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413C6" w14:textId="5485B177" w:rsidR="00262DF1" w:rsidRDefault="007929F1" w:rsidP="003B7F01">
      <w:pPr>
        <w:rPr>
          <w:rFonts w:ascii="Arial" w:hAnsi="Arial" w:cs="Arial"/>
          <w:b/>
          <w:sz w:val="144"/>
          <w:lang w:val="en-US"/>
        </w:rPr>
      </w:pPr>
      <w:r>
        <w:rPr>
          <w:rFonts w:ascii="Arial" w:hAnsi="Arial" w:cs="Arial"/>
          <w:b/>
          <w:noProof/>
          <w:sz w:val="144"/>
          <w:lang w:val="en-US"/>
        </w:rPr>
        <mc:AlternateContent>
          <mc:Choice Requires="wps">
            <w:drawing>
              <wp:anchor distT="0" distB="0" distL="114300" distR="114300" simplePos="0" relativeHeight="251658239" behindDoc="0" locked="0" layoutInCell="1" allowOverlap="1" wp14:anchorId="2E1AFA21" wp14:editId="060EC618">
                <wp:simplePos x="0" y="0"/>
                <wp:positionH relativeFrom="page">
                  <wp:posOffset>-234950</wp:posOffset>
                </wp:positionH>
                <wp:positionV relativeFrom="paragraph">
                  <wp:posOffset>552450</wp:posOffset>
                </wp:positionV>
                <wp:extent cx="7962900" cy="5377765"/>
                <wp:effectExtent l="0" t="0" r="0" b="0"/>
                <wp:wrapNone/>
                <wp:docPr id="6" name="Rectangle 6"/>
                <wp:cNvGraphicFramePr/>
                <a:graphic xmlns:a="http://schemas.openxmlformats.org/drawingml/2006/main">
                  <a:graphicData uri="http://schemas.microsoft.com/office/word/2010/wordprocessingShape">
                    <wps:wsp>
                      <wps:cNvSpPr/>
                      <wps:spPr>
                        <a:xfrm>
                          <a:off x="0" y="0"/>
                          <a:ext cx="7962900" cy="5377765"/>
                        </a:xfrm>
                        <a:prstGeom prst="rect">
                          <a:avLst/>
                        </a:prstGeom>
                        <a:blipFill dpi="0" rotWithShape="1">
                          <a:blip r:embed="rId8" cstate="print">
                            <a:extLst>
                              <a:ext uri="{BEBA8EAE-BF5A-486C-A8C5-ECC9F3942E4B}">
                                <a14:imgProps xmlns:a14="http://schemas.microsoft.com/office/drawing/2010/main">
                                  <a14:imgLayer r:embed="rId9">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rcRect/>
                          <a:stretch>
                            <a:fillRect t="-6224" b="-2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834A7" id="Rectangle 6" o:spid="_x0000_s1026" style="position:absolute;margin-left:-18.5pt;margin-top:43.5pt;width:627pt;height:423.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" stroked="f" strokeweight="1pt">
                <v:fill r:id="rId10" o:title="" recolor="t" rotate="t" type="frame"/>
                <w10:wrap anchorx="page"/>
              </v:rect>
            </w:pict>
          </mc:Fallback>
        </mc:AlternateContent>
      </w:r>
    </w:p>
    <w:p w14:paraId="297E2BB2" w14:textId="77777777" w:rsidR="009B1E01" w:rsidRDefault="009B1E01" w:rsidP="009B1E01">
      <w:pPr>
        <w:rPr>
          <w:rFonts w:cstheme="minorHAnsi"/>
          <w:b/>
          <w:sz w:val="144"/>
          <w:lang w:val="en-US"/>
        </w:rPr>
      </w:pPr>
    </w:p>
    <w:p w14:paraId="24F51A20" w14:textId="77777777" w:rsidR="00E42A74" w:rsidRPr="00E42A74" w:rsidRDefault="00E42A74" w:rsidP="00E42A74">
      <w:pPr>
        <w:rPr>
          <w:rFonts w:cstheme="minorHAnsi"/>
          <w:sz w:val="144"/>
          <w:lang w:val="en-US"/>
        </w:rPr>
      </w:pPr>
    </w:p>
    <w:p w14:paraId="68B27B10" w14:textId="77777777" w:rsidR="00E42A74" w:rsidRPr="00E42A74" w:rsidRDefault="00E42A74" w:rsidP="00E42A74">
      <w:pPr>
        <w:rPr>
          <w:rFonts w:cstheme="minorHAnsi"/>
          <w:sz w:val="144"/>
          <w:lang w:val="en-US"/>
        </w:rPr>
      </w:pPr>
    </w:p>
    <w:p w14:paraId="73AD2F4C" w14:textId="77777777" w:rsidR="00E42A74" w:rsidRPr="00E42A74" w:rsidRDefault="00E42A74" w:rsidP="00E42A74">
      <w:pPr>
        <w:rPr>
          <w:rFonts w:cstheme="minorHAnsi"/>
          <w:sz w:val="144"/>
          <w:lang w:val="en-US"/>
        </w:rPr>
      </w:pPr>
    </w:p>
    <w:p w14:paraId="52978D9A" w14:textId="77777777" w:rsidR="00E42A74" w:rsidRDefault="00E42A74" w:rsidP="00E42A74">
      <w:pPr>
        <w:jc w:val="center"/>
        <w:rPr>
          <w:rFonts w:cstheme="minorHAnsi"/>
          <w:b/>
          <w:sz w:val="144"/>
          <w:lang w:val="en-US"/>
        </w:rPr>
      </w:pPr>
    </w:p>
    <w:p w14:paraId="75E92992" w14:textId="616B2527" w:rsidR="00E42A74" w:rsidRPr="00E42A74" w:rsidRDefault="00E42A74" w:rsidP="00E42A74">
      <w:pPr>
        <w:tabs>
          <w:tab w:val="center" w:pos="4513"/>
        </w:tabs>
        <w:rPr>
          <w:rFonts w:cstheme="minorHAnsi"/>
          <w:sz w:val="144"/>
          <w:lang w:val="en-US"/>
        </w:rPr>
        <w:sectPr w:rsidR="00E42A74" w:rsidRPr="00E42A74" w:rsidSect="0029406F">
          <w:headerReference w:type="default" r:id="rId11"/>
          <w:footerReference w:type="default" r:id="rId12"/>
          <w:headerReference w:type="first" r:id="rId13"/>
          <w:footerReference w:type="first" r:id="rId14"/>
          <w:pgSz w:w="11906" w:h="16838"/>
          <w:pgMar w:top="1440" w:right="1440" w:bottom="1440" w:left="1440" w:header="454" w:footer="708" w:gutter="0"/>
          <w:cols w:space="708"/>
          <w:titlePg/>
          <w:docGrid w:linePitch="360"/>
        </w:sectPr>
      </w:pPr>
    </w:p>
    <w:p w14:paraId="30AE4B86" w14:textId="5BE2E82E" w:rsidR="00262DF1" w:rsidRDefault="007665A3" w:rsidP="00262DF1">
      <w:pPr>
        <w:spacing w:after="120"/>
      </w:pPr>
      <w:r>
        <w:rPr>
          <w:noProof/>
        </w:rPr>
        <w:lastRenderedPageBreak/>
        <w:drawing>
          <wp:anchor distT="0" distB="0" distL="114300" distR="114300" simplePos="0" relativeHeight="251706368" behindDoc="0" locked="0" layoutInCell="1" allowOverlap="1" wp14:anchorId="72665C64" wp14:editId="1E2DCA91">
            <wp:simplePos x="0" y="0"/>
            <wp:positionH relativeFrom="margin">
              <wp:align>left</wp:align>
            </wp:positionH>
            <wp:positionV relativeFrom="paragraph">
              <wp:posOffset>255270</wp:posOffset>
            </wp:positionV>
            <wp:extent cx="1655445" cy="1384300"/>
            <wp:effectExtent l="0" t="0" r="190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JO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445" cy="1384807"/>
                    </a:xfrm>
                    <a:prstGeom prst="rect">
                      <a:avLst/>
                    </a:prstGeom>
                  </pic:spPr>
                </pic:pic>
              </a:graphicData>
            </a:graphic>
            <wp14:sizeRelH relativeFrom="margin">
              <wp14:pctWidth>0</wp14:pctWidth>
            </wp14:sizeRelH>
            <wp14:sizeRelV relativeFrom="margin">
              <wp14:pctHeight>0</wp14:pctHeight>
            </wp14:sizeRelV>
          </wp:anchor>
        </w:drawing>
      </w:r>
      <w:r w:rsidR="00262DF1" w:rsidRPr="00FC0E16">
        <w:t xml:space="preserve">This publication was produced by the Hunter Joint Organisation </w:t>
      </w:r>
    </w:p>
    <w:p w14:paraId="2AF219CF" w14:textId="709F0E2A" w:rsidR="007665A3" w:rsidRDefault="007665A3" w:rsidP="00262DF1">
      <w:pPr>
        <w:spacing w:after="120"/>
      </w:pPr>
    </w:p>
    <w:p w14:paraId="20EF4451" w14:textId="77777777" w:rsidR="007665A3" w:rsidRPr="00FC0E16" w:rsidRDefault="007665A3" w:rsidP="00262DF1">
      <w:pPr>
        <w:spacing w:after="120"/>
      </w:pPr>
    </w:p>
    <w:p w14:paraId="299418FD" w14:textId="2FB77007" w:rsidR="00262DF1" w:rsidRPr="004644E1" w:rsidRDefault="009B1E01" w:rsidP="00262DF1">
      <w:pPr>
        <w:spacing w:after="120"/>
      </w:pPr>
      <w:r>
        <w:br w:type="textWrapping" w:clear="all"/>
      </w:r>
    </w:p>
    <w:p w14:paraId="318F7C6D" w14:textId="0EF33ADE" w:rsidR="00262DF1" w:rsidRPr="00FC0E16" w:rsidRDefault="00262DF1" w:rsidP="00262DF1">
      <w:pPr>
        <w:spacing w:after="120"/>
      </w:pPr>
      <w:r w:rsidRPr="00FC0E16">
        <w:t xml:space="preserve">Acknowledgements </w:t>
      </w:r>
    </w:p>
    <w:p w14:paraId="68A52541" w14:textId="46B1C690" w:rsidR="00262DF1" w:rsidRPr="00FC0E16" w:rsidRDefault="00262DF1" w:rsidP="00262DF1">
      <w:pPr>
        <w:spacing w:after="120"/>
      </w:pPr>
      <w:r w:rsidRPr="00FC0E16">
        <w:t xml:space="preserve">This </w:t>
      </w:r>
      <w:r>
        <w:t>project has been funded by the New South Wales Government through the EPA’s Contaminated Land Management Program</w:t>
      </w:r>
    </w:p>
    <w:p w14:paraId="22932FA4" w14:textId="38B511FC" w:rsidR="00262DF1" w:rsidRPr="004644E1" w:rsidRDefault="00262DF1" w:rsidP="00262DF1">
      <w:pPr>
        <w:spacing w:after="120"/>
      </w:pPr>
      <w:r w:rsidRPr="004644E1">
        <w:t xml:space="preserve"> </w:t>
      </w:r>
      <w:r w:rsidRPr="004644E1">
        <w:tab/>
      </w:r>
    </w:p>
    <w:p w14:paraId="0397782E" w14:textId="157FBDCD" w:rsidR="00CA50B7" w:rsidRDefault="003C5F66" w:rsidP="00262DF1">
      <w:pPr>
        <w:spacing w:after="120"/>
      </w:pPr>
      <w:r w:rsidRPr="00FC0E16">
        <w:rPr>
          <w:rFonts w:ascii="Calibri" w:eastAsia="Calibri" w:hAnsi="Calibri"/>
          <w:noProof/>
          <w:color w:val="0000FF"/>
          <w:lang w:eastAsia="en-AU"/>
        </w:rPr>
        <w:drawing>
          <wp:anchor distT="0" distB="0" distL="114300" distR="114300" simplePos="0" relativeHeight="251659264" behindDoc="0" locked="0" layoutInCell="1" allowOverlap="1" wp14:anchorId="25038F76" wp14:editId="04690889">
            <wp:simplePos x="0" y="0"/>
            <wp:positionH relativeFrom="margin">
              <wp:posOffset>0</wp:posOffset>
            </wp:positionH>
            <wp:positionV relativeFrom="paragraph">
              <wp:posOffset>133350</wp:posOffset>
            </wp:positionV>
            <wp:extent cx="1566545" cy="5600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colour-medium-primary"/>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654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0F289" w14:textId="77777777" w:rsidR="00CA50B7" w:rsidRPr="00CA50B7" w:rsidRDefault="00CA50B7" w:rsidP="00CA50B7"/>
    <w:p w14:paraId="496E91A5" w14:textId="1D33F833" w:rsidR="00CA50B7" w:rsidRDefault="00CA50B7" w:rsidP="00262DF1">
      <w:pPr>
        <w:spacing w:after="120"/>
      </w:pPr>
    </w:p>
    <w:p w14:paraId="6DC57FA9" w14:textId="7BDC5193" w:rsidR="00262DF1" w:rsidRPr="004644E1" w:rsidRDefault="00CA50B7" w:rsidP="00CA50B7">
      <w:pPr>
        <w:tabs>
          <w:tab w:val="left" w:pos="1300"/>
        </w:tabs>
        <w:spacing w:after="120"/>
      </w:pPr>
      <w:r>
        <w:tab/>
      </w:r>
      <w:r w:rsidR="00262DF1">
        <w:br w:type="textWrapping" w:clear="all"/>
      </w:r>
    </w:p>
    <w:p w14:paraId="64EA28C4" w14:textId="49AE017C" w:rsidR="00262DF1" w:rsidRPr="00FC0E16" w:rsidRDefault="00262DF1" w:rsidP="007929F1">
      <w:pPr>
        <w:tabs>
          <w:tab w:val="center" w:pos="4513"/>
        </w:tabs>
        <w:spacing w:after="120"/>
      </w:pPr>
      <w:r w:rsidRPr="00FC0E16">
        <w:t>Address for Correspondence:</w:t>
      </w:r>
      <w:r w:rsidR="007929F1">
        <w:tab/>
      </w:r>
    </w:p>
    <w:p w14:paraId="062ADFEB" w14:textId="45017FAF" w:rsidR="00262DF1" w:rsidRPr="00FC0E16" w:rsidRDefault="00262DF1" w:rsidP="00262DF1">
      <w:pPr>
        <w:spacing w:after="120"/>
      </w:pPr>
      <w:r w:rsidRPr="00FC0E16">
        <w:t>Environment Division</w:t>
      </w:r>
      <w:r w:rsidRPr="00FC0E16">
        <w:br/>
        <w:t xml:space="preserve">Hunter Joint Organisation </w:t>
      </w:r>
      <w:r w:rsidRPr="00FC0E16">
        <w:br/>
        <w:t>PO Box 3137</w:t>
      </w:r>
      <w:r w:rsidRPr="00FC0E16">
        <w:br/>
        <w:t>THORNTON NSW 2322</w:t>
      </w:r>
    </w:p>
    <w:p w14:paraId="35DCDF63" w14:textId="14A994CE" w:rsidR="00262DF1" w:rsidRPr="00FC0E16" w:rsidRDefault="00262DF1" w:rsidP="00262DF1">
      <w:pPr>
        <w:spacing w:after="120"/>
      </w:pPr>
      <w:r w:rsidRPr="00FC0E16">
        <w:t>Phone: (02) 4978 4020</w:t>
      </w:r>
      <w:r w:rsidRPr="00FC0E16">
        <w:br/>
        <w:t>Fax: (02) 4966 0588</w:t>
      </w:r>
      <w:r w:rsidRPr="00FC0E16">
        <w:br/>
        <w:t xml:space="preserve">Email: </w:t>
      </w:r>
      <w:hyperlink r:id="rId17" w:history="1">
        <w:r w:rsidRPr="00FC0E16">
          <w:rPr>
            <w:rStyle w:val="Hyperlink"/>
          </w:rPr>
          <w:t>enviroadmin@huntercouncils.com.au</w:t>
        </w:r>
      </w:hyperlink>
      <w:r w:rsidRPr="00FC0E16">
        <w:t xml:space="preserve"> </w:t>
      </w:r>
    </w:p>
    <w:p w14:paraId="7572A876" w14:textId="77777777" w:rsidR="00262DF1" w:rsidRPr="00FC0E16" w:rsidRDefault="00262DF1" w:rsidP="00262DF1">
      <w:pPr>
        <w:spacing w:after="120"/>
      </w:pPr>
      <w:r w:rsidRPr="00FC0E16">
        <w:t>© Hunter Joint Organisation</w:t>
      </w:r>
    </w:p>
    <w:p w14:paraId="4AB5AC5B" w14:textId="77777777" w:rsidR="00262DF1" w:rsidRDefault="00262DF1" w:rsidP="00262DF1">
      <w:pPr>
        <w:spacing w:after="120"/>
      </w:pPr>
      <w:r w:rsidRPr="00FC0E16">
        <w:t xml:space="preserve">Suggested Bibliographic Citation: Hunter </w:t>
      </w:r>
      <w:r>
        <w:t>Joint Organisation</w:t>
      </w:r>
      <w:r w:rsidRPr="00FC0E16">
        <w:t>, 20</w:t>
      </w:r>
      <w:r>
        <w:t>20</w:t>
      </w:r>
      <w:r w:rsidRPr="00FC0E16">
        <w:t xml:space="preserve">. </w:t>
      </w:r>
      <w:r>
        <w:rPr>
          <w:i/>
        </w:rPr>
        <w:t>Fuel System Operation Plan (FSOP) Guide</w:t>
      </w:r>
      <w:r w:rsidRPr="00FC0E16">
        <w:t>. Hunter Joint Organisation</w:t>
      </w:r>
      <w:r>
        <w:t>.</w:t>
      </w:r>
    </w:p>
    <w:p w14:paraId="36A1F1B5" w14:textId="77777777" w:rsidR="00551741" w:rsidRDefault="00551741" w:rsidP="00262DF1">
      <w:pPr>
        <w:jc w:val="center"/>
        <w:rPr>
          <w:b/>
          <w:sz w:val="144"/>
          <w:lang w:val="en-US"/>
        </w:rPr>
      </w:pPr>
      <w:r>
        <w:rPr>
          <w:b/>
          <w:noProof/>
          <w:sz w:val="144"/>
          <w:lang w:val="en-US"/>
        </w:rPr>
        <mc:AlternateContent>
          <mc:Choice Requires="wps">
            <w:drawing>
              <wp:anchor distT="0" distB="0" distL="114300" distR="114300" simplePos="0" relativeHeight="251660288" behindDoc="0" locked="0" layoutInCell="1" allowOverlap="1" wp14:anchorId="5C5DDC7D" wp14:editId="17E08CB7">
                <wp:simplePos x="0" y="0"/>
                <wp:positionH relativeFrom="margin">
                  <wp:align>left</wp:align>
                </wp:positionH>
                <wp:positionV relativeFrom="paragraph">
                  <wp:posOffset>214907</wp:posOffset>
                </wp:positionV>
                <wp:extent cx="6027089" cy="1717482"/>
                <wp:effectExtent l="0" t="0" r="12065" b="16510"/>
                <wp:wrapNone/>
                <wp:docPr id="14" name="Text Box 14"/>
                <wp:cNvGraphicFramePr/>
                <a:graphic xmlns:a="http://schemas.openxmlformats.org/drawingml/2006/main">
                  <a:graphicData uri="http://schemas.microsoft.com/office/word/2010/wordprocessingShape">
                    <wps:wsp>
                      <wps:cNvSpPr txBox="1"/>
                      <wps:spPr>
                        <a:xfrm>
                          <a:off x="0" y="0"/>
                          <a:ext cx="6027089" cy="1717482"/>
                        </a:xfrm>
                        <a:prstGeom prst="rect">
                          <a:avLst/>
                        </a:prstGeom>
                        <a:solidFill>
                          <a:schemeClr val="lt1"/>
                        </a:solidFill>
                        <a:ln w="6350">
                          <a:solidFill>
                            <a:prstClr val="black"/>
                          </a:solidFill>
                        </a:ln>
                      </wps:spPr>
                      <wps:txbx>
                        <w:txbxContent>
                          <w:p w14:paraId="354BA49B" w14:textId="77777777" w:rsidR="00D92FB4" w:rsidRPr="00262DF1" w:rsidRDefault="00D92FB4">
                            <w:pPr>
                              <w:rPr>
                                <w:b/>
                                <w:lang w:val="en-US"/>
                              </w:rPr>
                            </w:pPr>
                            <w:r w:rsidRPr="00262DF1">
                              <w:rPr>
                                <w:b/>
                                <w:lang w:val="en-US"/>
                              </w:rPr>
                              <w:t>Disclaimer</w:t>
                            </w:r>
                          </w:p>
                          <w:p w14:paraId="31F6A779" w14:textId="77777777" w:rsidR="00D92FB4" w:rsidRPr="00262DF1" w:rsidRDefault="00D92FB4">
                            <w:pPr>
                              <w:rPr>
                                <w:lang w:val="en-US"/>
                              </w:rPr>
                            </w:pPr>
                            <w:r w:rsidRPr="00FC0E16">
                              <w:t xml:space="preserve">The development of this </w:t>
                            </w:r>
                            <w:r>
                              <w:t>Guide: “Fuel System Operation Plan (FSOP)</w:t>
                            </w:r>
                            <w:r w:rsidRPr="00D470A1">
                              <w:t xml:space="preserve">” has been </w:t>
                            </w:r>
                            <w:r>
                              <w:t>developed</w:t>
                            </w:r>
                            <w:r w:rsidRPr="00D470A1">
                              <w:t xml:space="preserve"> by the Hunter Joint Organisation. The content of this </w:t>
                            </w:r>
                            <w:r>
                              <w:t>Guide</w:t>
                            </w:r>
                            <w:r w:rsidRPr="00D470A1">
                              <w:t xml:space="preserve"> is current at the time of publication.  While every effort has been made to ensure accuracy and completeness, no responsibility is taken, nor guarantee given, by the Hunter Joint Organisation with respect to errors or omissions in the materials contained in the </w:t>
                            </w:r>
                            <w:r>
                              <w:t>Guide</w:t>
                            </w:r>
                            <w:r w:rsidRPr="00D470A1">
                              <w:t>. The contents do not constitute legal advice, are not intended to be a substitute for legal advice, and should not be relied upon as such. The Hunter Joint Organisation</w:t>
                            </w:r>
                            <w:r>
                              <w:t xml:space="preserve"> </w:t>
                            </w:r>
                            <w:r w:rsidRPr="00D470A1">
                              <w:t>does not accept any responsibilit</w:t>
                            </w:r>
                            <w:r>
                              <w:t>y or liability in regard to the</w:t>
                            </w:r>
                            <w:r w:rsidRPr="00D470A1">
                              <w:t xml:space="preserve"> use of any information given in this </w:t>
                            </w:r>
                            <w:r>
                              <w:t>Guide</w:t>
                            </w:r>
                            <w:r w:rsidRPr="00D470A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DDC7D" id="_x0000_t202" coordsize="21600,21600" o:spt="202" path="m,l,21600r21600,l21600,xe">
                <v:stroke joinstyle="miter"/>
                <v:path gradientshapeok="t" o:connecttype="rect"/>
              </v:shapetype>
              <v:shape id="Text Box 14" o:spid="_x0000_s1026" type="#_x0000_t202" style="position:absolute;left:0;text-align:left;margin-left:0;margin-top:16.9pt;width:474.55pt;height:135.2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" fillcolor="white [3201]" strokeweight=".5pt">
                <v:textbox>
                  <w:txbxContent>
                    <w:p w14:paraId="354BA49B" w14:textId="77777777" w:rsidR="00D92FB4" w:rsidRPr="00262DF1" w:rsidRDefault="00D92FB4">
                      <w:pPr>
                        <w:rPr>
                          <w:b/>
                          <w:lang w:val="en-US"/>
                        </w:rPr>
                      </w:pPr>
                      <w:r w:rsidRPr="00262DF1">
                        <w:rPr>
                          <w:b/>
                          <w:lang w:val="en-US"/>
                        </w:rPr>
                        <w:t>Disclaimer</w:t>
                      </w:r>
                    </w:p>
                    <w:p w14:paraId="31F6A779" w14:textId="77777777" w:rsidR="00D92FB4" w:rsidRPr="00262DF1" w:rsidRDefault="00D92FB4">
                      <w:pPr>
                        <w:rPr>
                          <w:lang w:val="en-US"/>
                        </w:rPr>
                      </w:pPr>
                      <w:r w:rsidRPr="00FC0E16">
                        <w:t xml:space="preserve">The development of this </w:t>
                      </w:r>
                      <w:r>
                        <w:t>Guide: “Fuel System Operation Plan (FSOP)</w:t>
                      </w:r>
                      <w:r w:rsidRPr="00D470A1">
                        <w:t xml:space="preserve">” has been </w:t>
                      </w:r>
                      <w:r>
                        <w:t>developed</w:t>
                      </w:r>
                      <w:r w:rsidRPr="00D470A1">
                        <w:t xml:space="preserve"> by the Hunter Joint Organisation. The content of this </w:t>
                      </w:r>
                      <w:r>
                        <w:t>Guide</w:t>
                      </w:r>
                      <w:r w:rsidRPr="00D470A1">
                        <w:t xml:space="preserve"> is current at the time of publication.  While every effort has been made to ensure accuracy and completeness, no responsibility is taken, nor guarantee given, by the Hunter Joint Organisation with respect to errors or omissions in the materials contained in the </w:t>
                      </w:r>
                      <w:r>
                        <w:t>Guide</w:t>
                      </w:r>
                      <w:r w:rsidRPr="00D470A1">
                        <w:t>. The contents do not constitute legal advice, are not intended to be a substitute for legal advice, and should not be relied upon as such. The Hunter Joint Organisation</w:t>
                      </w:r>
                      <w:r>
                        <w:t xml:space="preserve"> </w:t>
                      </w:r>
                      <w:r w:rsidRPr="00D470A1">
                        <w:t>does not accept any responsibilit</w:t>
                      </w:r>
                      <w:r>
                        <w:t>y or liability in regard to the</w:t>
                      </w:r>
                      <w:r w:rsidRPr="00D470A1">
                        <w:t xml:space="preserve"> use of any information given in this </w:t>
                      </w:r>
                      <w:r>
                        <w:t>Guide</w:t>
                      </w:r>
                      <w:r w:rsidRPr="00D470A1">
                        <w:t xml:space="preserve">. </w:t>
                      </w:r>
                    </w:p>
                  </w:txbxContent>
                </v:textbox>
                <w10:wrap anchorx="margin"/>
              </v:shape>
            </w:pict>
          </mc:Fallback>
        </mc:AlternateContent>
      </w:r>
    </w:p>
    <w:p w14:paraId="7DC26DA3" w14:textId="77777777" w:rsidR="00262DF1" w:rsidRPr="009961C2" w:rsidRDefault="00262DF1" w:rsidP="00262DF1">
      <w:pPr>
        <w:jc w:val="center"/>
        <w:rPr>
          <w:b/>
          <w:sz w:val="36"/>
          <w:lang w:val="en-US"/>
        </w:rPr>
      </w:pPr>
    </w:p>
    <w:p w14:paraId="092728EC" w14:textId="77777777" w:rsidR="009961C2" w:rsidRPr="0063419E" w:rsidRDefault="009961C2" w:rsidP="00F64052">
      <w:pPr>
        <w:spacing w:before="120" w:after="0"/>
        <w:jc w:val="both"/>
        <w:rPr>
          <w:b/>
          <w:sz w:val="60"/>
        </w:rPr>
      </w:pPr>
      <w:r w:rsidRPr="0063419E">
        <w:rPr>
          <w:b/>
          <w:spacing w:val="-11"/>
          <w:sz w:val="60"/>
        </w:rPr>
        <w:lastRenderedPageBreak/>
        <w:t xml:space="preserve">Fuel </w:t>
      </w:r>
      <w:r w:rsidRPr="0063419E">
        <w:rPr>
          <w:b/>
          <w:spacing w:val="-12"/>
          <w:sz w:val="60"/>
        </w:rPr>
        <w:t xml:space="preserve">System </w:t>
      </w:r>
      <w:r w:rsidRPr="0063419E">
        <w:rPr>
          <w:b/>
          <w:spacing w:val="-13"/>
          <w:sz w:val="60"/>
        </w:rPr>
        <w:t>Operation</w:t>
      </w:r>
      <w:r w:rsidRPr="0063419E">
        <w:rPr>
          <w:b/>
          <w:spacing w:val="-66"/>
          <w:sz w:val="60"/>
        </w:rPr>
        <w:t xml:space="preserve"> </w:t>
      </w:r>
      <w:r w:rsidRPr="0063419E">
        <w:rPr>
          <w:b/>
          <w:spacing w:val="-11"/>
          <w:sz w:val="60"/>
        </w:rPr>
        <w:t>Plan</w:t>
      </w:r>
    </w:p>
    <w:p w14:paraId="3E599CCF" w14:textId="0D969E7C" w:rsidR="009961C2" w:rsidRDefault="009961C2" w:rsidP="009961C2">
      <w:pPr>
        <w:pStyle w:val="BodyText"/>
        <w:spacing w:before="2"/>
        <w:rPr>
          <w:b/>
          <w:sz w:val="14"/>
        </w:rPr>
      </w:pPr>
    </w:p>
    <w:p w14:paraId="0EE17816" w14:textId="49EFCFD0" w:rsidR="009961C2" w:rsidRPr="0063419E" w:rsidRDefault="009961C2" w:rsidP="009961C2">
      <w:pPr>
        <w:spacing w:before="120" w:after="0"/>
        <w:jc w:val="both"/>
        <w:rPr>
          <w:rFonts w:ascii="Arial" w:eastAsia="Arial" w:hAnsi="Arial" w:cs="Arial"/>
          <w:sz w:val="24"/>
          <w:szCs w:val="24"/>
          <w:lang w:val="en-US"/>
        </w:rPr>
      </w:pPr>
      <w:r w:rsidRPr="0063419E">
        <w:rPr>
          <w:rFonts w:ascii="Arial" w:eastAsia="Arial" w:hAnsi="Arial" w:cs="Arial"/>
          <w:sz w:val="24"/>
          <w:szCs w:val="24"/>
          <w:lang w:val="en-US"/>
        </w:rPr>
        <w:t>This Fuel System Operation Plan</w:t>
      </w:r>
      <w:r w:rsidR="009E491E">
        <w:rPr>
          <w:rFonts w:ascii="Arial" w:eastAsia="Arial" w:hAnsi="Arial" w:cs="Arial"/>
          <w:sz w:val="24"/>
          <w:szCs w:val="24"/>
          <w:lang w:val="en-US"/>
        </w:rPr>
        <w:t xml:space="preserve"> (FSOP)</w:t>
      </w:r>
      <w:r w:rsidR="00F255AD">
        <w:rPr>
          <w:rFonts w:ascii="Arial" w:eastAsia="Arial" w:hAnsi="Arial" w:cs="Arial"/>
          <w:sz w:val="24"/>
          <w:szCs w:val="24"/>
          <w:lang w:val="en-US"/>
        </w:rPr>
        <w:t xml:space="preserve"> Guide</w:t>
      </w:r>
      <w:r w:rsidRPr="0063419E">
        <w:rPr>
          <w:rFonts w:ascii="Arial" w:eastAsia="Arial" w:hAnsi="Arial" w:cs="Arial"/>
          <w:sz w:val="24"/>
          <w:szCs w:val="24"/>
          <w:lang w:val="en-US"/>
        </w:rPr>
        <w:t xml:space="preserve"> contains the </w:t>
      </w:r>
      <w:r w:rsidR="00F255AD">
        <w:rPr>
          <w:rFonts w:ascii="Arial" w:eastAsia="Arial" w:hAnsi="Arial" w:cs="Arial"/>
          <w:sz w:val="24"/>
          <w:szCs w:val="24"/>
          <w:lang w:val="en-US"/>
        </w:rPr>
        <w:t xml:space="preserve">examples of the </w:t>
      </w:r>
      <w:r w:rsidRPr="0063419E">
        <w:rPr>
          <w:rFonts w:ascii="Arial" w:eastAsia="Arial" w:hAnsi="Arial" w:cs="Arial"/>
          <w:sz w:val="24"/>
          <w:szCs w:val="24"/>
          <w:lang w:val="en-US"/>
        </w:rPr>
        <w:t>documented procedure</w:t>
      </w:r>
      <w:r w:rsidR="00F255AD">
        <w:rPr>
          <w:rFonts w:ascii="Arial" w:eastAsia="Arial" w:hAnsi="Arial" w:cs="Arial"/>
          <w:sz w:val="24"/>
          <w:szCs w:val="24"/>
          <w:lang w:val="en-US"/>
        </w:rPr>
        <w:t xml:space="preserve">s and records </w:t>
      </w:r>
      <w:r w:rsidRPr="0063419E">
        <w:rPr>
          <w:rFonts w:ascii="Arial" w:eastAsia="Arial" w:hAnsi="Arial" w:cs="Arial"/>
          <w:sz w:val="24"/>
          <w:szCs w:val="24"/>
          <w:lang w:val="en-US"/>
        </w:rPr>
        <w:t>required by the Protection of the Environment Operations (Underground Petroleum Storage Systems) Regulation 2019 (the UPSS Regulation), prepared under the Protection of the Environment Operations Act 1997 (the Act).</w:t>
      </w:r>
    </w:p>
    <w:p w14:paraId="7AC89105" w14:textId="77777777" w:rsidR="009961C2" w:rsidRDefault="009961C2" w:rsidP="009961C2">
      <w:pPr>
        <w:pStyle w:val="BodyText"/>
        <w:spacing w:before="120"/>
        <w:rPr>
          <w:sz w:val="26"/>
        </w:rPr>
      </w:pPr>
    </w:p>
    <w:p w14:paraId="7B707362" w14:textId="77777777" w:rsidR="009961C2" w:rsidRDefault="009961C2" w:rsidP="009961C2">
      <w:pPr>
        <w:pStyle w:val="BodyText"/>
        <w:spacing w:before="120"/>
        <w:jc w:val="both"/>
      </w:pPr>
      <w:r>
        <w:t>In accordance with Part 4, Clause 18 of the UPSS regulation, an underground petroleum storage system (UPSS) must not be used unless a Fuel System Operation Plan (FSOP) is in place at the</w:t>
      </w:r>
      <w:r>
        <w:rPr>
          <w:spacing w:val="18"/>
        </w:rPr>
        <w:t xml:space="preserve"> </w:t>
      </w:r>
      <w:r>
        <w:t>site.</w:t>
      </w:r>
    </w:p>
    <w:p w14:paraId="24077F7F" w14:textId="77777777" w:rsidR="009961C2" w:rsidRDefault="009961C2" w:rsidP="009961C2">
      <w:pPr>
        <w:pStyle w:val="BodyText"/>
        <w:spacing w:before="120"/>
        <w:rPr>
          <w:sz w:val="26"/>
        </w:rPr>
      </w:pPr>
    </w:p>
    <w:p w14:paraId="4EB2FF95" w14:textId="103E556C" w:rsidR="009961C2" w:rsidRDefault="009961C2" w:rsidP="009961C2">
      <w:pPr>
        <w:pStyle w:val="BodyText"/>
        <w:spacing w:before="120"/>
        <w:jc w:val="both"/>
      </w:pPr>
      <w:r>
        <w:t>The UPSS Regulation requires the FSOP to contain the procedural documents and records specific to the UPSS. The FSOP must be kept on site so that practical written procedures are on hand to monitor the UPSS in order to detect leaks and spills and take appropriate action when they are</w:t>
      </w:r>
      <w:r>
        <w:rPr>
          <w:spacing w:val="13"/>
        </w:rPr>
        <w:t xml:space="preserve"> </w:t>
      </w:r>
      <w:r>
        <w:t>identified.</w:t>
      </w:r>
    </w:p>
    <w:p w14:paraId="0F59F29F" w14:textId="7B9588B0" w:rsidR="00F64052" w:rsidRDefault="00F64052" w:rsidP="009961C2">
      <w:pPr>
        <w:pStyle w:val="BodyText"/>
        <w:spacing w:before="120"/>
        <w:jc w:val="both"/>
      </w:pPr>
    </w:p>
    <w:p w14:paraId="4403C5CE" w14:textId="44D57051" w:rsidR="009961C2" w:rsidRPr="006167FA" w:rsidRDefault="00F255AD" w:rsidP="009961C2">
      <w:pPr>
        <w:pStyle w:val="BodyText"/>
        <w:spacing w:before="120"/>
        <w:rPr>
          <w:rFonts w:asciiTheme="minorHAnsi" w:hAnsiTheme="minorHAnsi" w:cstheme="minorHAnsi"/>
          <w:b/>
          <w:sz w:val="60"/>
          <w:szCs w:val="60"/>
        </w:rPr>
      </w:pPr>
      <w:r w:rsidRPr="006167FA">
        <w:rPr>
          <w:rFonts w:asciiTheme="minorHAnsi" w:hAnsiTheme="minorHAnsi" w:cstheme="minorHAnsi"/>
          <w:b/>
          <w:sz w:val="60"/>
          <w:szCs w:val="60"/>
        </w:rPr>
        <w:t>How to use this Guide</w:t>
      </w:r>
    </w:p>
    <w:p w14:paraId="6FA86093" w14:textId="3DCE1135" w:rsidR="00F64052" w:rsidRDefault="00F64052" w:rsidP="009961C2">
      <w:pPr>
        <w:pStyle w:val="BodyText"/>
        <w:spacing w:before="120"/>
        <w:rPr>
          <w:sz w:val="26"/>
        </w:rPr>
      </w:pPr>
      <w:r>
        <w:rPr>
          <w:sz w:val="26"/>
        </w:rPr>
        <w:t xml:space="preserve">This guide should be tailored by the UPSS’s </w:t>
      </w:r>
      <w:r w:rsidR="00D915D9">
        <w:rPr>
          <w:sz w:val="26"/>
        </w:rPr>
        <w:t>Person Responsible</w:t>
      </w:r>
      <w:r>
        <w:rPr>
          <w:sz w:val="26"/>
        </w:rPr>
        <w:t xml:space="preserve"> to develop their own Fuel System Operation Plan.</w:t>
      </w:r>
    </w:p>
    <w:p w14:paraId="7EF465D1" w14:textId="7E83AC89" w:rsidR="00F64052" w:rsidRDefault="00F64052" w:rsidP="009961C2">
      <w:pPr>
        <w:pStyle w:val="BodyText"/>
        <w:spacing w:before="120"/>
        <w:rPr>
          <w:sz w:val="26"/>
        </w:rPr>
      </w:pPr>
    </w:p>
    <w:p w14:paraId="48FB7E0E" w14:textId="79DE6FB4" w:rsidR="00F64052" w:rsidRDefault="00F64052" w:rsidP="009961C2">
      <w:pPr>
        <w:pStyle w:val="BodyText"/>
        <w:spacing w:before="120"/>
        <w:rPr>
          <w:sz w:val="26"/>
        </w:rPr>
      </w:pPr>
      <w:r>
        <w:rPr>
          <w:sz w:val="26"/>
          <w:highlight w:val="yellow"/>
        </w:rPr>
        <w:t>[</w:t>
      </w:r>
      <w:r w:rsidRPr="00F64052">
        <w:rPr>
          <w:sz w:val="26"/>
          <w:highlight w:val="yellow"/>
        </w:rPr>
        <w:t>Advice and instructions are provided in highlighted text. It is intended that all highlighted text be removed from the final FSOP developed by the Responsible Person for the site, as they are intended for development purposes only.</w:t>
      </w:r>
      <w:r>
        <w:rPr>
          <w:sz w:val="26"/>
        </w:rPr>
        <w:t xml:space="preserve">] </w:t>
      </w:r>
    </w:p>
    <w:p w14:paraId="4329991C" w14:textId="77777777" w:rsidR="00F64052" w:rsidRDefault="00F64052" w:rsidP="009961C2">
      <w:pPr>
        <w:pStyle w:val="BodyText"/>
        <w:spacing w:before="120"/>
        <w:rPr>
          <w:sz w:val="26"/>
        </w:rPr>
      </w:pPr>
    </w:p>
    <w:p w14:paraId="10FFCC94" w14:textId="03F3906E" w:rsidR="009E491E" w:rsidRDefault="009E491E" w:rsidP="009961C2">
      <w:pPr>
        <w:pStyle w:val="BodyText"/>
        <w:spacing w:before="120"/>
        <w:rPr>
          <w:sz w:val="26"/>
        </w:rPr>
      </w:pPr>
      <w:r>
        <w:rPr>
          <w:sz w:val="26"/>
        </w:rPr>
        <w:t xml:space="preserve">Should you require assistance in creating your own FSOP, contact </w:t>
      </w:r>
      <w:r w:rsidR="003C5F66">
        <w:rPr>
          <w:sz w:val="26"/>
        </w:rPr>
        <w:t>your local Council.</w:t>
      </w:r>
    </w:p>
    <w:p w14:paraId="315499BD" w14:textId="182821FB" w:rsidR="009E491E" w:rsidRDefault="009E491E" w:rsidP="009961C2">
      <w:pPr>
        <w:pStyle w:val="BodyText"/>
        <w:spacing w:before="120"/>
        <w:rPr>
          <w:sz w:val="26"/>
        </w:rPr>
      </w:pPr>
    </w:p>
    <w:p w14:paraId="7C9E92ED" w14:textId="56AC584D" w:rsidR="00F64052" w:rsidRDefault="007330AA" w:rsidP="009961C2">
      <w:pPr>
        <w:spacing w:before="120" w:after="0"/>
        <w:jc w:val="both"/>
        <w:rPr>
          <w:rFonts w:ascii="Arial" w:eastAsia="Arial" w:hAnsi="Arial" w:cs="Arial"/>
          <w:b/>
          <w:sz w:val="24"/>
          <w:szCs w:val="24"/>
          <w:lang w:val="en-US"/>
        </w:rPr>
      </w:pPr>
      <w:r>
        <w:rPr>
          <w:noProof/>
          <w:sz w:val="26"/>
        </w:rPr>
        <mc:AlternateContent>
          <mc:Choice Requires="wps">
            <w:drawing>
              <wp:anchor distT="0" distB="0" distL="114300" distR="114300" simplePos="0" relativeHeight="251699200" behindDoc="0" locked="0" layoutInCell="1" allowOverlap="1" wp14:anchorId="56B7F998" wp14:editId="37FC36DA">
                <wp:simplePos x="0" y="0"/>
                <wp:positionH relativeFrom="column">
                  <wp:posOffset>-190500</wp:posOffset>
                </wp:positionH>
                <wp:positionV relativeFrom="paragraph">
                  <wp:posOffset>89535</wp:posOffset>
                </wp:positionV>
                <wp:extent cx="6169660" cy="1123950"/>
                <wp:effectExtent l="0" t="0" r="21590" b="19050"/>
                <wp:wrapNone/>
                <wp:docPr id="15" name="Text Box 15"/>
                <wp:cNvGraphicFramePr/>
                <a:graphic xmlns:a="http://schemas.openxmlformats.org/drawingml/2006/main">
                  <a:graphicData uri="http://schemas.microsoft.com/office/word/2010/wordprocessingShape">
                    <wps:wsp>
                      <wps:cNvSpPr txBox="1"/>
                      <wps:spPr>
                        <a:xfrm>
                          <a:off x="0" y="0"/>
                          <a:ext cx="6169660" cy="1123950"/>
                        </a:xfrm>
                        <a:prstGeom prst="rect">
                          <a:avLst/>
                        </a:prstGeom>
                        <a:solidFill>
                          <a:schemeClr val="accent1">
                            <a:lumMod val="20000"/>
                            <a:lumOff val="80000"/>
                          </a:schemeClr>
                        </a:solidFill>
                        <a:ln w="6350">
                          <a:solidFill>
                            <a:prstClr val="black"/>
                          </a:solidFill>
                        </a:ln>
                      </wps:spPr>
                      <wps:txbx>
                        <w:txbxContent>
                          <w:p w14:paraId="3D8F3C56" w14:textId="167BF24C" w:rsidR="00D92FB4" w:rsidRPr="00EF4BF1" w:rsidRDefault="00D92FB4">
                            <w:pPr>
                              <w:rPr>
                                <w:rFonts w:ascii="Arial" w:eastAsia="Arial" w:hAnsi="Arial" w:cs="Arial"/>
                                <w:sz w:val="26"/>
                                <w:szCs w:val="24"/>
                                <w:lang w:val="en-US"/>
                              </w:rPr>
                            </w:pPr>
                            <w:r w:rsidRPr="00EF4BF1">
                              <w:rPr>
                                <w:rFonts w:ascii="Arial" w:eastAsia="Arial" w:hAnsi="Arial" w:cs="Arial"/>
                                <w:b/>
                                <w:sz w:val="26"/>
                                <w:szCs w:val="24"/>
                                <w:lang w:val="en-US"/>
                              </w:rPr>
                              <w:t>Examples</w:t>
                            </w:r>
                            <w:r w:rsidRPr="00EF4BF1">
                              <w:rPr>
                                <w:rFonts w:ascii="Arial" w:eastAsia="Arial" w:hAnsi="Arial" w:cs="Arial"/>
                                <w:sz w:val="26"/>
                                <w:szCs w:val="24"/>
                                <w:lang w:val="en-US"/>
                              </w:rPr>
                              <w:t xml:space="preserve"> are provided in boxes for easy identification and differentiation from the contextual text. Examples demonstrate the level of detail desired to be found by Council as the Appropriate Regulatory Aut</w:t>
                            </w:r>
                            <w:r>
                              <w:rPr>
                                <w:rFonts w:ascii="Arial" w:eastAsia="Arial" w:hAnsi="Arial" w:cs="Arial"/>
                                <w:sz w:val="26"/>
                                <w:szCs w:val="24"/>
                                <w:lang w:val="en-US"/>
                              </w:rPr>
                              <w:t xml:space="preserve">hority (ARA). As such, examples cannot be relied upon as being suitable to any particular site but </w:t>
                            </w:r>
                            <w:r w:rsidRPr="00EF4BF1">
                              <w:rPr>
                                <w:rFonts w:ascii="Arial" w:eastAsia="Arial" w:hAnsi="Arial" w:cs="Arial"/>
                                <w:sz w:val="26"/>
                                <w:szCs w:val="24"/>
                                <w:lang w:val="en-US"/>
                              </w:rPr>
                              <w:t>should be used to inform the response from the Responsible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F998" id="Text Box 15" o:spid="_x0000_s1027" type="#_x0000_t202" style="position:absolute;left:0;text-align:left;margin-left:-15pt;margin-top:7.05pt;width:485.8pt;height: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" fillcolor="#d9e2f3 [660]" strokeweight=".5pt">
                <v:textbox>
                  <w:txbxContent>
                    <w:p w14:paraId="3D8F3C56" w14:textId="167BF24C" w:rsidR="00D92FB4" w:rsidRPr="00EF4BF1" w:rsidRDefault="00D92FB4">
                      <w:pPr>
                        <w:rPr>
                          <w:rFonts w:ascii="Arial" w:eastAsia="Arial" w:hAnsi="Arial" w:cs="Arial"/>
                          <w:sz w:val="26"/>
                          <w:szCs w:val="24"/>
                          <w:lang w:val="en-US"/>
                        </w:rPr>
                      </w:pPr>
                      <w:r w:rsidRPr="00EF4BF1">
                        <w:rPr>
                          <w:rFonts w:ascii="Arial" w:eastAsia="Arial" w:hAnsi="Arial" w:cs="Arial"/>
                          <w:b/>
                          <w:sz w:val="26"/>
                          <w:szCs w:val="24"/>
                          <w:lang w:val="en-US"/>
                        </w:rPr>
                        <w:t>Examples</w:t>
                      </w:r>
                      <w:r w:rsidRPr="00EF4BF1">
                        <w:rPr>
                          <w:rFonts w:ascii="Arial" w:eastAsia="Arial" w:hAnsi="Arial" w:cs="Arial"/>
                          <w:sz w:val="26"/>
                          <w:szCs w:val="24"/>
                          <w:lang w:val="en-US"/>
                        </w:rPr>
                        <w:t xml:space="preserve"> are provided in boxes for easy identification and differentiation from the contextual text. Examples demonstrate the level of detail desired to be found by Council as the Appropriate Regulatory Aut</w:t>
                      </w:r>
                      <w:r>
                        <w:rPr>
                          <w:rFonts w:ascii="Arial" w:eastAsia="Arial" w:hAnsi="Arial" w:cs="Arial"/>
                          <w:sz w:val="26"/>
                          <w:szCs w:val="24"/>
                          <w:lang w:val="en-US"/>
                        </w:rPr>
                        <w:t xml:space="preserve">hority (ARA). As such, examples cannot be relied upon as being suitable to any particular site but </w:t>
                      </w:r>
                      <w:r w:rsidRPr="00EF4BF1">
                        <w:rPr>
                          <w:rFonts w:ascii="Arial" w:eastAsia="Arial" w:hAnsi="Arial" w:cs="Arial"/>
                          <w:sz w:val="26"/>
                          <w:szCs w:val="24"/>
                          <w:lang w:val="en-US"/>
                        </w:rPr>
                        <w:t>should be used to inform the response from the Responsible Person.</w:t>
                      </w:r>
                    </w:p>
                  </w:txbxContent>
                </v:textbox>
              </v:shape>
            </w:pict>
          </mc:Fallback>
        </mc:AlternateContent>
      </w:r>
    </w:p>
    <w:p w14:paraId="5CA3623D" w14:textId="77777777" w:rsidR="00F64052" w:rsidRDefault="00F64052" w:rsidP="009961C2">
      <w:pPr>
        <w:spacing w:before="120" w:after="0"/>
        <w:jc w:val="both"/>
        <w:rPr>
          <w:rFonts w:ascii="Arial" w:eastAsia="Arial" w:hAnsi="Arial" w:cs="Arial"/>
          <w:b/>
          <w:sz w:val="24"/>
          <w:szCs w:val="24"/>
          <w:lang w:val="en-US"/>
        </w:rPr>
      </w:pPr>
    </w:p>
    <w:p w14:paraId="44C37F1D" w14:textId="77777777" w:rsidR="00F64052" w:rsidRDefault="00F64052" w:rsidP="009961C2">
      <w:pPr>
        <w:spacing w:before="120" w:after="0"/>
        <w:jc w:val="both"/>
        <w:rPr>
          <w:rFonts w:ascii="Arial" w:eastAsia="Arial" w:hAnsi="Arial" w:cs="Arial"/>
          <w:b/>
          <w:sz w:val="24"/>
          <w:szCs w:val="24"/>
          <w:lang w:val="en-US"/>
        </w:rPr>
      </w:pPr>
    </w:p>
    <w:p w14:paraId="3C1E9A82" w14:textId="77777777" w:rsidR="00F64052" w:rsidRDefault="00F64052" w:rsidP="009961C2">
      <w:pPr>
        <w:spacing w:before="120" w:after="0"/>
        <w:jc w:val="both"/>
        <w:rPr>
          <w:rFonts w:ascii="Arial" w:eastAsia="Arial" w:hAnsi="Arial" w:cs="Arial"/>
          <w:b/>
          <w:sz w:val="24"/>
          <w:szCs w:val="24"/>
          <w:lang w:val="en-US"/>
        </w:rPr>
      </w:pPr>
    </w:p>
    <w:p w14:paraId="35E99222" w14:textId="77777777" w:rsidR="00F64052" w:rsidRDefault="00F64052" w:rsidP="009961C2">
      <w:pPr>
        <w:spacing w:before="120" w:after="0"/>
        <w:jc w:val="both"/>
        <w:rPr>
          <w:rFonts w:ascii="Arial" w:eastAsia="Arial" w:hAnsi="Arial" w:cs="Arial"/>
          <w:b/>
          <w:sz w:val="24"/>
          <w:szCs w:val="24"/>
          <w:lang w:val="en-US"/>
        </w:rPr>
      </w:pPr>
    </w:p>
    <w:p w14:paraId="6692D387" w14:textId="77777777" w:rsidR="00F64052" w:rsidRDefault="00F64052" w:rsidP="009961C2">
      <w:pPr>
        <w:spacing w:before="120" w:after="0"/>
        <w:jc w:val="both"/>
        <w:rPr>
          <w:rFonts w:ascii="Arial" w:eastAsia="Arial" w:hAnsi="Arial" w:cs="Arial"/>
          <w:b/>
          <w:sz w:val="24"/>
          <w:szCs w:val="24"/>
          <w:lang w:val="en-US"/>
        </w:rPr>
      </w:pPr>
    </w:p>
    <w:p w14:paraId="00D2AC2B" w14:textId="3C466374" w:rsidR="00F64052" w:rsidRDefault="00F64052" w:rsidP="009961C2">
      <w:pPr>
        <w:spacing w:before="120" w:after="0"/>
        <w:jc w:val="both"/>
        <w:rPr>
          <w:rFonts w:ascii="Arial" w:eastAsia="Arial" w:hAnsi="Arial" w:cs="Arial"/>
          <w:b/>
          <w:sz w:val="24"/>
          <w:szCs w:val="24"/>
          <w:lang w:val="en-US"/>
        </w:rPr>
      </w:pPr>
    </w:p>
    <w:p w14:paraId="1FE33506" w14:textId="77777777" w:rsidR="00515A03" w:rsidRPr="00515A03" w:rsidRDefault="00515A03" w:rsidP="00515A03">
      <w:pPr>
        <w:kinsoku w:val="0"/>
        <w:overflowPunct w:val="0"/>
        <w:autoSpaceDE w:val="0"/>
        <w:autoSpaceDN w:val="0"/>
        <w:adjustRightInd w:val="0"/>
        <w:spacing w:before="11" w:after="0" w:line="240" w:lineRule="auto"/>
        <w:rPr>
          <w:rFonts w:ascii="Times New Roman" w:hAnsi="Times New Roman" w:cs="Times New Roman"/>
          <w:sz w:val="4"/>
          <w:szCs w:val="4"/>
        </w:rPr>
      </w:pPr>
    </w:p>
    <w:p w14:paraId="6A75FAF2" w14:textId="08EA454F" w:rsidR="00515A03" w:rsidRDefault="00515A03" w:rsidP="00515A03">
      <w:pPr>
        <w:tabs>
          <w:tab w:val="left" w:pos="7105"/>
        </w:tabs>
        <w:kinsoku w:val="0"/>
        <w:overflowPunct w:val="0"/>
        <w:autoSpaceDE w:val="0"/>
        <w:autoSpaceDN w:val="0"/>
        <w:adjustRightInd w:val="0"/>
        <w:spacing w:after="0" w:line="240" w:lineRule="auto"/>
        <w:rPr>
          <w:rFonts w:eastAsia="Arial" w:cstheme="minorHAnsi"/>
          <w:b/>
          <w:color w:val="2F5496" w:themeColor="accent1" w:themeShade="BF"/>
          <w:sz w:val="48"/>
          <w:szCs w:val="60"/>
          <w:lang w:val="en-US"/>
        </w:rPr>
      </w:pPr>
      <w:r w:rsidRPr="00515A03">
        <w:rPr>
          <w:rFonts w:eastAsia="Arial" w:cstheme="minorHAnsi"/>
          <w:sz w:val="52"/>
          <w:szCs w:val="60"/>
          <w:lang w:val="en-US"/>
        </w:rPr>
        <w:t xml:space="preserve">The </w:t>
      </w:r>
      <w:r w:rsidRPr="00515A03">
        <w:rPr>
          <w:rFonts w:eastAsia="Arial" w:cstheme="minorHAnsi"/>
          <w:b/>
          <w:sz w:val="52"/>
          <w:szCs w:val="60"/>
          <w:lang w:val="en-US"/>
        </w:rPr>
        <w:t xml:space="preserve">‘HOW TO’ </w:t>
      </w:r>
      <w:r w:rsidRPr="00515A03">
        <w:rPr>
          <w:rFonts w:eastAsia="Arial" w:cstheme="minorHAnsi"/>
          <w:sz w:val="52"/>
          <w:szCs w:val="60"/>
          <w:lang w:val="en-US"/>
        </w:rPr>
        <w:t>steps for completing the</w:t>
      </w:r>
      <w:r w:rsidRPr="00515A03">
        <w:rPr>
          <w:rFonts w:eastAsia="Arial" w:cstheme="minorHAnsi"/>
          <w:b/>
          <w:sz w:val="60"/>
          <w:szCs w:val="60"/>
          <w:lang w:val="en-US"/>
        </w:rPr>
        <w:t xml:space="preserve"> </w:t>
      </w:r>
      <w:r w:rsidRPr="00515A03">
        <w:rPr>
          <w:rFonts w:eastAsia="Arial" w:cstheme="minorHAnsi"/>
          <w:b/>
          <w:color w:val="2F5496" w:themeColor="accent1" w:themeShade="BF"/>
          <w:sz w:val="48"/>
          <w:szCs w:val="60"/>
          <w:lang w:val="en-US"/>
        </w:rPr>
        <w:t>FUEL SYSTEM OPERATION PLAN (FSOP)</w:t>
      </w:r>
    </w:p>
    <w:p w14:paraId="1E71AA76" w14:textId="77777777" w:rsidR="00CC0542" w:rsidRPr="00CC0542" w:rsidRDefault="00CC0542" w:rsidP="00515A03">
      <w:pPr>
        <w:tabs>
          <w:tab w:val="left" w:pos="7105"/>
        </w:tabs>
        <w:kinsoku w:val="0"/>
        <w:overflowPunct w:val="0"/>
        <w:autoSpaceDE w:val="0"/>
        <w:autoSpaceDN w:val="0"/>
        <w:adjustRightInd w:val="0"/>
        <w:spacing w:after="0" w:line="240" w:lineRule="auto"/>
        <w:rPr>
          <w:rFonts w:eastAsia="Arial" w:cstheme="minorHAnsi"/>
          <w:b/>
          <w:sz w:val="40"/>
          <w:szCs w:val="60"/>
          <w:lang w:val="en-US"/>
        </w:rPr>
      </w:pPr>
    </w:p>
    <w:p w14:paraId="4B2918F7" w14:textId="73DEA231" w:rsidR="00515A03" w:rsidRPr="00515A03" w:rsidRDefault="00515A03" w:rsidP="00515A03">
      <w:pPr>
        <w:kinsoku w:val="0"/>
        <w:overflowPunct w:val="0"/>
        <w:autoSpaceDE w:val="0"/>
        <w:autoSpaceDN w:val="0"/>
        <w:adjustRightInd w:val="0"/>
        <w:spacing w:after="0" w:line="240" w:lineRule="auto"/>
        <w:rPr>
          <w:rFonts w:ascii="Times New Roman" w:hAnsi="Times New Roman" w:cs="Times New Roman"/>
          <w:sz w:val="20"/>
          <w:szCs w:val="20"/>
        </w:rPr>
      </w:pPr>
      <w:r w:rsidRPr="00515A03">
        <w:rPr>
          <w:rFonts w:ascii="Times New Roman" w:hAnsi="Times New Roman" w:cs="Times New Roman"/>
          <w:noProof/>
          <w:sz w:val="20"/>
          <w:szCs w:val="20"/>
        </w:rPr>
        <mc:AlternateContent>
          <mc:Choice Requires="wpg">
            <w:drawing>
              <wp:inline distT="0" distB="0" distL="0" distR="0" wp14:anchorId="6F23F789" wp14:editId="2121CB99">
                <wp:extent cx="5703683" cy="7215612"/>
                <wp:effectExtent l="0" t="0" r="0" b="4445"/>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683" cy="7215612"/>
                          <a:chOff x="0" y="0"/>
                          <a:chExt cx="10200" cy="13780"/>
                        </a:xfrm>
                      </wpg:grpSpPr>
                      <pic:pic xmlns:pic="http://schemas.openxmlformats.org/drawingml/2006/picture">
                        <pic:nvPicPr>
                          <pic:cNvPr id="1343" name="Picture 4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0" cy="1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4" name="Group 404"/>
                        <wpg:cNvGrpSpPr>
                          <a:grpSpLocks/>
                        </wpg:cNvGrpSpPr>
                        <wpg:grpSpPr bwMode="auto">
                          <a:xfrm>
                            <a:off x="556" y="5115"/>
                            <a:ext cx="9090" cy="3600"/>
                            <a:chOff x="556" y="5115"/>
                            <a:chExt cx="9090" cy="3600"/>
                          </a:xfrm>
                        </wpg:grpSpPr>
                        <wps:wsp>
                          <wps:cNvPr id="1345" name="Freeform 405"/>
                          <wps:cNvSpPr>
                            <a:spLocks/>
                          </wps:cNvSpPr>
                          <wps:spPr bwMode="auto">
                            <a:xfrm>
                              <a:off x="556" y="5115"/>
                              <a:ext cx="9090" cy="3600"/>
                            </a:xfrm>
                            <a:custGeom>
                              <a:avLst/>
                              <a:gdLst>
                                <a:gd name="T0" fmla="*/ 362 w 9090"/>
                                <a:gd name="T1" fmla="*/ 1874 h 3600"/>
                                <a:gd name="T2" fmla="*/ 349 w 9090"/>
                                <a:gd name="T3" fmla="*/ 1802 h 3600"/>
                                <a:gd name="T4" fmla="*/ 313 w 9090"/>
                                <a:gd name="T5" fmla="*/ 1746 h 3600"/>
                                <a:gd name="T6" fmla="*/ 257 w 9090"/>
                                <a:gd name="T7" fmla="*/ 1711 h 3600"/>
                                <a:gd name="T8" fmla="*/ 186 w 9090"/>
                                <a:gd name="T9" fmla="*/ 1699 h 3600"/>
                                <a:gd name="T10" fmla="*/ 171 w 9090"/>
                                <a:gd name="T11" fmla="*/ 1699 h 3600"/>
                                <a:gd name="T12" fmla="*/ 156 w 9090"/>
                                <a:gd name="T13" fmla="*/ 1700 h 3600"/>
                                <a:gd name="T14" fmla="*/ 141 w 9090"/>
                                <a:gd name="T15" fmla="*/ 1702 h 3600"/>
                                <a:gd name="T16" fmla="*/ 129 w 9090"/>
                                <a:gd name="T17" fmla="*/ 1705 h 3600"/>
                                <a:gd name="T18" fmla="*/ 131 w 9090"/>
                                <a:gd name="T19" fmla="*/ 1600 h 3600"/>
                                <a:gd name="T20" fmla="*/ 344 w 9090"/>
                                <a:gd name="T21" fmla="*/ 1600 h 3600"/>
                                <a:gd name="T22" fmla="*/ 344 w 9090"/>
                                <a:gd name="T23" fmla="*/ 1519 h 3600"/>
                                <a:gd name="T24" fmla="*/ 43 w 9090"/>
                                <a:gd name="T25" fmla="*/ 1519 h 3600"/>
                                <a:gd name="T26" fmla="*/ 38 w 9090"/>
                                <a:gd name="T27" fmla="*/ 1805 h 3600"/>
                                <a:gd name="T28" fmla="*/ 63 w 9090"/>
                                <a:gd name="T29" fmla="*/ 1794 h 3600"/>
                                <a:gd name="T30" fmla="*/ 90 w 9090"/>
                                <a:gd name="T31" fmla="*/ 1786 h 3600"/>
                                <a:gd name="T32" fmla="*/ 119 w 9090"/>
                                <a:gd name="T33" fmla="*/ 1781 h 3600"/>
                                <a:gd name="T34" fmla="*/ 148 w 9090"/>
                                <a:gd name="T35" fmla="*/ 1779 h 3600"/>
                                <a:gd name="T36" fmla="*/ 195 w 9090"/>
                                <a:gd name="T37" fmla="*/ 1785 h 3600"/>
                                <a:gd name="T38" fmla="*/ 235 w 9090"/>
                                <a:gd name="T39" fmla="*/ 1803 h 3600"/>
                                <a:gd name="T40" fmla="*/ 262 w 9090"/>
                                <a:gd name="T41" fmla="*/ 1835 h 3600"/>
                                <a:gd name="T42" fmla="*/ 272 w 9090"/>
                                <a:gd name="T43" fmla="*/ 1882 h 3600"/>
                                <a:gd name="T44" fmla="*/ 266 w 9090"/>
                                <a:gd name="T45" fmla="*/ 1918 h 3600"/>
                                <a:gd name="T46" fmla="*/ 247 w 9090"/>
                                <a:gd name="T47" fmla="*/ 1946 h 3600"/>
                                <a:gd name="T48" fmla="*/ 218 w 9090"/>
                                <a:gd name="T49" fmla="*/ 1965 h 3600"/>
                                <a:gd name="T50" fmla="*/ 180 w 9090"/>
                                <a:gd name="T51" fmla="*/ 1972 h 3600"/>
                                <a:gd name="T52" fmla="*/ 149 w 9090"/>
                                <a:gd name="T53" fmla="*/ 1968 h 3600"/>
                                <a:gd name="T54" fmla="*/ 124 w 9090"/>
                                <a:gd name="T55" fmla="*/ 1956 h 3600"/>
                                <a:gd name="T56" fmla="*/ 106 w 9090"/>
                                <a:gd name="T57" fmla="*/ 1937 h 3600"/>
                                <a:gd name="T58" fmla="*/ 94 w 9090"/>
                                <a:gd name="T59" fmla="*/ 1911 h 3600"/>
                                <a:gd name="T60" fmla="*/ 0 w 9090"/>
                                <a:gd name="T61" fmla="*/ 1936 h 3600"/>
                                <a:gd name="T62" fmla="*/ 25 w 9090"/>
                                <a:gd name="T63" fmla="*/ 1990 h 3600"/>
                                <a:gd name="T64" fmla="*/ 63 w 9090"/>
                                <a:gd name="T65" fmla="*/ 2028 h 3600"/>
                                <a:gd name="T66" fmla="*/ 112 w 9090"/>
                                <a:gd name="T67" fmla="*/ 2050 h 3600"/>
                                <a:gd name="T68" fmla="*/ 171 w 9090"/>
                                <a:gd name="T69" fmla="*/ 2058 h 3600"/>
                                <a:gd name="T70" fmla="*/ 246 w 9090"/>
                                <a:gd name="T71" fmla="*/ 2045 h 3600"/>
                                <a:gd name="T72" fmla="*/ 307 w 9090"/>
                                <a:gd name="T73" fmla="*/ 2009 h 3600"/>
                                <a:gd name="T74" fmla="*/ 347 w 9090"/>
                                <a:gd name="T75" fmla="*/ 1951 h 3600"/>
                                <a:gd name="T76" fmla="*/ 362 w 9090"/>
                                <a:gd name="T77" fmla="*/ 1874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90" h="3600">
                                  <a:moveTo>
                                    <a:pt x="362" y="1874"/>
                                  </a:moveTo>
                                  <a:lnTo>
                                    <a:pt x="349" y="1802"/>
                                  </a:lnTo>
                                  <a:lnTo>
                                    <a:pt x="313" y="1746"/>
                                  </a:lnTo>
                                  <a:lnTo>
                                    <a:pt x="257" y="1711"/>
                                  </a:lnTo>
                                  <a:lnTo>
                                    <a:pt x="186" y="1699"/>
                                  </a:lnTo>
                                  <a:lnTo>
                                    <a:pt x="171" y="1699"/>
                                  </a:lnTo>
                                  <a:lnTo>
                                    <a:pt x="156" y="1700"/>
                                  </a:lnTo>
                                  <a:lnTo>
                                    <a:pt x="141" y="1702"/>
                                  </a:lnTo>
                                  <a:lnTo>
                                    <a:pt x="129" y="1705"/>
                                  </a:lnTo>
                                  <a:lnTo>
                                    <a:pt x="131" y="1600"/>
                                  </a:lnTo>
                                  <a:lnTo>
                                    <a:pt x="344" y="1600"/>
                                  </a:lnTo>
                                  <a:lnTo>
                                    <a:pt x="344" y="1519"/>
                                  </a:lnTo>
                                  <a:lnTo>
                                    <a:pt x="43" y="1519"/>
                                  </a:lnTo>
                                  <a:lnTo>
                                    <a:pt x="38" y="1805"/>
                                  </a:lnTo>
                                  <a:lnTo>
                                    <a:pt x="63" y="1794"/>
                                  </a:lnTo>
                                  <a:lnTo>
                                    <a:pt x="90" y="1786"/>
                                  </a:lnTo>
                                  <a:lnTo>
                                    <a:pt x="119" y="1781"/>
                                  </a:lnTo>
                                  <a:lnTo>
                                    <a:pt x="148" y="1779"/>
                                  </a:lnTo>
                                  <a:lnTo>
                                    <a:pt x="195" y="1785"/>
                                  </a:lnTo>
                                  <a:lnTo>
                                    <a:pt x="235" y="1803"/>
                                  </a:lnTo>
                                  <a:lnTo>
                                    <a:pt x="262" y="1835"/>
                                  </a:lnTo>
                                  <a:lnTo>
                                    <a:pt x="272" y="1882"/>
                                  </a:lnTo>
                                  <a:lnTo>
                                    <a:pt x="266" y="1918"/>
                                  </a:lnTo>
                                  <a:lnTo>
                                    <a:pt x="247" y="1946"/>
                                  </a:lnTo>
                                  <a:lnTo>
                                    <a:pt x="218" y="1965"/>
                                  </a:lnTo>
                                  <a:lnTo>
                                    <a:pt x="180" y="1972"/>
                                  </a:lnTo>
                                  <a:lnTo>
                                    <a:pt x="149" y="1968"/>
                                  </a:lnTo>
                                  <a:lnTo>
                                    <a:pt x="124" y="1956"/>
                                  </a:lnTo>
                                  <a:lnTo>
                                    <a:pt x="106" y="1937"/>
                                  </a:lnTo>
                                  <a:lnTo>
                                    <a:pt x="94" y="1911"/>
                                  </a:lnTo>
                                  <a:lnTo>
                                    <a:pt x="0" y="1936"/>
                                  </a:lnTo>
                                  <a:lnTo>
                                    <a:pt x="25" y="1990"/>
                                  </a:lnTo>
                                  <a:lnTo>
                                    <a:pt x="63" y="2028"/>
                                  </a:lnTo>
                                  <a:lnTo>
                                    <a:pt x="112" y="2050"/>
                                  </a:lnTo>
                                  <a:lnTo>
                                    <a:pt x="171" y="2058"/>
                                  </a:lnTo>
                                  <a:lnTo>
                                    <a:pt x="246" y="2045"/>
                                  </a:lnTo>
                                  <a:lnTo>
                                    <a:pt x="307" y="2009"/>
                                  </a:lnTo>
                                  <a:lnTo>
                                    <a:pt x="347" y="1951"/>
                                  </a:lnTo>
                                  <a:lnTo>
                                    <a:pt x="362" y="18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406"/>
                          <wps:cNvSpPr>
                            <a:spLocks/>
                          </wps:cNvSpPr>
                          <wps:spPr bwMode="auto">
                            <a:xfrm>
                              <a:off x="556" y="5115"/>
                              <a:ext cx="9090" cy="3600"/>
                            </a:xfrm>
                            <a:custGeom>
                              <a:avLst/>
                              <a:gdLst>
                                <a:gd name="T0" fmla="*/ 9081 w 9090"/>
                                <a:gd name="T1" fmla="*/ 3418 h 3600"/>
                                <a:gd name="T2" fmla="*/ 9070 w 9090"/>
                                <a:gd name="T3" fmla="*/ 3353 h 3600"/>
                                <a:gd name="T4" fmla="*/ 9050 w 9090"/>
                                <a:gd name="T5" fmla="*/ 3321 h 3600"/>
                                <a:gd name="T6" fmla="*/ 9037 w 9090"/>
                                <a:gd name="T7" fmla="*/ 3299 h 3600"/>
                                <a:gd name="T8" fmla="*/ 8992 w 9090"/>
                                <a:gd name="T9" fmla="*/ 3267 h 3600"/>
                                <a:gd name="T10" fmla="*/ 8992 w 9090"/>
                                <a:gd name="T11" fmla="*/ 3418 h 3600"/>
                                <a:gd name="T12" fmla="*/ 8984 w 9090"/>
                                <a:gd name="T13" fmla="*/ 3455 h 3600"/>
                                <a:gd name="T14" fmla="*/ 8963 w 9090"/>
                                <a:gd name="T15" fmla="*/ 3486 h 3600"/>
                                <a:gd name="T16" fmla="*/ 8933 w 9090"/>
                                <a:gd name="T17" fmla="*/ 3506 h 3600"/>
                                <a:gd name="T18" fmla="*/ 8895 w 9090"/>
                                <a:gd name="T19" fmla="*/ 3514 h 3600"/>
                                <a:gd name="T20" fmla="*/ 8858 w 9090"/>
                                <a:gd name="T21" fmla="*/ 3506 h 3600"/>
                                <a:gd name="T22" fmla="*/ 8827 w 9090"/>
                                <a:gd name="T23" fmla="*/ 3486 h 3600"/>
                                <a:gd name="T24" fmla="*/ 8807 w 9090"/>
                                <a:gd name="T25" fmla="*/ 3455 h 3600"/>
                                <a:gd name="T26" fmla="*/ 8799 w 9090"/>
                                <a:gd name="T27" fmla="*/ 3418 h 3600"/>
                                <a:gd name="T28" fmla="*/ 8807 w 9090"/>
                                <a:gd name="T29" fmla="*/ 3380 h 3600"/>
                                <a:gd name="T30" fmla="*/ 8827 w 9090"/>
                                <a:gd name="T31" fmla="*/ 3349 h 3600"/>
                                <a:gd name="T32" fmla="*/ 8858 w 9090"/>
                                <a:gd name="T33" fmla="*/ 3329 h 3600"/>
                                <a:gd name="T34" fmla="*/ 8895 w 9090"/>
                                <a:gd name="T35" fmla="*/ 3321 h 3600"/>
                                <a:gd name="T36" fmla="*/ 8933 w 9090"/>
                                <a:gd name="T37" fmla="*/ 3329 h 3600"/>
                                <a:gd name="T38" fmla="*/ 8963 w 9090"/>
                                <a:gd name="T39" fmla="*/ 3349 h 3600"/>
                                <a:gd name="T40" fmla="*/ 8984 w 9090"/>
                                <a:gd name="T41" fmla="*/ 3380 h 3600"/>
                                <a:gd name="T42" fmla="*/ 8992 w 9090"/>
                                <a:gd name="T43" fmla="*/ 3418 h 3600"/>
                                <a:gd name="T44" fmla="*/ 8992 w 9090"/>
                                <a:gd name="T45" fmla="*/ 3267 h 3600"/>
                                <a:gd name="T46" fmla="*/ 8987 w 9090"/>
                                <a:gd name="T47" fmla="*/ 3263 h 3600"/>
                                <a:gd name="T48" fmla="*/ 8965 w 9090"/>
                                <a:gd name="T49" fmla="*/ 3258 h 3600"/>
                                <a:gd name="T50" fmla="*/ 8922 w 9090"/>
                                <a:gd name="T51" fmla="*/ 3249 h 3600"/>
                                <a:gd name="T52" fmla="*/ 8908 w 9090"/>
                                <a:gd name="T53" fmla="*/ 3250 h 3600"/>
                                <a:gd name="T54" fmla="*/ 8895 w 9090"/>
                                <a:gd name="T55" fmla="*/ 3252 h 3600"/>
                                <a:gd name="T56" fmla="*/ 8883 w 9090"/>
                                <a:gd name="T57" fmla="*/ 3254 h 3600"/>
                                <a:gd name="T58" fmla="*/ 8873 w 9090"/>
                                <a:gd name="T59" fmla="*/ 3258 h 3600"/>
                                <a:gd name="T60" fmla="*/ 8871 w 9090"/>
                                <a:gd name="T61" fmla="*/ 3257 h 3600"/>
                                <a:gd name="T62" fmla="*/ 8999 w 9090"/>
                                <a:gd name="T63" fmla="*/ 3061 h 3600"/>
                                <a:gd name="T64" fmla="*/ 8889 w 9090"/>
                                <a:gd name="T65" fmla="*/ 3061 h 3600"/>
                                <a:gd name="T66" fmla="*/ 8754 w 9090"/>
                                <a:gd name="T67" fmla="*/ 3274 h 3600"/>
                                <a:gd name="T68" fmla="*/ 8734 w 9090"/>
                                <a:gd name="T69" fmla="*/ 3308 h 3600"/>
                                <a:gd name="T70" fmla="*/ 8718 w 9090"/>
                                <a:gd name="T71" fmla="*/ 3343 h 3600"/>
                                <a:gd name="T72" fmla="*/ 8708 w 9090"/>
                                <a:gd name="T73" fmla="*/ 3380 h 3600"/>
                                <a:gd name="T74" fmla="*/ 8705 w 9090"/>
                                <a:gd name="T75" fmla="*/ 3419 h 3600"/>
                                <a:gd name="T76" fmla="*/ 8719 w 9090"/>
                                <a:gd name="T77" fmla="*/ 3495 h 3600"/>
                                <a:gd name="T78" fmla="*/ 8757 w 9090"/>
                                <a:gd name="T79" fmla="*/ 3551 h 3600"/>
                                <a:gd name="T80" fmla="*/ 8817 w 9090"/>
                                <a:gd name="T81" fmla="*/ 3587 h 3600"/>
                                <a:gd name="T82" fmla="*/ 8893 w 9090"/>
                                <a:gd name="T83" fmla="*/ 3599 h 3600"/>
                                <a:gd name="T84" fmla="*/ 8968 w 9090"/>
                                <a:gd name="T85" fmla="*/ 3586 h 3600"/>
                                <a:gd name="T86" fmla="*/ 9028 w 9090"/>
                                <a:gd name="T87" fmla="*/ 3550 h 3600"/>
                                <a:gd name="T88" fmla="*/ 9053 w 9090"/>
                                <a:gd name="T89" fmla="*/ 3514 h 3600"/>
                                <a:gd name="T90" fmla="*/ 9067 w 9090"/>
                                <a:gd name="T91" fmla="*/ 3493 h 3600"/>
                                <a:gd name="T92" fmla="*/ 9081 w 9090"/>
                                <a:gd name="T93" fmla="*/ 3419 h 3600"/>
                                <a:gd name="T94" fmla="*/ 9081 w 9090"/>
                                <a:gd name="T95" fmla="*/ 3418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090" h="3600">
                                  <a:moveTo>
                                    <a:pt x="9081" y="3418"/>
                                  </a:moveTo>
                                  <a:lnTo>
                                    <a:pt x="9070" y="3353"/>
                                  </a:lnTo>
                                  <a:lnTo>
                                    <a:pt x="9050" y="3321"/>
                                  </a:lnTo>
                                  <a:lnTo>
                                    <a:pt x="9037" y="3299"/>
                                  </a:lnTo>
                                  <a:lnTo>
                                    <a:pt x="8992" y="3267"/>
                                  </a:lnTo>
                                  <a:lnTo>
                                    <a:pt x="8992" y="3418"/>
                                  </a:lnTo>
                                  <a:lnTo>
                                    <a:pt x="8984" y="3455"/>
                                  </a:lnTo>
                                  <a:lnTo>
                                    <a:pt x="8963" y="3486"/>
                                  </a:lnTo>
                                  <a:lnTo>
                                    <a:pt x="8933" y="3506"/>
                                  </a:lnTo>
                                  <a:lnTo>
                                    <a:pt x="8895" y="3514"/>
                                  </a:lnTo>
                                  <a:lnTo>
                                    <a:pt x="8858" y="3506"/>
                                  </a:lnTo>
                                  <a:lnTo>
                                    <a:pt x="8827" y="3486"/>
                                  </a:lnTo>
                                  <a:lnTo>
                                    <a:pt x="8807" y="3455"/>
                                  </a:lnTo>
                                  <a:lnTo>
                                    <a:pt x="8799" y="3418"/>
                                  </a:lnTo>
                                  <a:lnTo>
                                    <a:pt x="8807" y="3380"/>
                                  </a:lnTo>
                                  <a:lnTo>
                                    <a:pt x="8827" y="3349"/>
                                  </a:lnTo>
                                  <a:lnTo>
                                    <a:pt x="8858" y="3329"/>
                                  </a:lnTo>
                                  <a:lnTo>
                                    <a:pt x="8895" y="3321"/>
                                  </a:lnTo>
                                  <a:lnTo>
                                    <a:pt x="8933" y="3329"/>
                                  </a:lnTo>
                                  <a:lnTo>
                                    <a:pt x="8963" y="3349"/>
                                  </a:lnTo>
                                  <a:lnTo>
                                    <a:pt x="8984" y="3380"/>
                                  </a:lnTo>
                                  <a:lnTo>
                                    <a:pt x="8992" y="3418"/>
                                  </a:lnTo>
                                  <a:lnTo>
                                    <a:pt x="8992" y="3267"/>
                                  </a:lnTo>
                                  <a:lnTo>
                                    <a:pt x="8987" y="3263"/>
                                  </a:lnTo>
                                  <a:lnTo>
                                    <a:pt x="8965" y="3258"/>
                                  </a:lnTo>
                                  <a:lnTo>
                                    <a:pt x="8922" y="3249"/>
                                  </a:lnTo>
                                  <a:lnTo>
                                    <a:pt x="8908" y="3250"/>
                                  </a:lnTo>
                                  <a:lnTo>
                                    <a:pt x="8895" y="3252"/>
                                  </a:lnTo>
                                  <a:lnTo>
                                    <a:pt x="8883" y="3254"/>
                                  </a:lnTo>
                                  <a:lnTo>
                                    <a:pt x="8873" y="3258"/>
                                  </a:lnTo>
                                  <a:lnTo>
                                    <a:pt x="8871" y="3257"/>
                                  </a:lnTo>
                                  <a:lnTo>
                                    <a:pt x="8999" y="3061"/>
                                  </a:lnTo>
                                  <a:lnTo>
                                    <a:pt x="8889" y="3061"/>
                                  </a:lnTo>
                                  <a:lnTo>
                                    <a:pt x="8754" y="3274"/>
                                  </a:lnTo>
                                  <a:lnTo>
                                    <a:pt x="8734" y="3308"/>
                                  </a:lnTo>
                                  <a:lnTo>
                                    <a:pt x="8718" y="3343"/>
                                  </a:lnTo>
                                  <a:lnTo>
                                    <a:pt x="8708" y="3380"/>
                                  </a:lnTo>
                                  <a:lnTo>
                                    <a:pt x="8705" y="3419"/>
                                  </a:lnTo>
                                  <a:lnTo>
                                    <a:pt x="8719" y="3495"/>
                                  </a:lnTo>
                                  <a:lnTo>
                                    <a:pt x="8757" y="3551"/>
                                  </a:lnTo>
                                  <a:lnTo>
                                    <a:pt x="8817" y="3587"/>
                                  </a:lnTo>
                                  <a:lnTo>
                                    <a:pt x="8893" y="3599"/>
                                  </a:lnTo>
                                  <a:lnTo>
                                    <a:pt x="8968" y="3586"/>
                                  </a:lnTo>
                                  <a:lnTo>
                                    <a:pt x="9028" y="3550"/>
                                  </a:lnTo>
                                  <a:lnTo>
                                    <a:pt x="9053" y="3514"/>
                                  </a:lnTo>
                                  <a:lnTo>
                                    <a:pt x="9067" y="3493"/>
                                  </a:lnTo>
                                  <a:lnTo>
                                    <a:pt x="9081" y="3419"/>
                                  </a:lnTo>
                                  <a:lnTo>
                                    <a:pt x="9081" y="3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407"/>
                          <wps:cNvSpPr>
                            <a:spLocks/>
                          </wps:cNvSpPr>
                          <wps:spPr bwMode="auto">
                            <a:xfrm>
                              <a:off x="556" y="5115"/>
                              <a:ext cx="9090" cy="3600"/>
                            </a:xfrm>
                            <a:custGeom>
                              <a:avLst/>
                              <a:gdLst>
                                <a:gd name="T0" fmla="*/ 9089 w 9090"/>
                                <a:gd name="T1" fmla="*/ 340 h 3600"/>
                                <a:gd name="T2" fmla="*/ 9012 w 9090"/>
                                <a:gd name="T3" fmla="*/ 340 h 3600"/>
                                <a:gd name="T4" fmla="*/ 9012 w 9090"/>
                                <a:gd name="T5" fmla="*/ 127 h 3600"/>
                                <a:gd name="T6" fmla="*/ 9012 w 9090"/>
                                <a:gd name="T7" fmla="*/ 0 h 3600"/>
                                <a:gd name="T8" fmla="*/ 8922 w 9090"/>
                                <a:gd name="T9" fmla="*/ 0 h 3600"/>
                                <a:gd name="T10" fmla="*/ 8922 w 9090"/>
                                <a:gd name="T11" fmla="*/ 127 h 3600"/>
                                <a:gd name="T12" fmla="*/ 8922 w 9090"/>
                                <a:gd name="T13" fmla="*/ 340 h 3600"/>
                                <a:gd name="T14" fmla="*/ 8788 w 9090"/>
                                <a:gd name="T15" fmla="*/ 340 h 3600"/>
                                <a:gd name="T16" fmla="*/ 8921 w 9090"/>
                                <a:gd name="T17" fmla="*/ 127 h 3600"/>
                                <a:gd name="T18" fmla="*/ 8922 w 9090"/>
                                <a:gd name="T19" fmla="*/ 127 h 3600"/>
                                <a:gd name="T20" fmla="*/ 8922 w 9090"/>
                                <a:gd name="T21" fmla="*/ 0 h 3600"/>
                                <a:gd name="T22" fmla="*/ 8910 w 9090"/>
                                <a:gd name="T23" fmla="*/ 0 h 3600"/>
                                <a:gd name="T24" fmla="*/ 8697 w 9090"/>
                                <a:gd name="T25" fmla="*/ 332 h 3600"/>
                                <a:gd name="T26" fmla="*/ 8697 w 9090"/>
                                <a:gd name="T27" fmla="*/ 421 h 3600"/>
                                <a:gd name="T28" fmla="*/ 8922 w 9090"/>
                                <a:gd name="T29" fmla="*/ 421 h 3600"/>
                                <a:gd name="T30" fmla="*/ 8922 w 9090"/>
                                <a:gd name="T31" fmla="*/ 529 h 3600"/>
                                <a:gd name="T32" fmla="*/ 9012 w 9090"/>
                                <a:gd name="T33" fmla="*/ 529 h 3600"/>
                                <a:gd name="T34" fmla="*/ 9012 w 9090"/>
                                <a:gd name="T35" fmla="*/ 421 h 3600"/>
                                <a:gd name="T36" fmla="*/ 9089 w 9090"/>
                                <a:gd name="T37" fmla="*/ 421 h 3600"/>
                                <a:gd name="T38" fmla="*/ 9089 w 9090"/>
                                <a:gd name="T39" fmla="*/ 34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90" h="3600">
                                  <a:moveTo>
                                    <a:pt x="9089" y="340"/>
                                  </a:moveTo>
                                  <a:lnTo>
                                    <a:pt x="9012" y="340"/>
                                  </a:lnTo>
                                  <a:lnTo>
                                    <a:pt x="9012" y="127"/>
                                  </a:lnTo>
                                  <a:lnTo>
                                    <a:pt x="9012" y="0"/>
                                  </a:lnTo>
                                  <a:lnTo>
                                    <a:pt x="8922" y="0"/>
                                  </a:lnTo>
                                  <a:lnTo>
                                    <a:pt x="8922" y="127"/>
                                  </a:lnTo>
                                  <a:lnTo>
                                    <a:pt x="8922" y="340"/>
                                  </a:lnTo>
                                  <a:lnTo>
                                    <a:pt x="8788" y="340"/>
                                  </a:lnTo>
                                  <a:lnTo>
                                    <a:pt x="8921" y="127"/>
                                  </a:lnTo>
                                  <a:lnTo>
                                    <a:pt x="8922" y="127"/>
                                  </a:lnTo>
                                  <a:lnTo>
                                    <a:pt x="8922" y="0"/>
                                  </a:lnTo>
                                  <a:lnTo>
                                    <a:pt x="8910" y="0"/>
                                  </a:lnTo>
                                  <a:lnTo>
                                    <a:pt x="8697" y="332"/>
                                  </a:lnTo>
                                  <a:lnTo>
                                    <a:pt x="8697" y="421"/>
                                  </a:lnTo>
                                  <a:lnTo>
                                    <a:pt x="8922" y="421"/>
                                  </a:lnTo>
                                  <a:lnTo>
                                    <a:pt x="8922" y="529"/>
                                  </a:lnTo>
                                  <a:lnTo>
                                    <a:pt x="9012" y="529"/>
                                  </a:lnTo>
                                  <a:lnTo>
                                    <a:pt x="9012" y="421"/>
                                  </a:lnTo>
                                  <a:lnTo>
                                    <a:pt x="9089" y="421"/>
                                  </a:lnTo>
                                  <a:lnTo>
                                    <a:pt x="9089"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48" name="Picture 4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97" y="5058"/>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9" name="Group 409"/>
                        <wpg:cNvGrpSpPr>
                          <a:grpSpLocks/>
                        </wpg:cNvGrpSpPr>
                        <wpg:grpSpPr bwMode="auto">
                          <a:xfrm>
                            <a:off x="2766" y="5057"/>
                            <a:ext cx="246" cy="143"/>
                            <a:chOff x="2766" y="5057"/>
                            <a:chExt cx="246" cy="143"/>
                          </a:xfrm>
                        </wpg:grpSpPr>
                        <wps:wsp>
                          <wps:cNvPr id="1350" name="Freeform 410"/>
                          <wps:cNvSpPr>
                            <a:spLocks/>
                          </wps:cNvSpPr>
                          <wps:spPr bwMode="auto">
                            <a:xfrm>
                              <a:off x="2766" y="5057"/>
                              <a:ext cx="246" cy="143"/>
                            </a:xfrm>
                            <a:custGeom>
                              <a:avLst/>
                              <a:gdLst>
                                <a:gd name="T0" fmla="*/ 31 w 246"/>
                                <a:gd name="T1" fmla="*/ 118 h 143"/>
                                <a:gd name="T2" fmla="*/ 24 w 246"/>
                                <a:gd name="T3" fmla="*/ 111 h 143"/>
                                <a:gd name="T4" fmla="*/ 7 w 246"/>
                                <a:gd name="T5" fmla="*/ 111 h 143"/>
                                <a:gd name="T6" fmla="*/ 0 w 246"/>
                                <a:gd name="T7" fmla="*/ 118 h 143"/>
                                <a:gd name="T8" fmla="*/ 0 w 246"/>
                                <a:gd name="T9" fmla="*/ 136 h 143"/>
                                <a:gd name="T10" fmla="*/ 7 w 246"/>
                                <a:gd name="T11" fmla="*/ 142 h 143"/>
                                <a:gd name="T12" fmla="*/ 24 w 246"/>
                                <a:gd name="T13" fmla="*/ 142 h 143"/>
                                <a:gd name="T14" fmla="*/ 31 w 246"/>
                                <a:gd name="T15" fmla="*/ 135 h 143"/>
                                <a:gd name="T16" fmla="*/ 31 w 246"/>
                                <a:gd name="T17" fmla="*/ 11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143">
                                  <a:moveTo>
                                    <a:pt x="31" y="118"/>
                                  </a:moveTo>
                                  <a:lnTo>
                                    <a:pt x="24" y="111"/>
                                  </a:lnTo>
                                  <a:lnTo>
                                    <a:pt x="7" y="111"/>
                                  </a:lnTo>
                                  <a:lnTo>
                                    <a:pt x="0" y="118"/>
                                  </a:lnTo>
                                  <a:lnTo>
                                    <a:pt x="0" y="136"/>
                                  </a:lnTo>
                                  <a:lnTo>
                                    <a:pt x="7" y="142"/>
                                  </a:lnTo>
                                  <a:lnTo>
                                    <a:pt x="24" y="142"/>
                                  </a:lnTo>
                                  <a:lnTo>
                                    <a:pt x="31" y="135"/>
                                  </a:lnTo>
                                  <a:lnTo>
                                    <a:pt x="31"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411"/>
                          <wps:cNvSpPr>
                            <a:spLocks/>
                          </wps:cNvSpPr>
                          <wps:spPr bwMode="auto">
                            <a:xfrm>
                              <a:off x="2766" y="5057"/>
                              <a:ext cx="246" cy="143"/>
                            </a:xfrm>
                            <a:custGeom>
                              <a:avLst/>
                              <a:gdLst>
                                <a:gd name="T0" fmla="*/ 31 w 246"/>
                                <a:gd name="T1" fmla="*/ 50 h 143"/>
                                <a:gd name="T2" fmla="*/ 24 w 246"/>
                                <a:gd name="T3" fmla="*/ 44 h 143"/>
                                <a:gd name="T4" fmla="*/ 7 w 246"/>
                                <a:gd name="T5" fmla="*/ 44 h 143"/>
                                <a:gd name="T6" fmla="*/ 0 w 246"/>
                                <a:gd name="T7" fmla="*/ 51 h 143"/>
                                <a:gd name="T8" fmla="*/ 0 w 246"/>
                                <a:gd name="T9" fmla="*/ 68 h 143"/>
                                <a:gd name="T10" fmla="*/ 7 w 246"/>
                                <a:gd name="T11" fmla="*/ 74 h 143"/>
                                <a:gd name="T12" fmla="*/ 24 w 246"/>
                                <a:gd name="T13" fmla="*/ 74 h 143"/>
                                <a:gd name="T14" fmla="*/ 31 w 246"/>
                                <a:gd name="T15" fmla="*/ 67 h 143"/>
                                <a:gd name="T16" fmla="*/ 31 w 246"/>
                                <a:gd name="T17" fmla="*/ 5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143">
                                  <a:moveTo>
                                    <a:pt x="31" y="50"/>
                                  </a:moveTo>
                                  <a:lnTo>
                                    <a:pt x="24" y="44"/>
                                  </a:lnTo>
                                  <a:lnTo>
                                    <a:pt x="7" y="44"/>
                                  </a:lnTo>
                                  <a:lnTo>
                                    <a:pt x="0" y="51"/>
                                  </a:lnTo>
                                  <a:lnTo>
                                    <a:pt x="0" y="68"/>
                                  </a:lnTo>
                                  <a:lnTo>
                                    <a:pt x="7" y="74"/>
                                  </a:lnTo>
                                  <a:lnTo>
                                    <a:pt x="24" y="74"/>
                                  </a:lnTo>
                                  <a:lnTo>
                                    <a:pt x="31" y="67"/>
                                  </a:lnTo>
                                  <a:lnTo>
                                    <a:pt x="31"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412"/>
                          <wps:cNvSpPr>
                            <a:spLocks/>
                          </wps:cNvSpPr>
                          <wps:spPr bwMode="auto">
                            <a:xfrm>
                              <a:off x="2766" y="5057"/>
                              <a:ext cx="246" cy="143"/>
                            </a:xfrm>
                            <a:custGeom>
                              <a:avLst/>
                              <a:gdLst>
                                <a:gd name="T0" fmla="*/ 245 w 246"/>
                                <a:gd name="T1" fmla="*/ 118 h 143"/>
                                <a:gd name="T2" fmla="*/ 185 w 246"/>
                                <a:gd name="T3" fmla="*/ 118 h 143"/>
                                <a:gd name="T4" fmla="*/ 185 w 246"/>
                                <a:gd name="T5" fmla="*/ 0 h 143"/>
                                <a:gd name="T6" fmla="*/ 160 w 246"/>
                                <a:gd name="T7" fmla="*/ 0 h 143"/>
                                <a:gd name="T8" fmla="*/ 160 w 246"/>
                                <a:gd name="T9" fmla="*/ 141 h 143"/>
                                <a:gd name="T10" fmla="*/ 245 w 246"/>
                                <a:gd name="T11" fmla="*/ 141 h 143"/>
                                <a:gd name="T12" fmla="*/ 245 w 246"/>
                                <a:gd name="T13" fmla="*/ 118 h 143"/>
                              </a:gdLst>
                              <a:ahLst/>
                              <a:cxnLst>
                                <a:cxn ang="0">
                                  <a:pos x="T0" y="T1"/>
                                </a:cxn>
                                <a:cxn ang="0">
                                  <a:pos x="T2" y="T3"/>
                                </a:cxn>
                                <a:cxn ang="0">
                                  <a:pos x="T4" y="T5"/>
                                </a:cxn>
                                <a:cxn ang="0">
                                  <a:pos x="T6" y="T7"/>
                                </a:cxn>
                                <a:cxn ang="0">
                                  <a:pos x="T8" y="T9"/>
                                </a:cxn>
                                <a:cxn ang="0">
                                  <a:pos x="T10" y="T11"/>
                                </a:cxn>
                                <a:cxn ang="0">
                                  <a:pos x="T12" y="T13"/>
                                </a:cxn>
                              </a:cxnLst>
                              <a:rect l="0" t="0" r="r" b="b"/>
                              <a:pathLst>
                                <a:path w="246" h="143">
                                  <a:moveTo>
                                    <a:pt x="245" y="118"/>
                                  </a:moveTo>
                                  <a:lnTo>
                                    <a:pt x="185" y="118"/>
                                  </a:lnTo>
                                  <a:lnTo>
                                    <a:pt x="185" y="0"/>
                                  </a:lnTo>
                                  <a:lnTo>
                                    <a:pt x="160" y="0"/>
                                  </a:lnTo>
                                  <a:lnTo>
                                    <a:pt x="160" y="141"/>
                                  </a:lnTo>
                                  <a:lnTo>
                                    <a:pt x="245" y="141"/>
                                  </a:lnTo>
                                  <a:lnTo>
                                    <a:pt x="245"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53" name="Picture 4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44" y="505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4" name="Group 414"/>
                        <wpg:cNvGrpSpPr>
                          <a:grpSpLocks/>
                        </wpg:cNvGrpSpPr>
                        <wpg:grpSpPr bwMode="auto">
                          <a:xfrm>
                            <a:off x="3228" y="5054"/>
                            <a:ext cx="954" cy="149"/>
                            <a:chOff x="3228" y="5054"/>
                            <a:chExt cx="954" cy="149"/>
                          </a:xfrm>
                        </wpg:grpSpPr>
                        <wps:wsp>
                          <wps:cNvPr id="1355" name="Freeform 415"/>
                          <wps:cNvSpPr>
                            <a:spLocks/>
                          </wps:cNvSpPr>
                          <wps:spPr bwMode="auto">
                            <a:xfrm>
                              <a:off x="3228" y="5054"/>
                              <a:ext cx="954" cy="149"/>
                            </a:xfrm>
                            <a:custGeom>
                              <a:avLst/>
                              <a:gdLst>
                                <a:gd name="T0" fmla="*/ 98 w 954"/>
                                <a:gd name="T1" fmla="*/ 103 h 149"/>
                                <a:gd name="T2" fmla="*/ 87 w 954"/>
                                <a:gd name="T3" fmla="*/ 76 h 149"/>
                                <a:gd name="T4" fmla="*/ 64 w 954"/>
                                <a:gd name="T5" fmla="*/ 64 h 149"/>
                                <a:gd name="T6" fmla="*/ 41 w 954"/>
                                <a:gd name="T7" fmla="*/ 55 h 149"/>
                                <a:gd name="T8" fmla="*/ 30 w 954"/>
                                <a:gd name="T9" fmla="*/ 40 h 149"/>
                                <a:gd name="T10" fmla="*/ 30 w 954"/>
                                <a:gd name="T11" fmla="*/ 27 h 149"/>
                                <a:gd name="T12" fmla="*/ 42 w 954"/>
                                <a:gd name="T13" fmla="*/ 22 h 149"/>
                                <a:gd name="T14" fmla="*/ 63 w 954"/>
                                <a:gd name="T15" fmla="*/ 22 h 149"/>
                                <a:gd name="T16" fmla="*/ 73 w 954"/>
                                <a:gd name="T17" fmla="*/ 26 h 149"/>
                                <a:gd name="T18" fmla="*/ 78 w 954"/>
                                <a:gd name="T19" fmla="*/ 33 h 149"/>
                                <a:gd name="T20" fmla="*/ 97 w 954"/>
                                <a:gd name="T21" fmla="*/ 14 h 149"/>
                                <a:gd name="T22" fmla="*/ 88 w 954"/>
                                <a:gd name="T23" fmla="*/ 7 h 149"/>
                                <a:gd name="T24" fmla="*/ 78 w 954"/>
                                <a:gd name="T25" fmla="*/ 3 h 149"/>
                                <a:gd name="T26" fmla="*/ 67 w 954"/>
                                <a:gd name="T27" fmla="*/ 0 h 149"/>
                                <a:gd name="T28" fmla="*/ 56 w 954"/>
                                <a:gd name="T29" fmla="*/ 0 h 149"/>
                                <a:gd name="T30" fmla="*/ 37 w 954"/>
                                <a:gd name="T31" fmla="*/ 2 h 149"/>
                                <a:gd name="T32" fmla="*/ 20 w 954"/>
                                <a:gd name="T33" fmla="*/ 10 h 149"/>
                                <a:gd name="T34" fmla="*/ 9 w 954"/>
                                <a:gd name="T35" fmla="*/ 23 h 149"/>
                                <a:gd name="T36" fmla="*/ 4 w 954"/>
                                <a:gd name="T37" fmla="*/ 42 h 149"/>
                                <a:gd name="T38" fmla="*/ 15 w 954"/>
                                <a:gd name="T39" fmla="*/ 69 h 149"/>
                                <a:gd name="T40" fmla="*/ 38 w 954"/>
                                <a:gd name="T41" fmla="*/ 82 h 149"/>
                                <a:gd name="T42" fmla="*/ 61 w 954"/>
                                <a:gd name="T43" fmla="*/ 90 h 149"/>
                                <a:gd name="T44" fmla="*/ 71 w 954"/>
                                <a:gd name="T45" fmla="*/ 106 h 149"/>
                                <a:gd name="T46" fmla="*/ 71 w 954"/>
                                <a:gd name="T47" fmla="*/ 119 h 149"/>
                                <a:gd name="T48" fmla="*/ 58 w 954"/>
                                <a:gd name="T49" fmla="*/ 125 h 149"/>
                                <a:gd name="T50" fmla="*/ 35 w 954"/>
                                <a:gd name="T51" fmla="*/ 125 h 149"/>
                                <a:gd name="T52" fmla="*/ 25 w 954"/>
                                <a:gd name="T53" fmla="*/ 120 h 149"/>
                                <a:gd name="T54" fmla="*/ 18 w 954"/>
                                <a:gd name="T55" fmla="*/ 111 h 149"/>
                                <a:gd name="T56" fmla="*/ 0 w 954"/>
                                <a:gd name="T57" fmla="*/ 129 h 149"/>
                                <a:gd name="T58" fmla="*/ 9 w 954"/>
                                <a:gd name="T59" fmla="*/ 138 h 149"/>
                                <a:gd name="T60" fmla="*/ 20 w 954"/>
                                <a:gd name="T61" fmla="*/ 144 h 149"/>
                                <a:gd name="T62" fmla="*/ 33 w 954"/>
                                <a:gd name="T63" fmla="*/ 147 h 149"/>
                                <a:gd name="T64" fmla="*/ 46 w 954"/>
                                <a:gd name="T65" fmla="*/ 148 h 149"/>
                                <a:gd name="T66" fmla="*/ 66 w 954"/>
                                <a:gd name="T67" fmla="*/ 145 h 149"/>
                                <a:gd name="T68" fmla="*/ 82 w 954"/>
                                <a:gd name="T69" fmla="*/ 137 h 149"/>
                                <a:gd name="T70" fmla="*/ 93 w 954"/>
                                <a:gd name="T71" fmla="*/ 123 h 149"/>
                                <a:gd name="T72" fmla="*/ 98 w 954"/>
                                <a:gd name="T73" fmla="*/ 10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4" h="149">
                                  <a:moveTo>
                                    <a:pt x="98" y="103"/>
                                  </a:moveTo>
                                  <a:lnTo>
                                    <a:pt x="87" y="76"/>
                                  </a:lnTo>
                                  <a:lnTo>
                                    <a:pt x="64" y="64"/>
                                  </a:lnTo>
                                  <a:lnTo>
                                    <a:pt x="41" y="55"/>
                                  </a:lnTo>
                                  <a:lnTo>
                                    <a:pt x="30" y="40"/>
                                  </a:lnTo>
                                  <a:lnTo>
                                    <a:pt x="30" y="27"/>
                                  </a:lnTo>
                                  <a:lnTo>
                                    <a:pt x="42" y="22"/>
                                  </a:lnTo>
                                  <a:lnTo>
                                    <a:pt x="63" y="22"/>
                                  </a:lnTo>
                                  <a:lnTo>
                                    <a:pt x="73" y="26"/>
                                  </a:lnTo>
                                  <a:lnTo>
                                    <a:pt x="78" y="33"/>
                                  </a:lnTo>
                                  <a:lnTo>
                                    <a:pt x="97" y="14"/>
                                  </a:lnTo>
                                  <a:lnTo>
                                    <a:pt x="88" y="7"/>
                                  </a:lnTo>
                                  <a:lnTo>
                                    <a:pt x="78" y="3"/>
                                  </a:lnTo>
                                  <a:lnTo>
                                    <a:pt x="67" y="0"/>
                                  </a:lnTo>
                                  <a:lnTo>
                                    <a:pt x="56" y="0"/>
                                  </a:lnTo>
                                  <a:lnTo>
                                    <a:pt x="37" y="2"/>
                                  </a:lnTo>
                                  <a:lnTo>
                                    <a:pt x="20" y="10"/>
                                  </a:lnTo>
                                  <a:lnTo>
                                    <a:pt x="9" y="23"/>
                                  </a:lnTo>
                                  <a:lnTo>
                                    <a:pt x="4" y="42"/>
                                  </a:lnTo>
                                  <a:lnTo>
                                    <a:pt x="15" y="69"/>
                                  </a:lnTo>
                                  <a:lnTo>
                                    <a:pt x="38" y="82"/>
                                  </a:lnTo>
                                  <a:lnTo>
                                    <a:pt x="61" y="90"/>
                                  </a:lnTo>
                                  <a:lnTo>
                                    <a:pt x="71" y="106"/>
                                  </a:lnTo>
                                  <a:lnTo>
                                    <a:pt x="71" y="119"/>
                                  </a:lnTo>
                                  <a:lnTo>
                                    <a:pt x="58" y="125"/>
                                  </a:lnTo>
                                  <a:lnTo>
                                    <a:pt x="35" y="125"/>
                                  </a:lnTo>
                                  <a:lnTo>
                                    <a:pt x="25" y="120"/>
                                  </a:lnTo>
                                  <a:lnTo>
                                    <a:pt x="18" y="111"/>
                                  </a:lnTo>
                                  <a:lnTo>
                                    <a:pt x="0" y="129"/>
                                  </a:lnTo>
                                  <a:lnTo>
                                    <a:pt x="9" y="138"/>
                                  </a:lnTo>
                                  <a:lnTo>
                                    <a:pt x="20" y="144"/>
                                  </a:lnTo>
                                  <a:lnTo>
                                    <a:pt x="33" y="147"/>
                                  </a:lnTo>
                                  <a:lnTo>
                                    <a:pt x="46" y="148"/>
                                  </a:lnTo>
                                  <a:lnTo>
                                    <a:pt x="66" y="145"/>
                                  </a:lnTo>
                                  <a:lnTo>
                                    <a:pt x="82" y="137"/>
                                  </a:lnTo>
                                  <a:lnTo>
                                    <a:pt x="93" y="123"/>
                                  </a:lnTo>
                                  <a:lnTo>
                                    <a:pt x="9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416"/>
                          <wps:cNvSpPr>
                            <a:spLocks/>
                          </wps:cNvSpPr>
                          <wps:spPr bwMode="auto">
                            <a:xfrm>
                              <a:off x="3228" y="5054"/>
                              <a:ext cx="954" cy="149"/>
                            </a:xfrm>
                            <a:custGeom>
                              <a:avLst/>
                              <a:gdLst>
                                <a:gd name="T0" fmla="*/ 232 w 954"/>
                                <a:gd name="T1" fmla="*/ 103 h 149"/>
                                <a:gd name="T2" fmla="*/ 222 w 954"/>
                                <a:gd name="T3" fmla="*/ 76 h 149"/>
                                <a:gd name="T4" fmla="*/ 199 w 954"/>
                                <a:gd name="T5" fmla="*/ 64 h 149"/>
                                <a:gd name="T6" fmla="*/ 176 w 954"/>
                                <a:gd name="T7" fmla="*/ 55 h 149"/>
                                <a:gd name="T8" fmla="*/ 165 w 954"/>
                                <a:gd name="T9" fmla="*/ 40 h 149"/>
                                <a:gd name="T10" fmla="*/ 165 w 954"/>
                                <a:gd name="T11" fmla="*/ 27 h 149"/>
                                <a:gd name="T12" fmla="*/ 177 w 954"/>
                                <a:gd name="T13" fmla="*/ 22 h 149"/>
                                <a:gd name="T14" fmla="*/ 198 w 954"/>
                                <a:gd name="T15" fmla="*/ 22 h 149"/>
                                <a:gd name="T16" fmla="*/ 208 w 954"/>
                                <a:gd name="T17" fmla="*/ 26 h 149"/>
                                <a:gd name="T18" fmla="*/ 213 w 954"/>
                                <a:gd name="T19" fmla="*/ 33 h 149"/>
                                <a:gd name="T20" fmla="*/ 232 w 954"/>
                                <a:gd name="T21" fmla="*/ 14 h 149"/>
                                <a:gd name="T22" fmla="*/ 223 w 954"/>
                                <a:gd name="T23" fmla="*/ 7 h 149"/>
                                <a:gd name="T24" fmla="*/ 213 w 954"/>
                                <a:gd name="T25" fmla="*/ 3 h 149"/>
                                <a:gd name="T26" fmla="*/ 202 w 954"/>
                                <a:gd name="T27" fmla="*/ 0 h 149"/>
                                <a:gd name="T28" fmla="*/ 191 w 954"/>
                                <a:gd name="T29" fmla="*/ 0 h 149"/>
                                <a:gd name="T30" fmla="*/ 172 w 954"/>
                                <a:gd name="T31" fmla="*/ 2 h 149"/>
                                <a:gd name="T32" fmla="*/ 155 w 954"/>
                                <a:gd name="T33" fmla="*/ 10 h 149"/>
                                <a:gd name="T34" fmla="*/ 143 w 954"/>
                                <a:gd name="T35" fmla="*/ 23 h 149"/>
                                <a:gd name="T36" fmla="*/ 139 w 954"/>
                                <a:gd name="T37" fmla="*/ 42 h 149"/>
                                <a:gd name="T38" fmla="*/ 149 w 954"/>
                                <a:gd name="T39" fmla="*/ 69 h 149"/>
                                <a:gd name="T40" fmla="*/ 172 w 954"/>
                                <a:gd name="T41" fmla="*/ 82 h 149"/>
                                <a:gd name="T42" fmla="*/ 196 w 954"/>
                                <a:gd name="T43" fmla="*/ 90 h 149"/>
                                <a:gd name="T44" fmla="*/ 206 w 954"/>
                                <a:gd name="T45" fmla="*/ 106 h 149"/>
                                <a:gd name="T46" fmla="*/ 206 w 954"/>
                                <a:gd name="T47" fmla="*/ 119 h 149"/>
                                <a:gd name="T48" fmla="*/ 193 w 954"/>
                                <a:gd name="T49" fmla="*/ 125 h 149"/>
                                <a:gd name="T50" fmla="*/ 170 w 954"/>
                                <a:gd name="T51" fmla="*/ 125 h 149"/>
                                <a:gd name="T52" fmla="*/ 160 w 954"/>
                                <a:gd name="T53" fmla="*/ 120 h 149"/>
                                <a:gd name="T54" fmla="*/ 153 w 954"/>
                                <a:gd name="T55" fmla="*/ 111 h 149"/>
                                <a:gd name="T56" fmla="*/ 134 w 954"/>
                                <a:gd name="T57" fmla="*/ 129 h 149"/>
                                <a:gd name="T58" fmla="*/ 144 w 954"/>
                                <a:gd name="T59" fmla="*/ 138 h 149"/>
                                <a:gd name="T60" fmla="*/ 155 w 954"/>
                                <a:gd name="T61" fmla="*/ 144 h 149"/>
                                <a:gd name="T62" fmla="*/ 168 w 954"/>
                                <a:gd name="T63" fmla="*/ 147 h 149"/>
                                <a:gd name="T64" fmla="*/ 181 w 954"/>
                                <a:gd name="T65" fmla="*/ 148 h 149"/>
                                <a:gd name="T66" fmla="*/ 200 w 954"/>
                                <a:gd name="T67" fmla="*/ 145 h 149"/>
                                <a:gd name="T68" fmla="*/ 217 w 954"/>
                                <a:gd name="T69" fmla="*/ 137 h 149"/>
                                <a:gd name="T70" fmla="*/ 228 w 954"/>
                                <a:gd name="T71" fmla="*/ 123 h 149"/>
                                <a:gd name="T72" fmla="*/ 232 w 954"/>
                                <a:gd name="T73" fmla="*/ 10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4" h="149">
                                  <a:moveTo>
                                    <a:pt x="232" y="103"/>
                                  </a:moveTo>
                                  <a:lnTo>
                                    <a:pt x="222" y="76"/>
                                  </a:lnTo>
                                  <a:lnTo>
                                    <a:pt x="199" y="64"/>
                                  </a:lnTo>
                                  <a:lnTo>
                                    <a:pt x="176" y="55"/>
                                  </a:lnTo>
                                  <a:lnTo>
                                    <a:pt x="165" y="40"/>
                                  </a:lnTo>
                                  <a:lnTo>
                                    <a:pt x="165" y="27"/>
                                  </a:lnTo>
                                  <a:lnTo>
                                    <a:pt x="177" y="22"/>
                                  </a:lnTo>
                                  <a:lnTo>
                                    <a:pt x="198" y="22"/>
                                  </a:lnTo>
                                  <a:lnTo>
                                    <a:pt x="208" y="26"/>
                                  </a:lnTo>
                                  <a:lnTo>
                                    <a:pt x="213" y="33"/>
                                  </a:lnTo>
                                  <a:lnTo>
                                    <a:pt x="232" y="14"/>
                                  </a:lnTo>
                                  <a:lnTo>
                                    <a:pt x="223" y="7"/>
                                  </a:lnTo>
                                  <a:lnTo>
                                    <a:pt x="213" y="3"/>
                                  </a:lnTo>
                                  <a:lnTo>
                                    <a:pt x="202" y="0"/>
                                  </a:lnTo>
                                  <a:lnTo>
                                    <a:pt x="191" y="0"/>
                                  </a:lnTo>
                                  <a:lnTo>
                                    <a:pt x="172" y="2"/>
                                  </a:lnTo>
                                  <a:lnTo>
                                    <a:pt x="155" y="10"/>
                                  </a:lnTo>
                                  <a:lnTo>
                                    <a:pt x="143" y="23"/>
                                  </a:lnTo>
                                  <a:lnTo>
                                    <a:pt x="139" y="42"/>
                                  </a:lnTo>
                                  <a:lnTo>
                                    <a:pt x="149" y="69"/>
                                  </a:lnTo>
                                  <a:lnTo>
                                    <a:pt x="172" y="82"/>
                                  </a:lnTo>
                                  <a:lnTo>
                                    <a:pt x="196" y="90"/>
                                  </a:lnTo>
                                  <a:lnTo>
                                    <a:pt x="206" y="106"/>
                                  </a:lnTo>
                                  <a:lnTo>
                                    <a:pt x="206" y="119"/>
                                  </a:lnTo>
                                  <a:lnTo>
                                    <a:pt x="193" y="125"/>
                                  </a:lnTo>
                                  <a:lnTo>
                                    <a:pt x="170" y="125"/>
                                  </a:lnTo>
                                  <a:lnTo>
                                    <a:pt x="160" y="120"/>
                                  </a:lnTo>
                                  <a:lnTo>
                                    <a:pt x="153" y="111"/>
                                  </a:lnTo>
                                  <a:lnTo>
                                    <a:pt x="134" y="129"/>
                                  </a:lnTo>
                                  <a:lnTo>
                                    <a:pt x="144" y="138"/>
                                  </a:lnTo>
                                  <a:lnTo>
                                    <a:pt x="155" y="144"/>
                                  </a:lnTo>
                                  <a:lnTo>
                                    <a:pt x="168" y="147"/>
                                  </a:lnTo>
                                  <a:lnTo>
                                    <a:pt x="181" y="148"/>
                                  </a:lnTo>
                                  <a:lnTo>
                                    <a:pt x="200" y="145"/>
                                  </a:lnTo>
                                  <a:lnTo>
                                    <a:pt x="217" y="137"/>
                                  </a:lnTo>
                                  <a:lnTo>
                                    <a:pt x="228" y="123"/>
                                  </a:lnTo>
                                  <a:lnTo>
                                    <a:pt x="232"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417"/>
                          <wps:cNvSpPr>
                            <a:spLocks/>
                          </wps:cNvSpPr>
                          <wps:spPr bwMode="auto">
                            <a:xfrm>
                              <a:off x="3228" y="5054"/>
                              <a:ext cx="954" cy="149"/>
                            </a:xfrm>
                            <a:custGeom>
                              <a:avLst/>
                              <a:gdLst>
                                <a:gd name="T0" fmla="*/ 953 w 954"/>
                                <a:gd name="T1" fmla="*/ 3 h 149"/>
                                <a:gd name="T2" fmla="*/ 928 w 954"/>
                                <a:gd name="T3" fmla="*/ 3 h 149"/>
                                <a:gd name="T4" fmla="*/ 928 w 954"/>
                                <a:gd name="T5" fmla="*/ 145 h 149"/>
                                <a:gd name="T6" fmla="*/ 953 w 954"/>
                                <a:gd name="T7" fmla="*/ 145 h 149"/>
                                <a:gd name="T8" fmla="*/ 953 w 954"/>
                                <a:gd name="T9" fmla="*/ 3 h 149"/>
                              </a:gdLst>
                              <a:ahLst/>
                              <a:cxnLst>
                                <a:cxn ang="0">
                                  <a:pos x="T0" y="T1"/>
                                </a:cxn>
                                <a:cxn ang="0">
                                  <a:pos x="T2" y="T3"/>
                                </a:cxn>
                                <a:cxn ang="0">
                                  <a:pos x="T4" y="T5"/>
                                </a:cxn>
                                <a:cxn ang="0">
                                  <a:pos x="T6" y="T7"/>
                                </a:cxn>
                                <a:cxn ang="0">
                                  <a:pos x="T8" y="T9"/>
                                </a:cxn>
                              </a:cxnLst>
                              <a:rect l="0" t="0" r="r" b="b"/>
                              <a:pathLst>
                                <a:path w="954" h="149">
                                  <a:moveTo>
                                    <a:pt x="953" y="3"/>
                                  </a:moveTo>
                                  <a:lnTo>
                                    <a:pt x="928" y="3"/>
                                  </a:lnTo>
                                  <a:lnTo>
                                    <a:pt x="928" y="145"/>
                                  </a:lnTo>
                                  <a:lnTo>
                                    <a:pt x="953" y="145"/>
                                  </a:lnTo>
                                  <a:lnTo>
                                    <a:pt x="953"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58" name="Picture 4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19" y="5054"/>
                            <a:ext cx="3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 name="Picture 4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55" y="5058"/>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4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98" y="5054"/>
                            <a:ext cx="69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4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6452"/>
                            <a:ext cx="57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62" name="Group 422"/>
                        <wpg:cNvGrpSpPr>
                          <a:grpSpLocks/>
                        </wpg:cNvGrpSpPr>
                        <wpg:grpSpPr bwMode="auto">
                          <a:xfrm>
                            <a:off x="1498" y="9639"/>
                            <a:ext cx="242" cy="149"/>
                            <a:chOff x="1498" y="9639"/>
                            <a:chExt cx="242" cy="149"/>
                          </a:xfrm>
                        </wpg:grpSpPr>
                        <wps:wsp>
                          <wps:cNvPr id="1363" name="Freeform 423"/>
                          <wps:cNvSpPr>
                            <a:spLocks/>
                          </wps:cNvSpPr>
                          <wps:spPr bwMode="auto">
                            <a:xfrm>
                              <a:off x="1498" y="9639"/>
                              <a:ext cx="242" cy="149"/>
                            </a:xfrm>
                            <a:custGeom>
                              <a:avLst/>
                              <a:gdLst>
                                <a:gd name="T0" fmla="*/ 98 w 242"/>
                                <a:gd name="T1" fmla="*/ 103 h 149"/>
                                <a:gd name="T2" fmla="*/ 87 w 242"/>
                                <a:gd name="T3" fmla="*/ 76 h 149"/>
                                <a:gd name="T4" fmla="*/ 64 w 242"/>
                                <a:gd name="T5" fmla="*/ 64 h 149"/>
                                <a:gd name="T6" fmla="*/ 41 w 242"/>
                                <a:gd name="T7" fmla="*/ 55 h 149"/>
                                <a:gd name="T8" fmla="*/ 30 w 242"/>
                                <a:gd name="T9" fmla="*/ 40 h 149"/>
                                <a:gd name="T10" fmla="*/ 30 w 242"/>
                                <a:gd name="T11" fmla="*/ 27 h 149"/>
                                <a:gd name="T12" fmla="*/ 42 w 242"/>
                                <a:gd name="T13" fmla="*/ 22 h 149"/>
                                <a:gd name="T14" fmla="*/ 63 w 242"/>
                                <a:gd name="T15" fmla="*/ 22 h 149"/>
                                <a:gd name="T16" fmla="*/ 73 w 242"/>
                                <a:gd name="T17" fmla="*/ 26 h 149"/>
                                <a:gd name="T18" fmla="*/ 78 w 242"/>
                                <a:gd name="T19" fmla="*/ 33 h 149"/>
                                <a:gd name="T20" fmla="*/ 97 w 242"/>
                                <a:gd name="T21" fmla="*/ 14 h 149"/>
                                <a:gd name="T22" fmla="*/ 88 w 242"/>
                                <a:gd name="T23" fmla="*/ 7 h 149"/>
                                <a:gd name="T24" fmla="*/ 78 w 242"/>
                                <a:gd name="T25" fmla="*/ 3 h 149"/>
                                <a:gd name="T26" fmla="*/ 67 w 242"/>
                                <a:gd name="T27" fmla="*/ 0 h 149"/>
                                <a:gd name="T28" fmla="*/ 56 w 242"/>
                                <a:gd name="T29" fmla="*/ 0 h 149"/>
                                <a:gd name="T30" fmla="*/ 37 w 242"/>
                                <a:gd name="T31" fmla="*/ 2 h 149"/>
                                <a:gd name="T32" fmla="*/ 20 w 242"/>
                                <a:gd name="T33" fmla="*/ 10 h 149"/>
                                <a:gd name="T34" fmla="*/ 9 w 242"/>
                                <a:gd name="T35" fmla="*/ 23 h 149"/>
                                <a:gd name="T36" fmla="*/ 4 w 242"/>
                                <a:gd name="T37" fmla="*/ 42 h 149"/>
                                <a:gd name="T38" fmla="*/ 15 w 242"/>
                                <a:gd name="T39" fmla="*/ 69 h 149"/>
                                <a:gd name="T40" fmla="*/ 38 w 242"/>
                                <a:gd name="T41" fmla="*/ 82 h 149"/>
                                <a:gd name="T42" fmla="*/ 61 w 242"/>
                                <a:gd name="T43" fmla="*/ 90 h 149"/>
                                <a:gd name="T44" fmla="*/ 71 w 242"/>
                                <a:gd name="T45" fmla="*/ 106 h 149"/>
                                <a:gd name="T46" fmla="*/ 71 w 242"/>
                                <a:gd name="T47" fmla="*/ 119 h 149"/>
                                <a:gd name="T48" fmla="*/ 58 w 242"/>
                                <a:gd name="T49" fmla="*/ 125 h 149"/>
                                <a:gd name="T50" fmla="*/ 35 w 242"/>
                                <a:gd name="T51" fmla="*/ 125 h 149"/>
                                <a:gd name="T52" fmla="*/ 25 w 242"/>
                                <a:gd name="T53" fmla="*/ 120 h 149"/>
                                <a:gd name="T54" fmla="*/ 18 w 242"/>
                                <a:gd name="T55" fmla="*/ 111 h 149"/>
                                <a:gd name="T56" fmla="*/ 0 w 242"/>
                                <a:gd name="T57" fmla="*/ 129 h 149"/>
                                <a:gd name="T58" fmla="*/ 9 w 242"/>
                                <a:gd name="T59" fmla="*/ 138 h 149"/>
                                <a:gd name="T60" fmla="*/ 20 w 242"/>
                                <a:gd name="T61" fmla="*/ 144 h 149"/>
                                <a:gd name="T62" fmla="*/ 33 w 242"/>
                                <a:gd name="T63" fmla="*/ 147 h 149"/>
                                <a:gd name="T64" fmla="*/ 46 w 242"/>
                                <a:gd name="T65" fmla="*/ 148 h 149"/>
                                <a:gd name="T66" fmla="*/ 66 w 242"/>
                                <a:gd name="T67" fmla="*/ 145 h 149"/>
                                <a:gd name="T68" fmla="*/ 82 w 242"/>
                                <a:gd name="T69" fmla="*/ 137 h 149"/>
                                <a:gd name="T70" fmla="*/ 93 w 242"/>
                                <a:gd name="T71" fmla="*/ 123 h 149"/>
                                <a:gd name="T72" fmla="*/ 98 w 242"/>
                                <a:gd name="T73" fmla="*/ 10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2" h="149">
                                  <a:moveTo>
                                    <a:pt x="98" y="103"/>
                                  </a:moveTo>
                                  <a:lnTo>
                                    <a:pt x="87" y="76"/>
                                  </a:lnTo>
                                  <a:lnTo>
                                    <a:pt x="64" y="64"/>
                                  </a:lnTo>
                                  <a:lnTo>
                                    <a:pt x="41" y="55"/>
                                  </a:lnTo>
                                  <a:lnTo>
                                    <a:pt x="30" y="40"/>
                                  </a:lnTo>
                                  <a:lnTo>
                                    <a:pt x="30" y="27"/>
                                  </a:lnTo>
                                  <a:lnTo>
                                    <a:pt x="42" y="22"/>
                                  </a:lnTo>
                                  <a:lnTo>
                                    <a:pt x="63" y="22"/>
                                  </a:lnTo>
                                  <a:lnTo>
                                    <a:pt x="73" y="26"/>
                                  </a:lnTo>
                                  <a:lnTo>
                                    <a:pt x="78" y="33"/>
                                  </a:lnTo>
                                  <a:lnTo>
                                    <a:pt x="97" y="14"/>
                                  </a:lnTo>
                                  <a:lnTo>
                                    <a:pt x="88" y="7"/>
                                  </a:lnTo>
                                  <a:lnTo>
                                    <a:pt x="78" y="3"/>
                                  </a:lnTo>
                                  <a:lnTo>
                                    <a:pt x="67" y="0"/>
                                  </a:lnTo>
                                  <a:lnTo>
                                    <a:pt x="56" y="0"/>
                                  </a:lnTo>
                                  <a:lnTo>
                                    <a:pt x="37" y="2"/>
                                  </a:lnTo>
                                  <a:lnTo>
                                    <a:pt x="20" y="10"/>
                                  </a:lnTo>
                                  <a:lnTo>
                                    <a:pt x="9" y="23"/>
                                  </a:lnTo>
                                  <a:lnTo>
                                    <a:pt x="4" y="42"/>
                                  </a:lnTo>
                                  <a:lnTo>
                                    <a:pt x="15" y="69"/>
                                  </a:lnTo>
                                  <a:lnTo>
                                    <a:pt x="38" y="82"/>
                                  </a:lnTo>
                                  <a:lnTo>
                                    <a:pt x="61" y="90"/>
                                  </a:lnTo>
                                  <a:lnTo>
                                    <a:pt x="71" y="106"/>
                                  </a:lnTo>
                                  <a:lnTo>
                                    <a:pt x="71" y="119"/>
                                  </a:lnTo>
                                  <a:lnTo>
                                    <a:pt x="58" y="125"/>
                                  </a:lnTo>
                                  <a:lnTo>
                                    <a:pt x="35" y="125"/>
                                  </a:lnTo>
                                  <a:lnTo>
                                    <a:pt x="25" y="120"/>
                                  </a:lnTo>
                                  <a:lnTo>
                                    <a:pt x="18" y="111"/>
                                  </a:lnTo>
                                  <a:lnTo>
                                    <a:pt x="0" y="129"/>
                                  </a:lnTo>
                                  <a:lnTo>
                                    <a:pt x="9" y="138"/>
                                  </a:lnTo>
                                  <a:lnTo>
                                    <a:pt x="20" y="144"/>
                                  </a:lnTo>
                                  <a:lnTo>
                                    <a:pt x="33" y="147"/>
                                  </a:lnTo>
                                  <a:lnTo>
                                    <a:pt x="46" y="148"/>
                                  </a:lnTo>
                                  <a:lnTo>
                                    <a:pt x="66" y="145"/>
                                  </a:lnTo>
                                  <a:lnTo>
                                    <a:pt x="82" y="137"/>
                                  </a:lnTo>
                                  <a:lnTo>
                                    <a:pt x="93" y="123"/>
                                  </a:lnTo>
                                  <a:lnTo>
                                    <a:pt x="9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424"/>
                          <wps:cNvSpPr>
                            <a:spLocks/>
                          </wps:cNvSpPr>
                          <wps:spPr bwMode="auto">
                            <a:xfrm>
                              <a:off x="1498" y="9639"/>
                              <a:ext cx="242" cy="149"/>
                            </a:xfrm>
                            <a:custGeom>
                              <a:avLst/>
                              <a:gdLst>
                                <a:gd name="T0" fmla="*/ 241 w 242"/>
                                <a:gd name="T1" fmla="*/ 122 h 149"/>
                                <a:gd name="T2" fmla="*/ 169 w 242"/>
                                <a:gd name="T3" fmla="*/ 122 h 149"/>
                                <a:gd name="T4" fmla="*/ 169 w 242"/>
                                <a:gd name="T5" fmla="*/ 83 h 149"/>
                                <a:gd name="T6" fmla="*/ 234 w 242"/>
                                <a:gd name="T7" fmla="*/ 83 h 149"/>
                                <a:gd name="T8" fmla="*/ 234 w 242"/>
                                <a:gd name="T9" fmla="*/ 61 h 149"/>
                                <a:gd name="T10" fmla="*/ 169 w 242"/>
                                <a:gd name="T11" fmla="*/ 61 h 149"/>
                                <a:gd name="T12" fmla="*/ 169 w 242"/>
                                <a:gd name="T13" fmla="*/ 26 h 149"/>
                                <a:gd name="T14" fmla="*/ 238 w 242"/>
                                <a:gd name="T15" fmla="*/ 26 h 149"/>
                                <a:gd name="T16" fmla="*/ 238 w 242"/>
                                <a:gd name="T17" fmla="*/ 3 h 149"/>
                                <a:gd name="T18" fmla="*/ 144 w 242"/>
                                <a:gd name="T19" fmla="*/ 3 h 149"/>
                                <a:gd name="T20" fmla="*/ 144 w 242"/>
                                <a:gd name="T21" fmla="*/ 145 h 149"/>
                                <a:gd name="T22" fmla="*/ 241 w 242"/>
                                <a:gd name="T23" fmla="*/ 145 h 149"/>
                                <a:gd name="T24" fmla="*/ 241 w 242"/>
                                <a:gd name="T25" fmla="*/ 12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2" h="149">
                                  <a:moveTo>
                                    <a:pt x="241" y="122"/>
                                  </a:moveTo>
                                  <a:lnTo>
                                    <a:pt x="169" y="122"/>
                                  </a:lnTo>
                                  <a:lnTo>
                                    <a:pt x="169" y="83"/>
                                  </a:lnTo>
                                  <a:lnTo>
                                    <a:pt x="234" y="83"/>
                                  </a:lnTo>
                                  <a:lnTo>
                                    <a:pt x="234" y="61"/>
                                  </a:lnTo>
                                  <a:lnTo>
                                    <a:pt x="169" y="61"/>
                                  </a:lnTo>
                                  <a:lnTo>
                                    <a:pt x="169" y="26"/>
                                  </a:lnTo>
                                  <a:lnTo>
                                    <a:pt x="238" y="26"/>
                                  </a:lnTo>
                                  <a:lnTo>
                                    <a:pt x="238" y="3"/>
                                  </a:lnTo>
                                  <a:lnTo>
                                    <a:pt x="144" y="3"/>
                                  </a:lnTo>
                                  <a:lnTo>
                                    <a:pt x="144" y="145"/>
                                  </a:lnTo>
                                  <a:lnTo>
                                    <a:pt x="241" y="145"/>
                                  </a:lnTo>
                                  <a:lnTo>
                                    <a:pt x="241"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65" name="Picture 4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77" y="9639"/>
                            <a:ext cx="2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 name="Freeform 426"/>
                        <wps:cNvSpPr>
                          <a:spLocks/>
                        </wps:cNvSpPr>
                        <wps:spPr bwMode="auto">
                          <a:xfrm>
                            <a:off x="2076" y="9642"/>
                            <a:ext cx="26" cy="142"/>
                          </a:xfrm>
                          <a:custGeom>
                            <a:avLst/>
                            <a:gdLst>
                              <a:gd name="T0" fmla="*/ 25 w 26"/>
                              <a:gd name="T1" fmla="*/ 0 h 142"/>
                              <a:gd name="T2" fmla="*/ 0 w 26"/>
                              <a:gd name="T3" fmla="*/ 0 h 142"/>
                              <a:gd name="T4" fmla="*/ 0 w 26"/>
                              <a:gd name="T5" fmla="*/ 141 h 142"/>
                              <a:gd name="T6" fmla="*/ 25 w 26"/>
                              <a:gd name="T7" fmla="*/ 141 h 142"/>
                              <a:gd name="T8" fmla="*/ 25 w 26"/>
                              <a:gd name="T9" fmla="*/ 0 h 142"/>
                            </a:gdLst>
                            <a:ahLst/>
                            <a:cxnLst>
                              <a:cxn ang="0">
                                <a:pos x="T0" y="T1"/>
                              </a:cxn>
                              <a:cxn ang="0">
                                <a:pos x="T2" y="T3"/>
                              </a:cxn>
                              <a:cxn ang="0">
                                <a:pos x="T4" y="T5"/>
                              </a:cxn>
                              <a:cxn ang="0">
                                <a:pos x="T6" y="T7"/>
                              </a:cxn>
                              <a:cxn ang="0">
                                <a:pos x="T8" y="T9"/>
                              </a:cxn>
                            </a:cxnLst>
                            <a:rect l="0" t="0" r="r" b="b"/>
                            <a:pathLst>
                              <a:path w="26" h="142">
                                <a:moveTo>
                                  <a:pt x="25" y="0"/>
                                </a:moveTo>
                                <a:lnTo>
                                  <a:pt x="0" y="0"/>
                                </a:lnTo>
                                <a:lnTo>
                                  <a:pt x="0" y="141"/>
                                </a:lnTo>
                                <a:lnTo>
                                  <a:pt x="25" y="14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7" name="Picture 4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45" y="963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4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39"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9" name="Picture 4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90" y="963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0" name="Group 430"/>
                        <wpg:cNvGrpSpPr>
                          <a:grpSpLocks/>
                        </wpg:cNvGrpSpPr>
                        <wpg:grpSpPr bwMode="auto">
                          <a:xfrm>
                            <a:off x="2770" y="9642"/>
                            <a:ext cx="186" cy="143"/>
                            <a:chOff x="2770" y="9642"/>
                            <a:chExt cx="186" cy="143"/>
                          </a:xfrm>
                        </wpg:grpSpPr>
                        <wps:wsp>
                          <wps:cNvPr id="1371" name="Freeform 431"/>
                          <wps:cNvSpPr>
                            <a:spLocks/>
                          </wps:cNvSpPr>
                          <wps:spPr bwMode="auto">
                            <a:xfrm>
                              <a:off x="2770" y="9642"/>
                              <a:ext cx="186" cy="143"/>
                            </a:xfrm>
                            <a:custGeom>
                              <a:avLst/>
                              <a:gdLst>
                                <a:gd name="T0" fmla="*/ 31 w 186"/>
                                <a:gd name="T1" fmla="*/ 118 h 143"/>
                                <a:gd name="T2" fmla="*/ 24 w 186"/>
                                <a:gd name="T3" fmla="*/ 111 h 143"/>
                                <a:gd name="T4" fmla="*/ 7 w 186"/>
                                <a:gd name="T5" fmla="*/ 111 h 143"/>
                                <a:gd name="T6" fmla="*/ 0 w 186"/>
                                <a:gd name="T7" fmla="*/ 118 h 143"/>
                                <a:gd name="T8" fmla="*/ 0 w 186"/>
                                <a:gd name="T9" fmla="*/ 136 h 143"/>
                                <a:gd name="T10" fmla="*/ 7 w 186"/>
                                <a:gd name="T11" fmla="*/ 142 h 143"/>
                                <a:gd name="T12" fmla="*/ 24 w 186"/>
                                <a:gd name="T13" fmla="*/ 142 h 143"/>
                                <a:gd name="T14" fmla="*/ 31 w 186"/>
                                <a:gd name="T15" fmla="*/ 135 h 143"/>
                                <a:gd name="T16" fmla="*/ 31 w 186"/>
                                <a:gd name="T17" fmla="*/ 11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143">
                                  <a:moveTo>
                                    <a:pt x="31" y="118"/>
                                  </a:moveTo>
                                  <a:lnTo>
                                    <a:pt x="24" y="111"/>
                                  </a:lnTo>
                                  <a:lnTo>
                                    <a:pt x="7" y="111"/>
                                  </a:lnTo>
                                  <a:lnTo>
                                    <a:pt x="0" y="118"/>
                                  </a:lnTo>
                                  <a:lnTo>
                                    <a:pt x="0" y="136"/>
                                  </a:lnTo>
                                  <a:lnTo>
                                    <a:pt x="7" y="142"/>
                                  </a:lnTo>
                                  <a:lnTo>
                                    <a:pt x="24" y="142"/>
                                  </a:lnTo>
                                  <a:lnTo>
                                    <a:pt x="31" y="135"/>
                                  </a:lnTo>
                                  <a:lnTo>
                                    <a:pt x="31"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432"/>
                          <wps:cNvSpPr>
                            <a:spLocks/>
                          </wps:cNvSpPr>
                          <wps:spPr bwMode="auto">
                            <a:xfrm>
                              <a:off x="2770" y="9642"/>
                              <a:ext cx="186" cy="143"/>
                            </a:xfrm>
                            <a:custGeom>
                              <a:avLst/>
                              <a:gdLst>
                                <a:gd name="T0" fmla="*/ 31 w 186"/>
                                <a:gd name="T1" fmla="*/ 50 h 143"/>
                                <a:gd name="T2" fmla="*/ 24 w 186"/>
                                <a:gd name="T3" fmla="*/ 44 h 143"/>
                                <a:gd name="T4" fmla="*/ 7 w 186"/>
                                <a:gd name="T5" fmla="*/ 44 h 143"/>
                                <a:gd name="T6" fmla="*/ 0 w 186"/>
                                <a:gd name="T7" fmla="*/ 51 h 143"/>
                                <a:gd name="T8" fmla="*/ 0 w 186"/>
                                <a:gd name="T9" fmla="*/ 68 h 143"/>
                                <a:gd name="T10" fmla="*/ 7 w 186"/>
                                <a:gd name="T11" fmla="*/ 74 h 143"/>
                                <a:gd name="T12" fmla="*/ 24 w 186"/>
                                <a:gd name="T13" fmla="*/ 74 h 143"/>
                                <a:gd name="T14" fmla="*/ 31 w 186"/>
                                <a:gd name="T15" fmla="*/ 67 h 143"/>
                                <a:gd name="T16" fmla="*/ 31 w 186"/>
                                <a:gd name="T17" fmla="*/ 5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143">
                                  <a:moveTo>
                                    <a:pt x="31" y="50"/>
                                  </a:moveTo>
                                  <a:lnTo>
                                    <a:pt x="24" y="44"/>
                                  </a:lnTo>
                                  <a:lnTo>
                                    <a:pt x="7" y="44"/>
                                  </a:lnTo>
                                  <a:lnTo>
                                    <a:pt x="0" y="51"/>
                                  </a:lnTo>
                                  <a:lnTo>
                                    <a:pt x="0" y="68"/>
                                  </a:lnTo>
                                  <a:lnTo>
                                    <a:pt x="7" y="74"/>
                                  </a:lnTo>
                                  <a:lnTo>
                                    <a:pt x="24" y="74"/>
                                  </a:lnTo>
                                  <a:lnTo>
                                    <a:pt x="31" y="67"/>
                                  </a:lnTo>
                                  <a:lnTo>
                                    <a:pt x="31"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433"/>
                          <wps:cNvSpPr>
                            <a:spLocks/>
                          </wps:cNvSpPr>
                          <wps:spPr bwMode="auto">
                            <a:xfrm>
                              <a:off x="2770" y="9642"/>
                              <a:ext cx="186" cy="143"/>
                            </a:xfrm>
                            <a:custGeom>
                              <a:avLst/>
                              <a:gdLst>
                                <a:gd name="T0" fmla="*/ 185 w 186"/>
                                <a:gd name="T1" fmla="*/ 0 h 143"/>
                                <a:gd name="T2" fmla="*/ 160 w 186"/>
                                <a:gd name="T3" fmla="*/ 0 h 143"/>
                                <a:gd name="T4" fmla="*/ 160 w 186"/>
                                <a:gd name="T5" fmla="*/ 141 h 143"/>
                                <a:gd name="T6" fmla="*/ 185 w 186"/>
                                <a:gd name="T7" fmla="*/ 141 h 143"/>
                                <a:gd name="T8" fmla="*/ 185 w 186"/>
                                <a:gd name="T9" fmla="*/ 0 h 143"/>
                              </a:gdLst>
                              <a:ahLst/>
                              <a:cxnLst>
                                <a:cxn ang="0">
                                  <a:pos x="T0" y="T1"/>
                                </a:cxn>
                                <a:cxn ang="0">
                                  <a:pos x="T2" y="T3"/>
                                </a:cxn>
                                <a:cxn ang="0">
                                  <a:pos x="T4" y="T5"/>
                                </a:cxn>
                                <a:cxn ang="0">
                                  <a:pos x="T6" y="T7"/>
                                </a:cxn>
                                <a:cxn ang="0">
                                  <a:pos x="T8" y="T9"/>
                                </a:cxn>
                              </a:cxnLst>
                              <a:rect l="0" t="0" r="r" b="b"/>
                              <a:pathLst>
                                <a:path w="186" h="143">
                                  <a:moveTo>
                                    <a:pt x="185" y="0"/>
                                  </a:moveTo>
                                  <a:lnTo>
                                    <a:pt x="160" y="0"/>
                                  </a:lnTo>
                                  <a:lnTo>
                                    <a:pt x="160" y="141"/>
                                  </a:lnTo>
                                  <a:lnTo>
                                    <a:pt x="185" y="141"/>
                                  </a:lnTo>
                                  <a:lnTo>
                                    <a:pt x="1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74" name="Picture 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07"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 name="Picture 4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86"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6" name="Picture 4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57"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7" name="Freeform 437"/>
                        <wps:cNvSpPr>
                          <a:spLocks/>
                        </wps:cNvSpPr>
                        <wps:spPr bwMode="auto">
                          <a:xfrm>
                            <a:off x="3512" y="9639"/>
                            <a:ext cx="99" cy="149"/>
                          </a:xfrm>
                          <a:custGeom>
                            <a:avLst/>
                            <a:gdLst>
                              <a:gd name="T0" fmla="*/ 56 w 99"/>
                              <a:gd name="T1" fmla="*/ 0 h 149"/>
                              <a:gd name="T2" fmla="*/ 37 w 99"/>
                              <a:gd name="T3" fmla="*/ 2 h 149"/>
                              <a:gd name="T4" fmla="*/ 20 w 99"/>
                              <a:gd name="T5" fmla="*/ 10 h 149"/>
                              <a:gd name="T6" fmla="*/ 9 w 99"/>
                              <a:gd name="T7" fmla="*/ 23 h 149"/>
                              <a:gd name="T8" fmla="*/ 4 w 99"/>
                              <a:gd name="T9" fmla="*/ 42 h 149"/>
                              <a:gd name="T10" fmla="*/ 15 w 99"/>
                              <a:gd name="T11" fmla="*/ 69 h 149"/>
                              <a:gd name="T12" fmla="*/ 38 w 99"/>
                              <a:gd name="T13" fmla="*/ 82 h 149"/>
                              <a:gd name="T14" fmla="*/ 61 w 99"/>
                              <a:gd name="T15" fmla="*/ 90 h 149"/>
                              <a:gd name="T16" fmla="*/ 71 w 99"/>
                              <a:gd name="T17" fmla="*/ 106 h 149"/>
                              <a:gd name="T18" fmla="*/ 71 w 99"/>
                              <a:gd name="T19" fmla="*/ 119 h 149"/>
                              <a:gd name="T20" fmla="*/ 58 w 99"/>
                              <a:gd name="T21" fmla="*/ 125 h 149"/>
                              <a:gd name="T22" fmla="*/ 35 w 99"/>
                              <a:gd name="T23" fmla="*/ 125 h 149"/>
                              <a:gd name="T24" fmla="*/ 25 w 99"/>
                              <a:gd name="T25" fmla="*/ 120 h 149"/>
                              <a:gd name="T26" fmla="*/ 19 w 99"/>
                              <a:gd name="T27" fmla="*/ 111 h 149"/>
                              <a:gd name="T28" fmla="*/ 0 w 99"/>
                              <a:gd name="T29" fmla="*/ 129 h 149"/>
                              <a:gd name="T30" fmla="*/ 9 w 99"/>
                              <a:gd name="T31" fmla="*/ 138 h 149"/>
                              <a:gd name="T32" fmla="*/ 20 w 99"/>
                              <a:gd name="T33" fmla="*/ 144 h 149"/>
                              <a:gd name="T34" fmla="*/ 33 w 99"/>
                              <a:gd name="T35" fmla="*/ 147 h 149"/>
                              <a:gd name="T36" fmla="*/ 46 w 99"/>
                              <a:gd name="T37" fmla="*/ 148 h 149"/>
                              <a:gd name="T38" fmla="*/ 66 w 99"/>
                              <a:gd name="T39" fmla="*/ 145 h 149"/>
                              <a:gd name="T40" fmla="*/ 82 w 99"/>
                              <a:gd name="T41" fmla="*/ 137 h 149"/>
                              <a:gd name="T42" fmla="*/ 93 w 99"/>
                              <a:gd name="T43" fmla="*/ 123 h 149"/>
                              <a:gd name="T44" fmla="*/ 98 w 99"/>
                              <a:gd name="T45" fmla="*/ 103 h 149"/>
                              <a:gd name="T46" fmla="*/ 87 w 99"/>
                              <a:gd name="T47" fmla="*/ 76 h 149"/>
                              <a:gd name="T48" fmla="*/ 64 w 99"/>
                              <a:gd name="T49" fmla="*/ 64 h 149"/>
                              <a:gd name="T50" fmla="*/ 41 w 99"/>
                              <a:gd name="T51" fmla="*/ 55 h 149"/>
                              <a:gd name="T52" fmla="*/ 31 w 99"/>
                              <a:gd name="T53" fmla="*/ 40 h 149"/>
                              <a:gd name="T54" fmla="*/ 31 w 99"/>
                              <a:gd name="T55" fmla="*/ 27 h 149"/>
                              <a:gd name="T56" fmla="*/ 42 w 99"/>
                              <a:gd name="T57" fmla="*/ 22 h 149"/>
                              <a:gd name="T58" fmla="*/ 63 w 99"/>
                              <a:gd name="T59" fmla="*/ 22 h 149"/>
                              <a:gd name="T60" fmla="*/ 73 w 99"/>
                              <a:gd name="T61" fmla="*/ 26 h 149"/>
                              <a:gd name="T62" fmla="*/ 78 w 99"/>
                              <a:gd name="T63" fmla="*/ 33 h 149"/>
                              <a:gd name="T64" fmla="*/ 97 w 99"/>
                              <a:gd name="T65" fmla="*/ 14 h 149"/>
                              <a:gd name="T66" fmla="*/ 88 w 99"/>
                              <a:gd name="T67" fmla="*/ 7 h 149"/>
                              <a:gd name="T68" fmla="*/ 78 w 99"/>
                              <a:gd name="T69" fmla="*/ 3 h 149"/>
                              <a:gd name="T70" fmla="*/ 67 w 99"/>
                              <a:gd name="T71" fmla="*/ 0 h 149"/>
                              <a:gd name="T72" fmla="*/ 56 w 99"/>
                              <a:gd name="T7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9" h="149">
                                <a:moveTo>
                                  <a:pt x="56" y="0"/>
                                </a:moveTo>
                                <a:lnTo>
                                  <a:pt x="37" y="2"/>
                                </a:lnTo>
                                <a:lnTo>
                                  <a:pt x="20" y="10"/>
                                </a:lnTo>
                                <a:lnTo>
                                  <a:pt x="9" y="23"/>
                                </a:lnTo>
                                <a:lnTo>
                                  <a:pt x="4" y="42"/>
                                </a:lnTo>
                                <a:lnTo>
                                  <a:pt x="15" y="69"/>
                                </a:lnTo>
                                <a:lnTo>
                                  <a:pt x="38" y="82"/>
                                </a:lnTo>
                                <a:lnTo>
                                  <a:pt x="61" y="90"/>
                                </a:lnTo>
                                <a:lnTo>
                                  <a:pt x="71" y="106"/>
                                </a:lnTo>
                                <a:lnTo>
                                  <a:pt x="71" y="119"/>
                                </a:lnTo>
                                <a:lnTo>
                                  <a:pt x="58" y="125"/>
                                </a:lnTo>
                                <a:lnTo>
                                  <a:pt x="35" y="125"/>
                                </a:lnTo>
                                <a:lnTo>
                                  <a:pt x="25" y="120"/>
                                </a:lnTo>
                                <a:lnTo>
                                  <a:pt x="19" y="111"/>
                                </a:lnTo>
                                <a:lnTo>
                                  <a:pt x="0" y="129"/>
                                </a:lnTo>
                                <a:lnTo>
                                  <a:pt x="9" y="138"/>
                                </a:lnTo>
                                <a:lnTo>
                                  <a:pt x="20" y="144"/>
                                </a:lnTo>
                                <a:lnTo>
                                  <a:pt x="33" y="147"/>
                                </a:lnTo>
                                <a:lnTo>
                                  <a:pt x="46" y="148"/>
                                </a:lnTo>
                                <a:lnTo>
                                  <a:pt x="66" y="145"/>
                                </a:lnTo>
                                <a:lnTo>
                                  <a:pt x="82" y="137"/>
                                </a:lnTo>
                                <a:lnTo>
                                  <a:pt x="93" y="123"/>
                                </a:lnTo>
                                <a:lnTo>
                                  <a:pt x="98" y="103"/>
                                </a:lnTo>
                                <a:lnTo>
                                  <a:pt x="87" y="76"/>
                                </a:lnTo>
                                <a:lnTo>
                                  <a:pt x="64" y="64"/>
                                </a:lnTo>
                                <a:lnTo>
                                  <a:pt x="41" y="55"/>
                                </a:lnTo>
                                <a:lnTo>
                                  <a:pt x="31" y="40"/>
                                </a:lnTo>
                                <a:lnTo>
                                  <a:pt x="31" y="27"/>
                                </a:lnTo>
                                <a:lnTo>
                                  <a:pt x="42" y="22"/>
                                </a:lnTo>
                                <a:lnTo>
                                  <a:pt x="63" y="22"/>
                                </a:lnTo>
                                <a:lnTo>
                                  <a:pt x="73" y="26"/>
                                </a:lnTo>
                                <a:lnTo>
                                  <a:pt x="78" y="33"/>
                                </a:lnTo>
                                <a:lnTo>
                                  <a:pt x="97" y="14"/>
                                </a:lnTo>
                                <a:lnTo>
                                  <a:pt x="88" y="7"/>
                                </a:lnTo>
                                <a:lnTo>
                                  <a:pt x="78" y="3"/>
                                </a:lnTo>
                                <a:lnTo>
                                  <a:pt x="67" y="0"/>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8" name="Picture 4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43"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9" name="Picture 4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92" y="9643"/>
                            <a:ext cx="2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Freeform 440"/>
                        <wps:cNvSpPr>
                          <a:spLocks/>
                        </wps:cNvSpPr>
                        <wps:spPr bwMode="auto">
                          <a:xfrm>
                            <a:off x="4146" y="9639"/>
                            <a:ext cx="99" cy="149"/>
                          </a:xfrm>
                          <a:custGeom>
                            <a:avLst/>
                            <a:gdLst>
                              <a:gd name="T0" fmla="*/ 56 w 99"/>
                              <a:gd name="T1" fmla="*/ 0 h 149"/>
                              <a:gd name="T2" fmla="*/ 37 w 99"/>
                              <a:gd name="T3" fmla="*/ 2 h 149"/>
                              <a:gd name="T4" fmla="*/ 20 w 99"/>
                              <a:gd name="T5" fmla="*/ 10 h 149"/>
                              <a:gd name="T6" fmla="*/ 9 w 99"/>
                              <a:gd name="T7" fmla="*/ 23 h 149"/>
                              <a:gd name="T8" fmla="*/ 4 w 99"/>
                              <a:gd name="T9" fmla="*/ 42 h 149"/>
                              <a:gd name="T10" fmla="*/ 15 w 99"/>
                              <a:gd name="T11" fmla="*/ 69 h 149"/>
                              <a:gd name="T12" fmla="*/ 38 w 99"/>
                              <a:gd name="T13" fmla="*/ 82 h 149"/>
                              <a:gd name="T14" fmla="*/ 61 w 99"/>
                              <a:gd name="T15" fmla="*/ 90 h 149"/>
                              <a:gd name="T16" fmla="*/ 71 w 99"/>
                              <a:gd name="T17" fmla="*/ 106 h 149"/>
                              <a:gd name="T18" fmla="*/ 71 w 99"/>
                              <a:gd name="T19" fmla="*/ 119 h 149"/>
                              <a:gd name="T20" fmla="*/ 58 w 99"/>
                              <a:gd name="T21" fmla="*/ 125 h 149"/>
                              <a:gd name="T22" fmla="*/ 35 w 99"/>
                              <a:gd name="T23" fmla="*/ 125 h 149"/>
                              <a:gd name="T24" fmla="*/ 25 w 99"/>
                              <a:gd name="T25" fmla="*/ 120 h 149"/>
                              <a:gd name="T26" fmla="*/ 19 w 99"/>
                              <a:gd name="T27" fmla="*/ 111 h 149"/>
                              <a:gd name="T28" fmla="*/ 0 w 99"/>
                              <a:gd name="T29" fmla="*/ 129 h 149"/>
                              <a:gd name="T30" fmla="*/ 9 w 99"/>
                              <a:gd name="T31" fmla="*/ 138 h 149"/>
                              <a:gd name="T32" fmla="*/ 20 w 99"/>
                              <a:gd name="T33" fmla="*/ 144 h 149"/>
                              <a:gd name="T34" fmla="*/ 33 w 99"/>
                              <a:gd name="T35" fmla="*/ 147 h 149"/>
                              <a:gd name="T36" fmla="*/ 46 w 99"/>
                              <a:gd name="T37" fmla="*/ 148 h 149"/>
                              <a:gd name="T38" fmla="*/ 66 w 99"/>
                              <a:gd name="T39" fmla="*/ 145 h 149"/>
                              <a:gd name="T40" fmla="*/ 82 w 99"/>
                              <a:gd name="T41" fmla="*/ 137 h 149"/>
                              <a:gd name="T42" fmla="*/ 93 w 99"/>
                              <a:gd name="T43" fmla="*/ 123 h 149"/>
                              <a:gd name="T44" fmla="*/ 98 w 99"/>
                              <a:gd name="T45" fmla="*/ 103 h 149"/>
                              <a:gd name="T46" fmla="*/ 87 w 99"/>
                              <a:gd name="T47" fmla="*/ 76 h 149"/>
                              <a:gd name="T48" fmla="*/ 64 w 99"/>
                              <a:gd name="T49" fmla="*/ 64 h 149"/>
                              <a:gd name="T50" fmla="*/ 41 w 99"/>
                              <a:gd name="T51" fmla="*/ 55 h 149"/>
                              <a:gd name="T52" fmla="*/ 31 w 99"/>
                              <a:gd name="T53" fmla="*/ 40 h 149"/>
                              <a:gd name="T54" fmla="*/ 31 w 99"/>
                              <a:gd name="T55" fmla="*/ 27 h 149"/>
                              <a:gd name="T56" fmla="*/ 42 w 99"/>
                              <a:gd name="T57" fmla="*/ 22 h 149"/>
                              <a:gd name="T58" fmla="*/ 63 w 99"/>
                              <a:gd name="T59" fmla="*/ 22 h 149"/>
                              <a:gd name="T60" fmla="*/ 73 w 99"/>
                              <a:gd name="T61" fmla="*/ 26 h 149"/>
                              <a:gd name="T62" fmla="*/ 78 w 99"/>
                              <a:gd name="T63" fmla="*/ 33 h 149"/>
                              <a:gd name="T64" fmla="*/ 97 w 99"/>
                              <a:gd name="T65" fmla="*/ 14 h 149"/>
                              <a:gd name="T66" fmla="*/ 88 w 99"/>
                              <a:gd name="T67" fmla="*/ 7 h 149"/>
                              <a:gd name="T68" fmla="*/ 78 w 99"/>
                              <a:gd name="T69" fmla="*/ 3 h 149"/>
                              <a:gd name="T70" fmla="*/ 67 w 99"/>
                              <a:gd name="T71" fmla="*/ 0 h 149"/>
                              <a:gd name="T72" fmla="*/ 56 w 99"/>
                              <a:gd name="T7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9" h="149">
                                <a:moveTo>
                                  <a:pt x="56" y="0"/>
                                </a:moveTo>
                                <a:lnTo>
                                  <a:pt x="37" y="2"/>
                                </a:lnTo>
                                <a:lnTo>
                                  <a:pt x="20" y="10"/>
                                </a:lnTo>
                                <a:lnTo>
                                  <a:pt x="9" y="23"/>
                                </a:lnTo>
                                <a:lnTo>
                                  <a:pt x="4" y="42"/>
                                </a:lnTo>
                                <a:lnTo>
                                  <a:pt x="15" y="69"/>
                                </a:lnTo>
                                <a:lnTo>
                                  <a:pt x="38" y="82"/>
                                </a:lnTo>
                                <a:lnTo>
                                  <a:pt x="61" y="90"/>
                                </a:lnTo>
                                <a:lnTo>
                                  <a:pt x="71" y="106"/>
                                </a:lnTo>
                                <a:lnTo>
                                  <a:pt x="71" y="119"/>
                                </a:lnTo>
                                <a:lnTo>
                                  <a:pt x="58" y="125"/>
                                </a:lnTo>
                                <a:lnTo>
                                  <a:pt x="35" y="125"/>
                                </a:lnTo>
                                <a:lnTo>
                                  <a:pt x="25" y="120"/>
                                </a:lnTo>
                                <a:lnTo>
                                  <a:pt x="19" y="111"/>
                                </a:lnTo>
                                <a:lnTo>
                                  <a:pt x="0" y="129"/>
                                </a:lnTo>
                                <a:lnTo>
                                  <a:pt x="9" y="138"/>
                                </a:lnTo>
                                <a:lnTo>
                                  <a:pt x="20" y="144"/>
                                </a:lnTo>
                                <a:lnTo>
                                  <a:pt x="33" y="147"/>
                                </a:lnTo>
                                <a:lnTo>
                                  <a:pt x="46" y="148"/>
                                </a:lnTo>
                                <a:lnTo>
                                  <a:pt x="66" y="145"/>
                                </a:lnTo>
                                <a:lnTo>
                                  <a:pt x="82" y="137"/>
                                </a:lnTo>
                                <a:lnTo>
                                  <a:pt x="93" y="123"/>
                                </a:lnTo>
                                <a:lnTo>
                                  <a:pt x="98" y="103"/>
                                </a:lnTo>
                                <a:lnTo>
                                  <a:pt x="87" y="76"/>
                                </a:lnTo>
                                <a:lnTo>
                                  <a:pt x="64" y="64"/>
                                </a:lnTo>
                                <a:lnTo>
                                  <a:pt x="41" y="55"/>
                                </a:lnTo>
                                <a:lnTo>
                                  <a:pt x="31" y="40"/>
                                </a:lnTo>
                                <a:lnTo>
                                  <a:pt x="31" y="27"/>
                                </a:lnTo>
                                <a:lnTo>
                                  <a:pt x="42" y="22"/>
                                </a:lnTo>
                                <a:lnTo>
                                  <a:pt x="63" y="22"/>
                                </a:lnTo>
                                <a:lnTo>
                                  <a:pt x="73" y="26"/>
                                </a:lnTo>
                                <a:lnTo>
                                  <a:pt x="78" y="33"/>
                                </a:lnTo>
                                <a:lnTo>
                                  <a:pt x="97" y="14"/>
                                </a:lnTo>
                                <a:lnTo>
                                  <a:pt x="88" y="7"/>
                                </a:lnTo>
                                <a:lnTo>
                                  <a:pt x="78" y="3"/>
                                </a:lnTo>
                                <a:lnTo>
                                  <a:pt x="67" y="0"/>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1" name="Picture 4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276" y="9643"/>
                            <a:ext cx="2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2" name="Picture 4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71"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3" name="Picture 4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750" y="9643"/>
                            <a:ext cx="3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4" name="Picture 4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87" y="9643"/>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5" name="Picture 4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33" y="964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6" name="Group 446"/>
                        <wpg:cNvGrpSpPr>
                          <a:grpSpLocks/>
                        </wpg:cNvGrpSpPr>
                        <wpg:grpSpPr bwMode="auto">
                          <a:xfrm>
                            <a:off x="1905" y="9639"/>
                            <a:ext cx="6226" cy="386"/>
                            <a:chOff x="1905" y="9639"/>
                            <a:chExt cx="6226" cy="386"/>
                          </a:xfrm>
                        </wpg:grpSpPr>
                        <wps:wsp>
                          <wps:cNvPr id="1387" name="Freeform 447"/>
                          <wps:cNvSpPr>
                            <a:spLocks/>
                          </wps:cNvSpPr>
                          <wps:spPr bwMode="auto">
                            <a:xfrm>
                              <a:off x="1905" y="9639"/>
                              <a:ext cx="6226" cy="386"/>
                            </a:xfrm>
                            <a:custGeom>
                              <a:avLst/>
                              <a:gdLst>
                                <a:gd name="T0" fmla="*/ 19 w 6226"/>
                                <a:gd name="T1" fmla="*/ 291 h 386"/>
                                <a:gd name="T2" fmla="*/ 3 w 6226"/>
                                <a:gd name="T3" fmla="*/ 291 h 386"/>
                                <a:gd name="T4" fmla="*/ 3 w 6226"/>
                                <a:gd name="T5" fmla="*/ 385 h 386"/>
                                <a:gd name="T6" fmla="*/ 19 w 6226"/>
                                <a:gd name="T7" fmla="*/ 385 h 386"/>
                                <a:gd name="T8" fmla="*/ 19 w 6226"/>
                                <a:gd name="T9" fmla="*/ 291 h 386"/>
                              </a:gdLst>
                              <a:ahLst/>
                              <a:cxnLst>
                                <a:cxn ang="0">
                                  <a:pos x="T0" y="T1"/>
                                </a:cxn>
                                <a:cxn ang="0">
                                  <a:pos x="T2" y="T3"/>
                                </a:cxn>
                                <a:cxn ang="0">
                                  <a:pos x="T4" y="T5"/>
                                </a:cxn>
                                <a:cxn ang="0">
                                  <a:pos x="T6" y="T7"/>
                                </a:cxn>
                                <a:cxn ang="0">
                                  <a:pos x="T8" y="T9"/>
                                </a:cxn>
                              </a:cxnLst>
                              <a:rect l="0" t="0" r="r" b="b"/>
                              <a:pathLst>
                                <a:path w="6226" h="386">
                                  <a:moveTo>
                                    <a:pt x="19" y="291"/>
                                  </a:moveTo>
                                  <a:lnTo>
                                    <a:pt x="3" y="291"/>
                                  </a:lnTo>
                                  <a:lnTo>
                                    <a:pt x="3" y="385"/>
                                  </a:lnTo>
                                  <a:lnTo>
                                    <a:pt x="19" y="385"/>
                                  </a:lnTo>
                                  <a:lnTo>
                                    <a:pt x="19" y="2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448"/>
                          <wps:cNvSpPr>
                            <a:spLocks/>
                          </wps:cNvSpPr>
                          <wps:spPr bwMode="auto">
                            <a:xfrm>
                              <a:off x="1905" y="9639"/>
                              <a:ext cx="6226" cy="386"/>
                            </a:xfrm>
                            <a:custGeom>
                              <a:avLst/>
                              <a:gdLst>
                                <a:gd name="T0" fmla="*/ 22 w 6226"/>
                                <a:gd name="T1" fmla="*/ 248 h 386"/>
                                <a:gd name="T2" fmla="*/ 17 w 6226"/>
                                <a:gd name="T3" fmla="*/ 243 h 386"/>
                                <a:gd name="T4" fmla="*/ 4 w 6226"/>
                                <a:gd name="T5" fmla="*/ 243 h 386"/>
                                <a:gd name="T6" fmla="*/ 0 w 6226"/>
                                <a:gd name="T7" fmla="*/ 248 h 386"/>
                                <a:gd name="T8" fmla="*/ 0 w 6226"/>
                                <a:gd name="T9" fmla="*/ 261 h 386"/>
                                <a:gd name="T10" fmla="*/ 4 w 6226"/>
                                <a:gd name="T11" fmla="*/ 266 h 386"/>
                                <a:gd name="T12" fmla="*/ 17 w 6226"/>
                                <a:gd name="T13" fmla="*/ 266 h 386"/>
                                <a:gd name="T14" fmla="*/ 22 w 6226"/>
                                <a:gd name="T15" fmla="*/ 261 h 386"/>
                                <a:gd name="T16" fmla="*/ 22 w 6226"/>
                                <a:gd name="T17" fmla="*/ 24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6" h="386">
                                  <a:moveTo>
                                    <a:pt x="22" y="248"/>
                                  </a:moveTo>
                                  <a:lnTo>
                                    <a:pt x="17" y="243"/>
                                  </a:lnTo>
                                  <a:lnTo>
                                    <a:pt x="4" y="243"/>
                                  </a:lnTo>
                                  <a:lnTo>
                                    <a:pt x="0" y="248"/>
                                  </a:lnTo>
                                  <a:lnTo>
                                    <a:pt x="0" y="261"/>
                                  </a:lnTo>
                                  <a:lnTo>
                                    <a:pt x="4" y="266"/>
                                  </a:lnTo>
                                  <a:lnTo>
                                    <a:pt x="17" y="266"/>
                                  </a:lnTo>
                                  <a:lnTo>
                                    <a:pt x="22" y="261"/>
                                  </a:lnTo>
                                  <a:lnTo>
                                    <a:pt x="22" y="2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449"/>
                          <wps:cNvSpPr>
                            <a:spLocks/>
                          </wps:cNvSpPr>
                          <wps:spPr bwMode="auto">
                            <a:xfrm>
                              <a:off x="1905" y="9639"/>
                              <a:ext cx="6226" cy="386"/>
                            </a:xfrm>
                            <a:custGeom>
                              <a:avLst/>
                              <a:gdLst>
                                <a:gd name="T0" fmla="*/ 563 w 6226"/>
                                <a:gd name="T1" fmla="*/ 291 h 386"/>
                                <a:gd name="T2" fmla="*/ 547 w 6226"/>
                                <a:gd name="T3" fmla="*/ 291 h 386"/>
                                <a:gd name="T4" fmla="*/ 547 w 6226"/>
                                <a:gd name="T5" fmla="*/ 385 h 386"/>
                                <a:gd name="T6" fmla="*/ 563 w 6226"/>
                                <a:gd name="T7" fmla="*/ 385 h 386"/>
                                <a:gd name="T8" fmla="*/ 563 w 6226"/>
                                <a:gd name="T9" fmla="*/ 291 h 386"/>
                              </a:gdLst>
                              <a:ahLst/>
                              <a:cxnLst>
                                <a:cxn ang="0">
                                  <a:pos x="T0" y="T1"/>
                                </a:cxn>
                                <a:cxn ang="0">
                                  <a:pos x="T2" y="T3"/>
                                </a:cxn>
                                <a:cxn ang="0">
                                  <a:pos x="T4" y="T5"/>
                                </a:cxn>
                                <a:cxn ang="0">
                                  <a:pos x="T6" y="T7"/>
                                </a:cxn>
                                <a:cxn ang="0">
                                  <a:pos x="T8" y="T9"/>
                                </a:cxn>
                              </a:cxnLst>
                              <a:rect l="0" t="0" r="r" b="b"/>
                              <a:pathLst>
                                <a:path w="6226" h="386">
                                  <a:moveTo>
                                    <a:pt x="563" y="291"/>
                                  </a:moveTo>
                                  <a:lnTo>
                                    <a:pt x="547" y="291"/>
                                  </a:lnTo>
                                  <a:lnTo>
                                    <a:pt x="547" y="385"/>
                                  </a:lnTo>
                                  <a:lnTo>
                                    <a:pt x="563" y="385"/>
                                  </a:lnTo>
                                  <a:lnTo>
                                    <a:pt x="563" y="2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450"/>
                          <wps:cNvSpPr>
                            <a:spLocks/>
                          </wps:cNvSpPr>
                          <wps:spPr bwMode="auto">
                            <a:xfrm>
                              <a:off x="1905" y="9639"/>
                              <a:ext cx="6226" cy="386"/>
                            </a:xfrm>
                            <a:custGeom>
                              <a:avLst/>
                              <a:gdLst>
                                <a:gd name="T0" fmla="*/ 567 w 6226"/>
                                <a:gd name="T1" fmla="*/ 248 h 386"/>
                                <a:gd name="T2" fmla="*/ 562 w 6226"/>
                                <a:gd name="T3" fmla="*/ 243 h 386"/>
                                <a:gd name="T4" fmla="*/ 549 w 6226"/>
                                <a:gd name="T5" fmla="*/ 243 h 386"/>
                                <a:gd name="T6" fmla="*/ 544 w 6226"/>
                                <a:gd name="T7" fmla="*/ 248 h 386"/>
                                <a:gd name="T8" fmla="*/ 544 w 6226"/>
                                <a:gd name="T9" fmla="*/ 261 h 386"/>
                                <a:gd name="T10" fmla="*/ 549 w 6226"/>
                                <a:gd name="T11" fmla="*/ 266 h 386"/>
                                <a:gd name="T12" fmla="*/ 562 w 6226"/>
                                <a:gd name="T13" fmla="*/ 266 h 386"/>
                                <a:gd name="T14" fmla="*/ 567 w 6226"/>
                                <a:gd name="T15" fmla="*/ 261 h 386"/>
                                <a:gd name="T16" fmla="*/ 567 w 6226"/>
                                <a:gd name="T17" fmla="*/ 24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6" h="386">
                                  <a:moveTo>
                                    <a:pt x="567" y="248"/>
                                  </a:moveTo>
                                  <a:lnTo>
                                    <a:pt x="562" y="243"/>
                                  </a:lnTo>
                                  <a:lnTo>
                                    <a:pt x="549" y="243"/>
                                  </a:lnTo>
                                  <a:lnTo>
                                    <a:pt x="544" y="248"/>
                                  </a:lnTo>
                                  <a:lnTo>
                                    <a:pt x="544" y="261"/>
                                  </a:lnTo>
                                  <a:lnTo>
                                    <a:pt x="549" y="266"/>
                                  </a:lnTo>
                                  <a:lnTo>
                                    <a:pt x="562" y="266"/>
                                  </a:lnTo>
                                  <a:lnTo>
                                    <a:pt x="567" y="261"/>
                                  </a:lnTo>
                                  <a:lnTo>
                                    <a:pt x="567" y="2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451"/>
                          <wps:cNvSpPr>
                            <a:spLocks/>
                          </wps:cNvSpPr>
                          <wps:spPr bwMode="auto">
                            <a:xfrm>
                              <a:off x="1905" y="9639"/>
                              <a:ext cx="6226" cy="386"/>
                            </a:xfrm>
                            <a:custGeom>
                              <a:avLst/>
                              <a:gdLst>
                                <a:gd name="T0" fmla="*/ 1408 w 6226"/>
                                <a:gd name="T1" fmla="*/ 291 h 386"/>
                                <a:gd name="T2" fmla="*/ 1392 w 6226"/>
                                <a:gd name="T3" fmla="*/ 291 h 386"/>
                                <a:gd name="T4" fmla="*/ 1392 w 6226"/>
                                <a:gd name="T5" fmla="*/ 385 h 386"/>
                                <a:gd name="T6" fmla="*/ 1408 w 6226"/>
                                <a:gd name="T7" fmla="*/ 385 h 386"/>
                                <a:gd name="T8" fmla="*/ 1408 w 6226"/>
                                <a:gd name="T9" fmla="*/ 291 h 386"/>
                              </a:gdLst>
                              <a:ahLst/>
                              <a:cxnLst>
                                <a:cxn ang="0">
                                  <a:pos x="T0" y="T1"/>
                                </a:cxn>
                                <a:cxn ang="0">
                                  <a:pos x="T2" y="T3"/>
                                </a:cxn>
                                <a:cxn ang="0">
                                  <a:pos x="T4" y="T5"/>
                                </a:cxn>
                                <a:cxn ang="0">
                                  <a:pos x="T6" y="T7"/>
                                </a:cxn>
                                <a:cxn ang="0">
                                  <a:pos x="T8" y="T9"/>
                                </a:cxn>
                              </a:cxnLst>
                              <a:rect l="0" t="0" r="r" b="b"/>
                              <a:pathLst>
                                <a:path w="6226" h="386">
                                  <a:moveTo>
                                    <a:pt x="1408" y="291"/>
                                  </a:moveTo>
                                  <a:lnTo>
                                    <a:pt x="1392" y="291"/>
                                  </a:lnTo>
                                  <a:lnTo>
                                    <a:pt x="1392" y="385"/>
                                  </a:lnTo>
                                  <a:lnTo>
                                    <a:pt x="1408" y="385"/>
                                  </a:lnTo>
                                  <a:lnTo>
                                    <a:pt x="1408" y="2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452"/>
                          <wps:cNvSpPr>
                            <a:spLocks/>
                          </wps:cNvSpPr>
                          <wps:spPr bwMode="auto">
                            <a:xfrm>
                              <a:off x="1905" y="9639"/>
                              <a:ext cx="6226" cy="386"/>
                            </a:xfrm>
                            <a:custGeom>
                              <a:avLst/>
                              <a:gdLst>
                                <a:gd name="T0" fmla="*/ 1412 w 6226"/>
                                <a:gd name="T1" fmla="*/ 248 h 386"/>
                                <a:gd name="T2" fmla="*/ 1407 w 6226"/>
                                <a:gd name="T3" fmla="*/ 243 h 386"/>
                                <a:gd name="T4" fmla="*/ 1394 w 6226"/>
                                <a:gd name="T5" fmla="*/ 243 h 386"/>
                                <a:gd name="T6" fmla="*/ 1389 w 6226"/>
                                <a:gd name="T7" fmla="*/ 248 h 386"/>
                                <a:gd name="T8" fmla="*/ 1389 w 6226"/>
                                <a:gd name="T9" fmla="*/ 261 h 386"/>
                                <a:gd name="T10" fmla="*/ 1394 w 6226"/>
                                <a:gd name="T11" fmla="*/ 266 h 386"/>
                                <a:gd name="T12" fmla="*/ 1407 w 6226"/>
                                <a:gd name="T13" fmla="*/ 266 h 386"/>
                                <a:gd name="T14" fmla="*/ 1412 w 6226"/>
                                <a:gd name="T15" fmla="*/ 261 h 386"/>
                                <a:gd name="T16" fmla="*/ 1412 w 6226"/>
                                <a:gd name="T17" fmla="*/ 24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6" h="386">
                                  <a:moveTo>
                                    <a:pt x="1412" y="248"/>
                                  </a:moveTo>
                                  <a:lnTo>
                                    <a:pt x="1407" y="243"/>
                                  </a:lnTo>
                                  <a:lnTo>
                                    <a:pt x="1394" y="243"/>
                                  </a:lnTo>
                                  <a:lnTo>
                                    <a:pt x="1389" y="248"/>
                                  </a:lnTo>
                                  <a:lnTo>
                                    <a:pt x="1389" y="261"/>
                                  </a:lnTo>
                                  <a:lnTo>
                                    <a:pt x="1394" y="266"/>
                                  </a:lnTo>
                                  <a:lnTo>
                                    <a:pt x="1407" y="266"/>
                                  </a:lnTo>
                                  <a:lnTo>
                                    <a:pt x="1412" y="261"/>
                                  </a:lnTo>
                                  <a:lnTo>
                                    <a:pt x="1412" y="2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453"/>
                          <wps:cNvSpPr>
                            <a:spLocks/>
                          </wps:cNvSpPr>
                          <wps:spPr bwMode="auto">
                            <a:xfrm>
                              <a:off x="1905" y="9639"/>
                              <a:ext cx="6226" cy="386"/>
                            </a:xfrm>
                            <a:custGeom>
                              <a:avLst/>
                              <a:gdLst>
                                <a:gd name="T0" fmla="*/ 3587 w 6226"/>
                                <a:gd name="T1" fmla="*/ 103 h 386"/>
                                <a:gd name="T2" fmla="*/ 3577 w 6226"/>
                                <a:gd name="T3" fmla="*/ 76 h 386"/>
                                <a:gd name="T4" fmla="*/ 3554 w 6226"/>
                                <a:gd name="T5" fmla="*/ 64 h 386"/>
                                <a:gd name="T6" fmla="*/ 3531 w 6226"/>
                                <a:gd name="T7" fmla="*/ 55 h 386"/>
                                <a:gd name="T8" fmla="*/ 3520 w 6226"/>
                                <a:gd name="T9" fmla="*/ 40 h 386"/>
                                <a:gd name="T10" fmla="*/ 3520 w 6226"/>
                                <a:gd name="T11" fmla="*/ 27 h 386"/>
                                <a:gd name="T12" fmla="*/ 3532 w 6226"/>
                                <a:gd name="T13" fmla="*/ 22 h 386"/>
                                <a:gd name="T14" fmla="*/ 3553 w 6226"/>
                                <a:gd name="T15" fmla="*/ 22 h 386"/>
                                <a:gd name="T16" fmla="*/ 3563 w 6226"/>
                                <a:gd name="T17" fmla="*/ 26 h 386"/>
                                <a:gd name="T18" fmla="*/ 3568 w 6226"/>
                                <a:gd name="T19" fmla="*/ 33 h 386"/>
                                <a:gd name="T20" fmla="*/ 3586 w 6226"/>
                                <a:gd name="T21" fmla="*/ 14 h 386"/>
                                <a:gd name="T22" fmla="*/ 3577 w 6226"/>
                                <a:gd name="T23" fmla="*/ 7 h 386"/>
                                <a:gd name="T24" fmla="*/ 3568 w 6226"/>
                                <a:gd name="T25" fmla="*/ 3 h 386"/>
                                <a:gd name="T26" fmla="*/ 3557 w 6226"/>
                                <a:gd name="T27" fmla="*/ 0 h 386"/>
                                <a:gd name="T28" fmla="*/ 3546 w 6226"/>
                                <a:gd name="T29" fmla="*/ 0 h 386"/>
                                <a:gd name="T30" fmla="*/ 3527 w 6226"/>
                                <a:gd name="T31" fmla="*/ 2 h 386"/>
                                <a:gd name="T32" fmla="*/ 3510 w 6226"/>
                                <a:gd name="T33" fmla="*/ 10 h 386"/>
                                <a:gd name="T34" fmla="*/ 3498 w 6226"/>
                                <a:gd name="T35" fmla="*/ 23 h 386"/>
                                <a:gd name="T36" fmla="*/ 3494 w 6226"/>
                                <a:gd name="T37" fmla="*/ 42 h 386"/>
                                <a:gd name="T38" fmla="*/ 3504 w 6226"/>
                                <a:gd name="T39" fmla="*/ 69 h 386"/>
                                <a:gd name="T40" fmla="*/ 3527 w 6226"/>
                                <a:gd name="T41" fmla="*/ 82 h 386"/>
                                <a:gd name="T42" fmla="*/ 3550 w 6226"/>
                                <a:gd name="T43" fmla="*/ 90 h 386"/>
                                <a:gd name="T44" fmla="*/ 3561 w 6226"/>
                                <a:gd name="T45" fmla="*/ 106 h 386"/>
                                <a:gd name="T46" fmla="*/ 3561 w 6226"/>
                                <a:gd name="T47" fmla="*/ 119 h 386"/>
                                <a:gd name="T48" fmla="*/ 3548 w 6226"/>
                                <a:gd name="T49" fmla="*/ 125 h 386"/>
                                <a:gd name="T50" fmla="*/ 3525 w 6226"/>
                                <a:gd name="T51" fmla="*/ 125 h 386"/>
                                <a:gd name="T52" fmla="*/ 3514 w 6226"/>
                                <a:gd name="T53" fmla="*/ 120 h 386"/>
                                <a:gd name="T54" fmla="*/ 3508 w 6226"/>
                                <a:gd name="T55" fmla="*/ 111 h 386"/>
                                <a:gd name="T56" fmla="*/ 3489 w 6226"/>
                                <a:gd name="T57" fmla="*/ 129 h 386"/>
                                <a:gd name="T58" fmla="*/ 3499 w 6226"/>
                                <a:gd name="T59" fmla="*/ 138 h 386"/>
                                <a:gd name="T60" fmla="*/ 3510 w 6226"/>
                                <a:gd name="T61" fmla="*/ 144 h 386"/>
                                <a:gd name="T62" fmla="*/ 3522 w 6226"/>
                                <a:gd name="T63" fmla="*/ 147 h 386"/>
                                <a:gd name="T64" fmla="*/ 3535 w 6226"/>
                                <a:gd name="T65" fmla="*/ 148 h 386"/>
                                <a:gd name="T66" fmla="*/ 3555 w 6226"/>
                                <a:gd name="T67" fmla="*/ 145 h 386"/>
                                <a:gd name="T68" fmla="*/ 3572 w 6226"/>
                                <a:gd name="T69" fmla="*/ 137 h 386"/>
                                <a:gd name="T70" fmla="*/ 3583 w 6226"/>
                                <a:gd name="T71" fmla="*/ 123 h 386"/>
                                <a:gd name="T72" fmla="*/ 3587 w 6226"/>
                                <a:gd name="T73" fmla="*/ 103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26" h="386">
                                  <a:moveTo>
                                    <a:pt x="3587" y="103"/>
                                  </a:moveTo>
                                  <a:lnTo>
                                    <a:pt x="3577" y="76"/>
                                  </a:lnTo>
                                  <a:lnTo>
                                    <a:pt x="3554" y="64"/>
                                  </a:lnTo>
                                  <a:lnTo>
                                    <a:pt x="3531" y="55"/>
                                  </a:lnTo>
                                  <a:lnTo>
                                    <a:pt x="3520" y="40"/>
                                  </a:lnTo>
                                  <a:lnTo>
                                    <a:pt x="3520" y="27"/>
                                  </a:lnTo>
                                  <a:lnTo>
                                    <a:pt x="3532" y="22"/>
                                  </a:lnTo>
                                  <a:lnTo>
                                    <a:pt x="3553" y="22"/>
                                  </a:lnTo>
                                  <a:lnTo>
                                    <a:pt x="3563" y="26"/>
                                  </a:lnTo>
                                  <a:lnTo>
                                    <a:pt x="3568" y="33"/>
                                  </a:lnTo>
                                  <a:lnTo>
                                    <a:pt x="3586" y="14"/>
                                  </a:lnTo>
                                  <a:lnTo>
                                    <a:pt x="3577" y="7"/>
                                  </a:lnTo>
                                  <a:lnTo>
                                    <a:pt x="3568" y="3"/>
                                  </a:lnTo>
                                  <a:lnTo>
                                    <a:pt x="3557" y="0"/>
                                  </a:lnTo>
                                  <a:lnTo>
                                    <a:pt x="3546" y="0"/>
                                  </a:lnTo>
                                  <a:lnTo>
                                    <a:pt x="3527" y="2"/>
                                  </a:lnTo>
                                  <a:lnTo>
                                    <a:pt x="3510" y="10"/>
                                  </a:lnTo>
                                  <a:lnTo>
                                    <a:pt x="3498" y="23"/>
                                  </a:lnTo>
                                  <a:lnTo>
                                    <a:pt x="3494" y="42"/>
                                  </a:lnTo>
                                  <a:lnTo>
                                    <a:pt x="3504" y="69"/>
                                  </a:lnTo>
                                  <a:lnTo>
                                    <a:pt x="3527" y="82"/>
                                  </a:lnTo>
                                  <a:lnTo>
                                    <a:pt x="3550" y="90"/>
                                  </a:lnTo>
                                  <a:lnTo>
                                    <a:pt x="3561" y="106"/>
                                  </a:lnTo>
                                  <a:lnTo>
                                    <a:pt x="3561" y="119"/>
                                  </a:lnTo>
                                  <a:lnTo>
                                    <a:pt x="3548" y="125"/>
                                  </a:lnTo>
                                  <a:lnTo>
                                    <a:pt x="3525" y="125"/>
                                  </a:lnTo>
                                  <a:lnTo>
                                    <a:pt x="3514" y="120"/>
                                  </a:lnTo>
                                  <a:lnTo>
                                    <a:pt x="3508" y="111"/>
                                  </a:lnTo>
                                  <a:lnTo>
                                    <a:pt x="3489" y="129"/>
                                  </a:lnTo>
                                  <a:lnTo>
                                    <a:pt x="3499" y="138"/>
                                  </a:lnTo>
                                  <a:lnTo>
                                    <a:pt x="3510" y="144"/>
                                  </a:lnTo>
                                  <a:lnTo>
                                    <a:pt x="3522" y="147"/>
                                  </a:lnTo>
                                  <a:lnTo>
                                    <a:pt x="3535" y="148"/>
                                  </a:lnTo>
                                  <a:lnTo>
                                    <a:pt x="3555" y="145"/>
                                  </a:lnTo>
                                  <a:lnTo>
                                    <a:pt x="3572" y="137"/>
                                  </a:lnTo>
                                  <a:lnTo>
                                    <a:pt x="3583" y="123"/>
                                  </a:lnTo>
                                  <a:lnTo>
                                    <a:pt x="3587"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454"/>
                          <wps:cNvSpPr>
                            <a:spLocks/>
                          </wps:cNvSpPr>
                          <wps:spPr bwMode="auto">
                            <a:xfrm>
                              <a:off x="1905" y="9639"/>
                              <a:ext cx="6226" cy="386"/>
                            </a:xfrm>
                            <a:custGeom>
                              <a:avLst/>
                              <a:gdLst>
                                <a:gd name="T0" fmla="*/ 5340 w 6226"/>
                                <a:gd name="T1" fmla="*/ 291 h 386"/>
                                <a:gd name="T2" fmla="*/ 5324 w 6226"/>
                                <a:gd name="T3" fmla="*/ 291 h 386"/>
                                <a:gd name="T4" fmla="*/ 5324 w 6226"/>
                                <a:gd name="T5" fmla="*/ 385 h 386"/>
                                <a:gd name="T6" fmla="*/ 5340 w 6226"/>
                                <a:gd name="T7" fmla="*/ 385 h 386"/>
                                <a:gd name="T8" fmla="*/ 5340 w 6226"/>
                                <a:gd name="T9" fmla="*/ 291 h 386"/>
                              </a:gdLst>
                              <a:ahLst/>
                              <a:cxnLst>
                                <a:cxn ang="0">
                                  <a:pos x="T0" y="T1"/>
                                </a:cxn>
                                <a:cxn ang="0">
                                  <a:pos x="T2" y="T3"/>
                                </a:cxn>
                                <a:cxn ang="0">
                                  <a:pos x="T4" y="T5"/>
                                </a:cxn>
                                <a:cxn ang="0">
                                  <a:pos x="T6" y="T7"/>
                                </a:cxn>
                                <a:cxn ang="0">
                                  <a:pos x="T8" y="T9"/>
                                </a:cxn>
                              </a:cxnLst>
                              <a:rect l="0" t="0" r="r" b="b"/>
                              <a:pathLst>
                                <a:path w="6226" h="386">
                                  <a:moveTo>
                                    <a:pt x="5340" y="291"/>
                                  </a:moveTo>
                                  <a:lnTo>
                                    <a:pt x="5324" y="291"/>
                                  </a:lnTo>
                                  <a:lnTo>
                                    <a:pt x="5324" y="385"/>
                                  </a:lnTo>
                                  <a:lnTo>
                                    <a:pt x="5340" y="385"/>
                                  </a:lnTo>
                                  <a:lnTo>
                                    <a:pt x="5340" y="2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455"/>
                          <wps:cNvSpPr>
                            <a:spLocks/>
                          </wps:cNvSpPr>
                          <wps:spPr bwMode="auto">
                            <a:xfrm>
                              <a:off x="1905" y="9639"/>
                              <a:ext cx="6226" cy="386"/>
                            </a:xfrm>
                            <a:custGeom>
                              <a:avLst/>
                              <a:gdLst>
                                <a:gd name="T0" fmla="*/ 5343 w 6226"/>
                                <a:gd name="T1" fmla="*/ 248 h 386"/>
                                <a:gd name="T2" fmla="*/ 5338 w 6226"/>
                                <a:gd name="T3" fmla="*/ 243 h 386"/>
                                <a:gd name="T4" fmla="*/ 5326 w 6226"/>
                                <a:gd name="T5" fmla="*/ 243 h 386"/>
                                <a:gd name="T6" fmla="*/ 5321 w 6226"/>
                                <a:gd name="T7" fmla="*/ 248 h 386"/>
                                <a:gd name="T8" fmla="*/ 5321 w 6226"/>
                                <a:gd name="T9" fmla="*/ 261 h 386"/>
                                <a:gd name="T10" fmla="*/ 5325 w 6226"/>
                                <a:gd name="T11" fmla="*/ 266 h 386"/>
                                <a:gd name="T12" fmla="*/ 5339 w 6226"/>
                                <a:gd name="T13" fmla="*/ 266 h 386"/>
                                <a:gd name="T14" fmla="*/ 5343 w 6226"/>
                                <a:gd name="T15" fmla="*/ 261 h 386"/>
                                <a:gd name="T16" fmla="*/ 5343 w 6226"/>
                                <a:gd name="T17" fmla="*/ 24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6" h="386">
                                  <a:moveTo>
                                    <a:pt x="5343" y="248"/>
                                  </a:moveTo>
                                  <a:lnTo>
                                    <a:pt x="5338" y="243"/>
                                  </a:lnTo>
                                  <a:lnTo>
                                    <a:pt x="5326" y="243"/>
                                  </a:lnTo>
                                  <a:lnTo>
                                    <a:pt x="5321" y="248"/>
                                  </a:lnTo>
                                  <a:lnTo>
                                    <a:pt x="5321" y="261"/>
                                  </a:lnTo>
                                  <a:lnTo>
                                    <a:pt x="5325" y="266"/>
                                  </a:lnTo>
                                  <a:lnTo>
                                    <a:pt x="5339" y="266"/>
                                  </a:lnTo>
                                  <a:lnTo>
                                    <a:pt x="5343" y="261"/>
                                  </a:lnTo>
                                  <a:lnTo>
                                    <a:pt x="5343" y="2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456"/>
                          <wps:cNvSpPr>
                            <a:spLocks/>
                          </wps:cNvSpPr>
                          <wps:spPr bwMode="auto">
                            <a:xfrm>
                              <a:off x="1905" y="9639"/>
                              <a:ext cx="6226" cy="386"/>
                            </a:xfrm>
                            <a:custGeom>
                              <a:avLst/>
                              <a:gdLst>
                                <a:gd name="T0" fmla="*/ 6222 w 6226"/>
                                <a:gd name="T1" fmla="*/ 291 h 386"/>
                                <a:gd name="T2" fmla="*/ 6206 w 6226"/>
                                <a:gd name="T3" fmla="*/ 291 h 386"/>
                                <a:gd name="T4" fmla="*/ 6206 w 6226"/>
                                <a:gd name="T5" fmla="*/ 385 h 386"/>
                                <a:gd name="T6" fmla="*/ 6222 w 6226"/>
                                <a:gd name="T7" fmla="*/ 385 h 386"/>
                                <a:gd name="T8" fmla="*/ 6222 w 6226"/>
                                <a:gd name="T9" fmla="*/ 291 h 386"/>
                              </a:gdLst>
                              <a:ahLst/>
                              <a:cxnLst>
                                <a:cxn ang="0">
                                  <a:pos x="T0" y="T1"/>
                                </a:cxn>
                                <a:cxn ang="0">
                                  <a:pos x="T2" y="T3"/>
                                </a:cxn>
                                <a:cxn ang="0">
                                  <a:pos x="T4" y="T5"/>
                                </a:cxn>
                                <a:cxn ang="0">
                                  <a:pos x="T6" y="T7"/>
                                </a:cxn>
                                <a:cxn ang="0">
                                  <a:pos x="T8" y="T9"/>
                                </a:cxn>
                              </a:cxnLst>
                              <a:rect l="0" t="0" r="r" b="b"/>
                              <a:pathLst>
                                <a:path w="6226" h="386">
                                  <a:moveTo>
                                    <a:pt x="6222" y="291"/>
                                  </a:moveTo>
                                  <a:lnTo>
                                    <a:pt x="6206" y="291"/>
                                  </a:lnTo>
                                  <a:lnTo>
                                    <a:pt x="6206" y="385"/>
                                  </a:lnTo>
                                  <a:lnTo>
                                    <a:pt x="6222" y="385"/>
                                  </a:lnTo>
                                  <a:lnTo>
                                    <a:pt x="6222" y="2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457"/>
                          <wps:cNvSpPr>
                            <a:spLocks/>
                          </wps:cNvSpPr>
                          <wps:spPr bwMode="auto">
                            <a:xfrm>
                              <a:off x="1905" y="9639"/>
                              <a:ext cx="6226" cy="386"/>
                            </a:xfrm>
                            <a:custGeom>
                              <a:avLst/>
                              <a:gdLst>
                                <a:gd name="T0" fmla="*/ 6225 w 6226"/>
                                <a:gd name="T1" fmla="*/ 248 h 386"/>
                                <a:gd name="T2" fmla="*/ 6220 w 6226"/>
                                <a:gd name="T3" fmla="*/ 243 h 386"/>
                                <a:gd name="T4" fmla="*/ 6207 w 6226"/>
                                <a:gd name="T5" fmla="*/ 243 h 386"/>
                                <a:gd name="T6" fmla="*/ 6202 w 6226"/>
                                <a:gd name="T7" fmla="*/ 248 h 386"/>
                                <a:gd name="T8" fmla="*/ 6202 w 6226"/>
                                <a:gd name="T9" fmla="*/ 261 h 386"/>
                                <a:gd name="T10" fmla="*/ 6207 w 6226"/>
                                <a:gd name="T11" fmla="*/ 266 h 386"/>
                                <a:gd name="T12" fmla="*/ 6220 w 6226"/>
                                <a:gd name="T13" fmla="*/ 266 h 386"/>
                                <a:gd name="T14" fmla="*/ 6225 w 6226"/>
                                <a:gd name="T15" fmla="*/ 261 h 386"/>
                                <a:gd name="T16" fmla="*/ 6225 w 6226"/>
                                <a:gd name="T17" fmla="*/ 24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6" h="386">
                                  <a:moveTo>
                                    <a:pt x="6225" y="248"/>
                                  </a:moveTo>
                                  <a:lnTo>
                                    <a:pt x="6220" y="243"/>
                                  </a:lnTo>
                                  <a:lnTo>
                                    <a:pt x="6207" y="243"/>
                                  </a:lnTo>
                                  <a:lnTo>
                                    <a:pt x="6202" y="248"/>
                                  </a:lnTo>
                                  <a:lnTo>
                                    <a:pt x="6202" y="261"/>
                                  </a:lnTo>
                                  <a:lnTo>
                                    <a:pt x="6207" y="266"/>
                                  </a:lnTo>
                                  <a:lnTo>
                                    <a:pt x="6220" y="266"/>
                                  </a:lnTo>
                                  <a:lnTo>
                                    <a:pt x="6225" y="261"/>
                                  </a:lnTo>
                                  <a:lnTo>
                                    <a:pt x="6225" y="2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98" name="Picture 4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98" y="8119"/>
                            <a:ext cx="72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 name="Freeform 459"/>
                        <wps:cNvSpPr>
                          <a:spLocks/>
                        </wps:cNvSpPr>
                        <wps:spPr bwMode="auto">
                          <a:xfrm>
                            <a:off x="8786" y="8721"/>
                            <a:ext cx="24" cy="24"/>
                          </a:xfrm>
                          <a:custGeom>
                            <a:avLst/>
                            <a:gdLst>
                              <a:gd name="T0" fmla="*/ 18 w 24"/>
                              <a:gd name="T1" fmla="*/ 0 h 24"/>
                              <a:gd name="T2" fmla="*/ 5 w 24"/>
                              <a:gd name="T3" fmla="*/ 0 h 24"/>
                              <a:gd name="T4" fmla="*/ 0 w 24"/>
                              <a:gd name="T5" fmla="*/ 5 h 24"/>
                              <a:gd name="T6" fmla="*/ 0 w 24"/>
                              <a:gd name="T7" fmla="*/ 18 h 24"/>
                              <a:gd name="T8" fmla="*/ 5 w 24"/>
                              <a:gd name="T9" fmla="*/ 23 h 24"/>
                              <a:gd name="T10" fmla="*/ 18 w 24"/>
                              <a:gd name="T11" fmla="*/ 23 h 24"/>
                              <a:gd name="T12" fmla="*/ 23 w 24"/>
                              <a:gd name="T13" fmla="*/ 18 h 24"/>
                              <a:gd name="T14" fmla="*/ 23 w 24"/>
                              <a:gd name="T15" fmla="*/ 11 h 24"/>
                              <a:gd name="T16" fmla="*/ 23 w 24"/>
                              <a:gd name="T17" fmla="*/ 5 h 24"/>
                              <a:gd name="T18" fmla="*/ 18 w 24"/>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4">
                                <a:moveTo>
                                  <a:pt x="18" y="0"/>
                                </a:moveTo>
                                <a:lnTo>
                                  <a:pt x="5" y="0"/>
                                </a:lnTo>
                                <a:lnTo>
                                  <a:pt x="0" y="5"/>
                                </a:lnTo>
                                <a:lnTo>
                                  <a:pt x="0" y="18"/>
                                </a:lnTo>
                                <a:lnTo>
                                  <a:pt x="5" y="23"/>
                                </a:lnTo>
                                <a:lnTo>
                                  <a:pt x="18" y="23"/>
                                </a:lnTo>
                                <a:lnTo>
                                  <a:pt x="23" y="18"/>
                                </a:lnTo>
                                <a:lnTo>
                                  <a:pt x="23" y="11"/>
                                </a:lnTo>
                                <a:lnTo>
                                  <a:pt x="23" y="5"/>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76037E" id="Group 1342" o:spid="_x0000_s1026" style="width:449.1pt;height:568.15pt;mso-position-horizontal-relative:char;mso-position-vertical-relative:line" coordsize="10200,1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27" type="#_x0000_t75" style="position:absolute;width:10200;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">
                  <v:imagedata r:id="rId38" o:title=""/>
                </v:shape>
                <v:group id="Group 404" o:spid="_x0000_s1028" style="position:absolute;left:556;top:5115;width:9090;height:3600" coordorigin="556,5115" coordsize="909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405" o:spid="_x0000_s1029" style="position:absolute;left:556;top:5115;width:9090;height:3600;visibility:visible;mso-wrap-style:square;v-text-anchor:top" coordsize="909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" path="m362,1874r-13,-72l313,1746r-56,-35l186,1699r-15,l156,1700r-15,2l129,1705r2,-105l344,1600r,-81l43,1519r-5,286l63,1794r27,-8l119,1781r29,-2l195,1785r40,18l262,1835r10,47l266,1918r-19,28l218,1965r-38,7l149,1968r-25,-12l106,1937,94,1911,,1936r25,54l63,2028r49,22l171,2058r75,-13l307,2009r40,-58l362,1874xe" stroked="f">
                    <v:path arrowok="t" o:connecttype="custom" o:connectlocs="362,1874;349,1802;313,1746;257,1711;186,1699;171,1699;156,1700;141,1702;129,1705;131,1600;344,1600;344,1519;43,1519;38,1805;63,1794;90,1786;119,1781;148,1779;195,1785;235,1803;262,1835;272,1882;266,1918;247,1946;218,1965;180,1972;149,1968;124,1956;106,1937;94,1911;0,1936;25,1990;63,2028;112,2050;171,2058;246,2045;307,2009;347,1951;362,1874" o:connectangles="0,0,0,0,0,0,0,0,0,0,0,0,0,0,0,0,0,0,0,0,0,0,0,0,0,0,0,0,0,0,0,0,0,0,0,0,0,0,0"/>
                  </v:shape>
                  <v:shape id="Freeform 406" o:spid="_x0000_s1030" style="position:absolute;left:556;top:5115;width:9090;height:3600;visibility:visible;mso-wrap-style:square;v-text-anchor:top" coordsize="909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" path="m9081,3418r-11,-65l9050,3321r-13,-22l8992,3267r,151l8984,3455r-21,31l8933,3506r-38,8l8858,3506r-31,-20l8807,3455r-8,-37l8807,3380r20,-31l8858,3329r37,-8l8933,3329r30,20l8984,3380r8,38l8992,3267r-5,-4l8965,3258r-43,-9l8908,3250r-13,2l8883,3254r-10,4l8871,3257r128,-196l8889,3061r-135,213l8734,3308r-16,35l8708,3380r-3,39l8719,3495r38,56l8817,3587r76,12l8968,3586r60,-36l9053,3514r14,-21l9081,3419r,-1xe" stroked="f">
                    <v:path arrowok="t" o:connecttype="custom" o:connectlocs="9081,3418;9070,3353;9050,3321;9037,3299;8992,3267;8992,3418;8984,3455;8963,3486;8933,3506;8895,3514;8858,3506;8827,3486;8807,3455;8799,3418;8807,3380;8827,3349;8858,3329;8895,3321;8933,3329;8963,3349;8984,3380;8992,3418;8992,3267;8987,3263;8965,3258;8922,3249;8908,3250;8895,3252;8883,3254;8873,3258;8871,3257;8999,3061;8889,3061;8754,3274;8734,3308;8718,3343;8708,3380;8705,3419;8719,3495;8757,3551;8817,3587;8893,3599;8968,3586;9028,3550;9053,3514;9067,3493;9081,3419;9081,3418" o:connectangles="0,0,0,0,0,0,0,0,0,0,0,0,0,0,0,0,0,0,0,0,0,0,0,0,0,0,0,0,0,0,0,0,0,0,0,0,0,0,0,0,0,0,0,0,0,0,0,0"/>
                  </v:shape>
                  <v:shape id="Freeform 407" o:spid="_x0000_s1031" style="position:absolute;left:556;top:5115;width:9090;height:3600;visibility:visible;mso-wrap-style:square;v-text-anchor:top" coordsize="909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" path="m9089,340r-77,l9012,127,9012,r-90,l8922,127r,213l8788,340,8921,127r1,l8922,r-12,l8697,332r,89l8922,421r,108l9012,529r,-108l9089,421r,-81xe" stroked="f">
                    <v:path arrowok="t" o:connecttype="custom" o:connectlocs="9089,340;9012,340;9012,127;9012,0;8922,0;8922,127;8922,340;8788,340;8921,127;8922,127;8922,0;8910,0;8697,332;8697,421;8922,421;8922,529;9012,529;9012,421;9089,421;9089,340" o:connectangles="0,0,0,0,0,0,0,0,0,0,0,0,0,0,0,0,0,0,0,0"/>
                  </v:shape>
                </v:group>
                <v:shape id="Picture 408" o:spid="_x0000_s1032" type="#_x0000_t75" style="position:absolute;left:2597;top:5058;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">
                  <v:imagedata r:id="rId39" o:title=""/>
                </v:shape>
                <v:group id="Group 409" o:spid="_x0000_s1033" style="position:absolute;left:2766;top:5057;width:246;height:143" coordorigin="2766,5057" coordsize="2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410" o:spid="_x0000_s1034" style="position:absolute;left:2766;top:5057;width:246;height:143;visibility:visible;mso-wrap-style:square;v-text-anchor:top" coordsize="2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" path="m31,118r-7,-7l7,111,,118r,18l7,142r17,l31,135r,-17xe" fillcolor="#231f20" stroked="f">
                    <v:path arrowok="t" o:connecttype="custom" o:connectlocs="31,118;24,111;7,111;0,118;0,136;7,142;24,142;31,135;31,118" o:connectangles="0,0,0,0,0,0,0,0,0"/>
                  </v:shape>
                  <v:shape id="Freeform 411" o:spid="_x0000_s1035" style="position:absolute;left:2766;top:5057;width:246;height:143;visibility:visible;mso-wrap-style:square;v-text-anchor:top" coordsize="2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" path="m31,50l24,44,7,44,,51,,68r7,6l24,74r7,-7l31,50xe" fillcolor="#231f20" stroked="f">
                    <v:path arrowok="t" o:connecttype="custom" o:connectlocs="31,50;24,44;7,44;0,51;0,68;7,74;24,74;31,67;31,50" o:connectangles="0,0,0,0,0,0,0,0,0"/>
                  </v:shape>
                  <v:shape id="Freeform 412" o:spid="_x0000_s1036" style="position:absolute;left:2766;top:5057;width:246;height:143;visibility:visible;mso-wrap-style:square;v-text-anchor:top" coordsize="24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" path="m245,118r-60,l185,,160,r,141l245,141r,-23xe" fillcolor="#231f20" stroked="f">
                    <v:path arrowok="t" o:connecttype="custom" o:connectlocs="245,118;185,118;185,0;160,0;160,141;245,141;245,118" o:connectangles="0,0,0,0,0,0,0"/>
                  </v:shape>
                </v:group>
                <v:shape id="Picture 413" o:spid="_x0000_s1037" type="#_x0000_t75" style="position:absolute;left:3044;top:505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">
                  <v:imagedata r:id="rId40" o:title=""/>
                </v:shape>
                <v:group id="Group 414" o:spid="_x0000_s1038" style="position:absolute;left:3228;top:5054;width:954;height:149" coordorigin="3228,5054" coordsize="95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415" o:spid="_x0000_s1039" style="position:absolute;left:3228;top:5054;width:954;height:149;visibility:visible;mso-wrap-style:square;v-text-anchor:top" coordsize="95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" path="m98,103l87,76,64,64,41,55,30,40r,-13l42,22r21,l73,26r5,7l97,14,88,7,78,3,67,,56,,37,2,20,10,9,23,4,42,15,69,38,82r23,8l71,106r,13l58,125r-23,l25,120r-7,-9l,129r9,9l20,144r13,3l46,148r20,-3l82,137,93,123r5,-20xe" fillcolor="#231f20" stroked="f">
                    <v:path arrowok="t" o:connecttype="custom" o:connectlocs="98,103;87,76;64,64;41,55;30,40;30,27;42,22;63,22;73,26;78,33;97,14;88,7;78,3;67,0;56,0;37,2;20,10;9,23;4,42;15,69;38,82;61,90;71,106;71,119;58,125;35,125;25,120;18,111;0,129;9,138;20,144;33,147;46,148;66,145;82,137;93,123;98,103" o:connectangles="0,0,0,0,0,0,0,0,0,0,0,0,0,0,0,0,0,0,0,0,0,0,0,0,0,0,0,0,0,0,0,0,0,0,0,0,0"/>
                  </v:shape>
                  <v:shape id="Freeform 416" o:spid="_x0000_s1040" style="position:absolute;left:3228;top:5054;width:954;height:149;visibility:visible;mso-wrap-style:square;v-text-anchor:top" coordsize="95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" path="m232,103l222,76,199,64,176,55,165,40r,-13l177,22r21,l208,26r5,7l232,14,223,7,213,3,202,,191,,172,2r-17,8l143,23r-4,19l149,69r23,13l196,90r10,16l206,119r-13,6l170,125r-10,-5l153,111r-19,18l144,138r11,6l168,147r13,1l200,145r17,-8l228,123r4,-20xe" fillcolor="#231f20" stroked="f">
                    <v:path arrowok="t" o:connecttype="custom" o:connectlocs="232,103;222,76;199,64;176,55;165,40;165,27;177,22;198,22;208,26;213,33;232,14;223,7;213,3;202,0;191,0;172,2;155,10;143,23;139,42;149,69;172,82;196,90;206,106;206,119;193,125;170,125;160,120;153,111;134,129;144,138;155,144;168,147;181,148;200,145;217,137;228,123;232,103" o:connectangles="0,0,0,0,0,0,0,0,0,0,0,0,0,0,0,0,0,0,0,0,0,0,0,0,0,0,0,0,0,0,0,0,0,0,0,0,0"/>
                  </v:shape>
                  <v:shape id="Freeform 417" o:spid="_x0000_s1041" style="position:absolute;left:3228;top:5054;width:954;height:149;visibility:visible;mso-wrap-style:square;v-text-anchor:top" coordsize="95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" path="m953,3r-25,l928,145r25,l953,3xe" fillcolor="#231f20" stroked="f">
                    <v:path arrowok="t" o:connecttype="custom" o:connectlocs="953,3;928,3;928,145;953,145;953,3" o:connectangles="0,0,0,0,0"/>
                  </v:shape>
                </v:group>
                <v:shape id="Picture 418" o:spid="_x0000_s1042" type="#_x0000_t75" style="position:absolute;left:4219;top:5054;width:3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">
                  <v:imagedata r:id="rId41" o:title=""/>
                </v:shape>
                <v:shape id="Picture 419" o:spid="_x0000_s1043" type="#_x0000_t75" style="position:absolute;left:4555;top:5058;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">
                  <v:imagedata r:id="rId42" o:title=""/>
                </v:shape>
                <v:shape id="Picture 420" o:spid="_x0000_s1044" type="#_x0000_t75" style="position:absolute;left:1498;top:5054;width:69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">
                  <v:imagedata r:id="rId43" o:title=""/>
                </v:shape>
                <v:shape id="Picture 421" o:spid="_x0000_s1045" type="#_x0000_t75" style="position:absolute;left:1493;top:6452;width:572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">
                  <v:imagedata r:id="rId44" o:title=""/>
                </v:shape>
                <v:group id="Group 422" o:spid="_x0000_s1046" style="position:absolute;left:1498;top:9639;width:242;height:149" coordorigin="1498,9639" coordsize="2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423" o:spid="_x0000_s1047" style="position:absolute;left:1498;top:9639;width:242;height:149;visibility:visible;mso-wrap-style:square;v-text-anchor:top" coordsize="2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" path="m98,103l87,76,64,64,41,55,30,40r,-13l42,22r21,l73,26r5,7l97,14,88,7,78,3,67,,56,,37,2,20,10,9,23,4,42,15,69,38,82r23,8l71,106r,13l58,125r-23,l25,120r-7,-9l,129r9,9l20,144r13,3l46,148r20,-3l82,137,93,123r5,-20xe" fillcolor="#231f20" stroked="f">
                    <v:path arrowok="t" o:connecttype="custom" o:connectlocs="98,103;87,76;64,64;41,55;30,40;30,27;42,22;63,22;73,26;78,33;97,14;88,7;78,3;67,0;56,0;37,2;20,10;9,23;4,42;15,69;38,82;61,90;71,106;71,119;58,125;35,125;25,120;18,111;0,129;9,138;20,144;33,147;46,148;66,145;82,137;93,123;98,103" o:connectangles="0,0,0,0,0,0,0,0,0,0,0,0,0,0,0,0,0,0,0,0,0,0,0,0,0,0,0,0,0,0,0,0,0,0,0,0,0"/>
                  </v:shape>
                  <v:shape id="Freeform 424" o:spid="_x0000_s1048" style="position:absolute;left:1498;top:9639;width:242;height:149;visibility:visible;mso-wrap-style:square;v-text-anchor:top" coordsize="2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" path="m241,122r-72,l169,83r65,l234,61r-65,l169,26r69,l238,3r-94,l144,145r97,l241,122xe" fillcolor="#231f20" stroked="f">
                    <v:path arrowok="t" o:connecttype="custom" o:connectlocs="241,122;169,122;169,83;234,83;234,61;169,61;169,26;238,26;238,3;144,3;144,145;241,145;241,122" o:connectangles="0,0,0,0,0,0,0,0,0,0,0,0,0"/>
                  </v:shape>
                </v:group>
                <v:shape id="Picture 425" o:spid="_x0000_s1049" type="#_x0000_t75" style="position:absolute;left:1777;top:9639;width:2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">
                  <v:imagedata r:id="rId45" o:title=""/>
                </v:shape>
                <v:shape id="Freeform 426" o:spid="_x0000_s1050" style="position:absolute;left:2076;top:9642;width:26;height:142;visibility:visible;mso-wrap-style:square;v-text-anchor:top"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" path="m25,l,,,141r25,l25,xe" fillcolor="#231f20" stroked="f">
                  <v:path arrowok="t" o:connecttype="custom" o:connectlocs="25,0;0,0;0,141;25,141;25,0" o:connectangles="0,0,0,0,0"/>
                </v:shape>
                <v:shape id="Picture 427" o:spid="_x0000_s1051" type="#_x0000_t75" style="position:absolute;left:2145;top:9639;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">
                  <v:imagedata r:id="rId46" o:title=""/>
                </v:shape>
                <v:shape id="Picture 428" o:spid="_x0000_s1052" type="#_x0000_t75" style="position:absolute;left:2339;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">
                  <v:imagedata r:id="rId47" o:title=""/>
                </v:shape>
                <v:shape id="Picture 429" o:spid="_x0000_s1053" type="#_x0000_t75" style="position:absolute;left:2590;top:9639;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">
                  <v:imagedata r:id="rId48" o:title=""/>
                </v:shape>
                <v:group id="Group 430" o:spid="_x0000_s1054" style="position:absolute;left:2770;top:9642;width:186;height:143" coordorigin="2770,9642" coordsize="1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431" o:spid="_x0000_s1055" style="position:absolute;left:2770;top:9642;width:186;height:143;visibility:visible;mso-wrap-style:square;v-text-anchor:top" coordsize="1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" path="m31,118r-7,-7l7,111,,118r,18l7,142r17,l31,135r,-17xe" fillcolor="#231f20" stroked="f">
                    <v:path arrowok="t" o:connecttype="custom" o:connectlocs="31,118;24,111;7,111;0,118;0,136;7,142;24,142;31,135;31,118" o:connectangles="0,0,0,0,0,0,0,0,0"/>
                  </v:shape>
                  <v:shape id="Freeform 432" o:spid="_x0000_s1056" style="position:absolute;left:2770;top:9642;width:186;height:143;visibility:visible;mso-wrap-style:square;v-text-anchor:top" coordsize="1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" path="m31,50l24,44,7,44,,51,,68r7,6l24,74r7,-7l31,50xe" fillcolor="#231f20" stroked="f">
                    <v:path arrowok="t" o:connecttype="custom" o:connectlocs="31,50;24,44;7,44;0,51;0,68;7,74;24,74;31,67;31,50" o:connectangles="0,0,0,0,0,0,0,0,0"/>
                  </v:shape>
                  <v:shape id="Freeform 433" o:spid="_x0000_s1057" style="position:absolute;left:2770;top:9642;width:186;height:143;visibility:visible;mso-wrap-style:square;v-text-anchor:top" coordsize="1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" path="m185,l160,r,141l185,141,185,xe" fillcolor="#231f20" stroked="f">
                    <v:path arrowok="t" o:connecttype="custom" o:connectlocs="185,0;160,0;160,141;185,141;185,0" o:connectangles="0,0,0,0,0"/>
                  </v:shape>
                </v:group>
                <v:shape id="Picture 434" o:spid="_x0000_s1058" type="#_x0000_t75" style="position:absolute;left:3007;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">
                  <v:imagedata r:id="rId47" o:title=""/>
                </v:shape>
                <v:shape id="Picture 435" o:spid="_x0000_s1059" type="#_x0000_t75" style="position:absolute;left:3186;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">
                  <v:imagedata r:id="rId49" o:title=""/>
                </v:shape>
                <v:shape id="Picture 436" o:spid="_x0000_s1060" type="#_x0000_t75" style="position:absolute;left:3357;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">
                  <v:imagedata r:id="rId50" o:title=""/>
                </v:shape>
                <v:shape id="Freeform 437" o:spid="_x0000_s1061" style="position:absolute;left:3512;top:9639;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" path="m56,l37,2,20,10,9,23,4,42,15,69,38,82r23,8l71,106r,13l58,125r-23,l25,120r-6,-9l,129r9,9l20,144r13,3l46,148r20,-3l82,137,93,123r5,-20l87,76,64,64,41,55,31,40r,-13l42,22r21,l73,26r5,7l97,14,88,7,78,3,67,,56,xe" fillcolor="#231f20" stroked="f">
                  <v:path arrowok="t" o:connecttype="custom" o:connectlocs="56,0;37,2;20,10;9,23;4,42;15,69;38,82;61,90;71,106;71,119;58,125;35,125;25,120;19,111;0,129;9,138;20,144;33,147;46,148;66,145;82,137;93,123;98,103;87,76;64,64;41,55;31,40;31,27;42,22;63,22;73,26;78,33;97,14;88,7;78,3;67,0;56,0" o:connectangles="0,0,0,0,0,0,0,0,0,0,0,0,0,0,0,0,0,0,0,0,0,0,0,0,0,0,0,0,0,0,0,0,0,0,0,0,0"/>
                </v:shape>
                <v:shape id="Picture 438" o:spid="_x0000_s1062" type="#_x0000_t75" style="position:absolute;left:3643;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">
                  <v:imagedata r:id="rId51" o:title=""/>
                </v:shape>
                <v:shape id="Picture 439" o:spid="_x0000_s1063" type="#_x0000_t75" style="position:absolute;left:3792;top:9643;width:2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">
                  <v:imagedata r:id="rId52" o:title=""/>
                </v:shape>
                <v:shape id="Freeform 440" o:spid="_x0000_s1064" style="position:absolute;left:4146;top:9639;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" path="m56,l37,2,20,10,9,23,4,42,15,69,38,82r23,8l71,106r,13l58,125r-23,l25,120r-6,-9l,129r9,9l20,144r13,3l46,148r20,-3l82,137,93,123r5,-20l87,76,64,64,41,55,31,40r,-13l42,22r21,l73,26r5,7l97,14,88,7,78,3,67,,56,xe" fillcolor="#231f20" stroked="f">
                  <v:path arrowok="t" o:connecttype="custom" o:connectlocs="56,0;37,2;20,10;9,23;4,42;15,69;38,82;61,90;71,106;71,119;58,125;35,125;25,120;19,111;0,129;9,138;20,144;33,147;46,148;66,145;82,137;93,123;98,103;87,76;64,64;41,55;31,40;31,27;42,22;63,22;73,26;78,33;97,14;88,7;78,3;67,0;56,0" o:connectangles="0,0,0,0,0,0,0,0,0,0,0,0,0,0,0,0,0,0,0,0,0,0,0,0,0,0,0,0,0,0,0,0,0,0,0,0,0"/>
                </v:shape>
                <v:shape id="Picture 441" o:spid="_x0000_s1065" type="#_x0000_t75" style="position:absolute;left:4276;top:9643;width:2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">
                  <v:imagedata r:id="rId53" o:title=""/>
                </v:shape>
                <v:shape id="Picture 442" o:spid="_x0000_s1066" type="#_x0000_t75" style="position:absolute;left:4571;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">
                  <v:imagedata r:id="rId47" o:title=""/>
                </v:shape>
                <v:shape id="Picture 443" o:spid="_x0000_s1067" type="#_x0000_t75" style="position:absolute;left:4750;top:9643;width:3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">
                  <v:imagedata r:id="rId54" o:title=""/>
                </v:shape>
                <v:shape id="Picture 444" o:spid="_x0000_s1068" type="#_x0000_t75" style="position:absolute;left:5087;top:9643;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">
                  <v:imagedata r:id="rId55" o:title=""/>
                </v:shape>
                <v:shape id="Picture 445" o:spid="_x0000_s1069" type="#_x0000_t75" style="position:absolute;left:5233;top:96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">
                  <v:imagedata r:id="rId56" o:title=""/>
                </v:shape>
                <v:group id="Group 446" o:spid="_x0000_s1070" style="position:absolute;left:1905;top:9639;width:6226;height:386" coordorigin="1905,9639"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447" o:spid="_x0000_s1071"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" path="m19,291r-16,l3,385r16,l19,291xe" fillcolor="#231f20" stroked="f">
                    <v:path arrowok="t" o:connecttype="custom" o:connectlocs="19,291;3,291;3,385;19,385;19,291" o:connectangles="0,0,0,0,0"/>
                  </v:shape>
                  <v:shape id="Freeform 448" o:spid="_x0000_s1072"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" path="m22,248r-5,-5l4,243,,248r,13l4,266r13,l22,261r,-13xe" fillcolor="#231f20" stroked="f">
                    <v:path arrowok="t" o:connecttype="custom" o:connectlocs="22,248;17,243;4,243;0,248;0,261;4,266;17,266;22,261;22,248" o:connectangles="0,0,0,0,0,0,0,0,0"/>
                  </v:shape>
                  <v:shape id="Freeform 449" o:spid="_x0000_s1073"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" path="m563,291r-16,l547,385r16,l563,291xe" fillcolor="#231f20" stroked="f">
                    <v:path arrowok="t" o:connecttype="custom" o:connectlocs="563,291;547,291;547,385;563,385;563,291" o:connectangles="0,0,0,0,0"/>
                  </v:shape>
                  <v:shape id="Freeform 450" o:spid="_x0000_s1074"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" path="m567,248r-5,-5l549,243r-5,5l544,261r5,5l562,266r5,-5l567,248xe" fillcolor="#231f20" stroked="f">
                    <v:path arrowok="t" o:connecttype="custom" o:connectlocs="567,248;562,243;549,243;544,248;544,261;549,266;562,266;567,261;567,248" o:connectangles="0,0,0,0,0,0,0,0,0"/>
                  </v:shape>
                  <v:shape id="Freeform 451" o:spid="_x0000_s1075"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" path="m1408,291r-16,l1392,385r16,l1408,291xe" fillcolor="#231f20" stroked="f">
                    <v:path arrowok="t" o:connecttype="custom" o:connectlocs="1408,291;1392,291;1392,385;1408,385;1408,291" o:connectangles="0,0,0,0,0"/>
                  </v:shape>
                  <v:shape id="Freeform 452" o:spid="_x0000_s1076"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" path="m1412,248r-5,-5l1394,243r-5,5l1389,261r5,5l1407,266r5,-5l1412,248xe" fillcolor="#231f20" stroked="f">
                    <v:path arrowok="t" o:connecttype="custom" o:connectlocs="1412,248;1407,243;1394,243;1389,248;1389,261;1394,266;1407,266;1412,261;1412,248" o:connectangles="0,0,0,0,0,0,0,0,0"/>
                  </v:shape>
                  <v:shape id="Freeform 453" o:spid="_x0000_s1077"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" path="m3587,103l3577,76,3554,64r-23,-9l3520,40r,-13l3532,22r21,l3563,26r5,7l3586,14r-9,-7l3568,3,3557,r-11,l3527,2r-17,8l3498,23r-4,19l3504,69r23,13l3550,90r11,16l3561,119r-13,6l3525,125r-11,-5l3508,111r-19,18l3499,138r11,6l3522,147r13,1l3555,145r17,-8l3583,123r4,-20xe" fillcolor="#231f20" stroked="f">
                    <v:path arrowok="t" o:connecttype="custom" o:connectlocs="3587,103;3577,76;3554,64;3531,55;3520,40;3520,27;3532,22;3553,22;3563,26;3568,33;3586,14;3577,7;3568,3;3557,0;3546,0;3527,2;3510,10;3498,23;3494,42;3504,69;3527,82;3550,90;3561,106;3561,119;3548,125;3525,125;3514,120;3508,111;3489,129;3499,138;3510,144;3522,147;3535,148;3555,145;3572,137;3583,123;3587,103" o:connectangles="0,0,0,0,0,0,0,0,0,0,0,0,0,0,0,0,0,0,0,0,0,0,0,0,0,0,0,0,0,0,0,0,0,0,0,0,0"/>
                  </v:shape>
                  <v:shape id="Freeform 454" o:spid="_x0000_s1078"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" path="m5340,291r-16,l5324,385r16,l5340,291xe" fillcolor="#231f20" stroked="f">
                    <v:path arrowok="t" o:connecttype="custom" o:connectlocs="5340,291;5324,291;5324,385;5340,385;5340,291" o:connectangles="0,0,0,0,0"/>
                  </v:shape>
                  <v:shape id="Freeform 455" o:spid="_x0000_s1079"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" path="m5343,248r-5,-5l5326,243r-5,5l5321,261r4,5l5339,266r4,-5l5343,248xe" fillcolor="#231f20" stroked="f">
                    <v:path arrowok="t" o:connecttype="custom" o:connectlocs="5343,248;5338,243;5326,243;5321,248;5321,261;5325,266;5339,266;5343,261;5343,248" o:connectangles="0,0,0,0,0,0,0,0,0"/>
                  </v:shape>
                  <v:shape id="Freeform 456" o:spid="_x0000_s1080"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" path="m6222,291r-16,l6206,385r16,l6222,291xe" fillcolor="#231f20" stroked="f">
                    <v:path arrowok="t" o:connecttype="custom" o:connectlocs="6222,291;6206,291;6206,385;6222,385;6222,291" o:connectangles="0,0,0,0,0"/>
                  </v:shape>
                  <v:shape id="Freeform 457" o:spid="_x0000_s1081" style="position:absolute;left:1905;top:9639;width:6226;height:386;visibility:visible;mso-wrap-style:square;v-text-anchor:top" coordsize="622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" path="m6225,248r-5,-5l6207,243r-5,5l6202,261r5,5l6220,266r5,-5l6225,248xe" fillcolor="#231f20" stroked="f">
                    <v:path arrowok="t" o:connecttype="custom" o:connectlocs="6225,248;6220,243;6207,243;6202,248;6202,261;6207,266;6220,266;6225,261;6225,248" o:connectangles="0,0,0,0,0,0,0,0,0"/>
                  </v:shape>
                </v:group>
                <v:shape id="Picture 458" o:spid="_x0000_s1082" type="#_x0000_t75" style="position:absolute;left:1498;top:8119;width:726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">
                  <v:imagedata r:id="rId57" o:title=""/>
                </v:shape>
                <v:shape id="Freeform 459" o:spid="_x0000_s1083" style="position:absolute;left:8786;top:872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" path="m18,l5,,,5,,18r5,5l18,23r5,-5l23,11r,-6l18,xe" fillcolor="#231f20" stroked="f">
                  <v:path arrowok="t" o:connecttype="custom" o:connectlocs="18,0;5,0;0,5;0,18;5,23;18,23;23,18;23,11;23,5;18,0" o:connectangles="0,0,0,0,0,0,0,0,0,0"/>
                </v:shape>
                <w10:anchorlock/>
              </v:group>
            </w:pict>
          </mc:Fallback>
        </mc:AlternateContent>
      </w:r>
    </w:p>
    <w:p w14:paraId="03F4ADC0" w14:textId="36074B72" w:rsidR="007929F1" w:rsidRDefault="007929F1" w:rsidP="009961C2">
      <w:pPr>
        <w:spacing w:before="120" w:after="0"/>
        <w:jc w:val="both"/>
        <w:rPr>
          <w:rFonts w:ascii="Arial" w:eastAsia="Arial" w:hAnsi="Arial" w:cs="Arial"/>
          <w:b/>
          <w:sz w:val="52"/>
          <w:szCs w:val="24"/>
          <w:lang w:val="en-US"/>
        </w:rPr>
      </w:pPr>
    </w:p>
    <w:p w14:paraId="50E62782" w14:textId="77777777" w:rsidR="00CC0542" w:rsidRDefault="00CC0542" w:rsidP="009961C2">
      <w:pPr>
        <w:spacing w:before="120" w:after="0"/>
        <w:jc w:val="both"/>
        <w:rPr>
          <w:rFonts w:ascii="Arial" w:eastAsia="Arial" w:hAnsi="Arial" w:cs="Arial"/>
          <w:b/>
          <w:sz w:val="52"/>
          <w:szCs w:val="24"/>
          <w:lang w:val="en-US"/>
        </w:rPr>
      </w:pPr>
    </w:p>
    <w:p w14:paraId="73622484" w14:textId="70C9ACBC" w:rsidR="00F64052" w:rsidRPr="007929F1" w:rsidRDefault="007929F1" w:rsidP="007929F1">
      <w:pPr>
        <w:spacing w:before="120" w:after="0"/>
        <w:jc w:val="center"/>
        <w:rPr>
          <w:rFonts w:ascii="Arial" w:eastAsia="Arial" w:hAnsi="Arial" w:cs="Arial"/>
          <w:b/>
          <w:sz w:val="96"/>
          <w:szCs w:val="24"/>
          <w:lang w:val="en-US"/>
        </w:rPr>
      </w:pPr>
      <w:r w:rsidRPr="007929F1">
        <w:rPr>
          <w:rFonts w:ascii="Arial" w:eastAsia="Arial" w:hAnsi="Arial" w:cs="Arial"/>
          <w:b/>
          <w:sz w:val="96"/>
          <w:szCs w:val="24"/>
          <w:lang w:val="en-US"/>
        </w:rPr>
        <w:t>Fuel System Operation Plan</w:t>
      </w:r>
    </w:p>
    <w:p w14:paraId="77F11760" w14:textId="27827CCB" w:rsidR="00F64052" w:rsidRDefault="00F64052" w:rsidP="009961C2">
      <w:pPr>
        <w:spacing w:before="120" w:after="0"/>
        <w:jc w:val="both"/>
        <w:rPr>
          <w:rFonts w:ascii="Arial" w:eastAsia="Arial" w:hAnsi="Arial" w:cs="Arial"/>
          <w:b/>
          <w:sz w:val="24"/>
          <w:szCs w:val="24"/>
          <w:lang w:val="en-US"/>
        </w:rPr>
      </w:pPr>
    </w:p>
    <w:p w14:paraId="53FA4F1D" w14:textId="77777777" w:rsidR="007929F1" w:rsidRDefault="007929F1" w:rsidP="009961C2">
      <w:pPr>
        <w:spacing w:before="120" w:after="0"/>
        <w:jc w:val="both"/>
        <w:rPr>
          <w:rFonts w:ascii="Arial" w:eastAsia="Arial" w:hAnsi="Arial" w:cs="Arial"/>
          <w:b/>
          <w:sz w:val="24"/>
          <w:szCs w:val="24"/>
          <w:lang w:val="en-US"/>
        </w:rPr>
      </w:pPr>
    </w:p>
    <w:p w14:paraId="25529D73" w14:textId="39F13EA3" w:rsidR="00F64052" w:rsidRDefault="00F64052" w:rsidP="009961C2">
      <w:pPr>
        <w:spacing w:before="120" w:after="0"/>
        <w:jc w:val="both"/>
        <w:rPr>
          <w:rFonts w:ascii="Arial" w:eastAsia="Arial" w:hAnsi="Arial" w:cs="Arial"/>
          <w:b/>
          <w:sz w:val="24"/>
          <w:szCs w:val="24"/>
          <w:lang w:val="en-US"/>
        </w:rPr>
      </w:pPr>
    </w:p>
    <w:p w14:paraId="76FCD2E5" w14:textId="77777777" w:rsidR="007929F1" w:rsidRDefault="007929F1" w:rsidP="009961C2">
      <w:pPr>
        <w:spacing w:before="120" w:after="0"/>
        <w:jc w:val="both"/>
        <w:rPr>
          <w:rFonts w:ascii="Arial" w:eastAsia="Arial" w:hAnsi="Arial" w:cs="Arial"/>
          <w:b/>
          <w:sz w:val="24"/>
          <w:szCs w:val="24"/>
          <w:lang w:val="en-US"/>
        </w:rPr>
      </w:pPr>
    </w:p>
    <w:p w14:paraId="5FC83F09" w14:textId="5B810CBE" w:rsidR="009961C2" w:rsidRPr="0063419E" w:rsidRDefault="009961C2" w:rsidP="00F64052">
      <w:pPr>
        <w:spacing w:before="120" w:after="0"/>
        <w:jc w:val="center"/>
        <w:rPr>
          <w:rFonts w:ascii="Arial" w:eastAsia="Arial" w:hAnsi="Arial" w:cs="Arial"/>
          <w:b/>
          <w:sz w:val="24"/>
          <w:szCs w:val="24"/>
          <w:lang w:val="en-US"/>
        </w:rPr>
      </w:pPr>
      <w:r w:rsidRPr="0063419E">
        <w:rPr>
          <w:rFonts w:ascii="Arial" w:eastAsia="Arial" w:hAnsi="Arial" w:cs="Arial"/>
          <w:b/>
          <w:sz w:val="24"/>
          <w:szCs w:val="24"/>
          <w:lang w:val="en-US"/>
        </w:rPr>
        <w:t>This Fuel System Operation Plan must be retained on site.</w:t>
      </w:r>
    </w:p>
    <w:p w14:paraId="1DA63E1F" w14:textId="77777777" w:rsidR="009961C2" w:rsidRDefault="009961C2" w:rsidP="00262DF1">
      <w:pPr>
        <w:jc w:val="center"/>
        <w:rPr>
          <w:b/>
          <w:sz w:val="24"/>
          <w:lang w:val="en-US"/>
        </w:rPr>
      </w:pPr>
    </w:p>
    <w:tbl>
      <w:tblPr>
        <w:tblpPr w:leftFromText="180" w:rightFromText="180" w:vertAnchor="text" w:horzAnchor="margin" w:tblpY="4786"/>
        <w:tblW w:w="9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3843"/>
        <w:gridCol w:w="2418"/>
        <w:gridCol w:w="2418"/>
      </w:tblGrid>
      <w:tr w:rsidR="007929F1" w14:paraId="3945836E" w14:textId="77777777" w:rsidTr="007929F1">
        <w:trPr>
          <w:trHeight w:val="694"/>
        </w:trPr>
        <w:tc>
          <w:tcPr>
            <w:tcW w:w="991" w:type="dxa"/>
          </w:tcPr>
          <w:p w14:paraId="3487DACE" w14:textId="77777777" w:rsidR="007929F1" w:rsidRDefault="007929F1" w:rsidP="007929F1">
            <w:pPr>
              <w:pStyle w:val="TableParagraph"/>
              <w:spacing w:before="119"/>
              <w:ind w:left="107"/>
              <w:rPr>
                <w:b/>
                <w:sz w:val="20"/>
              </w:rPr>
            </w:pPr>
            <w:r>
              <w:rPr>
                <w:b/>
                <w:w w:val="95"/>
                <w:sz w:val="20"/>
              </w:rPr>
              <w:t xml:space="preserve">Revision </w:t>
            </w:r>
            <w:r>
              <w:rPr>
                <w:b/>
                <w:sz w:val="20"/>
              </w:rPr>
              <w:t>number</w:t>
            </w:r>
          </w:p>
        </w:tc>
        <w:tc>
          <w:tcPr>
            <w:tcW w:w="3843" w:type="dxa"/>
          </w:tcPr>
          <w:p w14:paraId="5AE1D0F9" w14:textId="77777777" w:rsidR="007929F1" w:rsidRDefault="007929F1" w:rsidP="007929F1">
            <w:pPr>
              <w:pStyle w:val="TableParagraph"/>
              <w:spacing w:before="122"/>
              <w:ind w:left="107"/>
              <w:rPr>
                <w:b/>
                <w:sz w:val="20"/>
              </w:rPr>
            </w:pPr>
            <w:r>
              <w:rPr>
                <w:b/>
                <w:sz w:val="20"/>
              </w:rPr>
              <w:t>Details/Amendments</w:t>
            </w:r>
          </w:p>
        </w:tc>
        <w:tc>
          <w:tcPr>
            <w:tcW w:w="2418" w:type="dxa"/>
          </w:tcPr>
          <w:p w14:paraId="241ACCE1" w14:textId="77777777" w:rsidR="007929F1" w:rsidRDefault="007929F1" w:rsidP="007929F1">
            <w:pPr>
              <w:pStyle w:val="TableParagraph"/>
              <w:spacing w:before="122"/>
              <w:ind w:left="108"/>
              <w:rPr>
                <w:b/>
                <w:sz w:val="20"/>
              </w:rPr>
            </w:pPr>
            <w:r>
              <w:rPr>
                <w:b/>
                <w:sz w:val="20"/>
              </w:rPr>
              <w:t>Date</w:t>
            </w:r>
          </w:p>
        </w:tc>
        <w:tc>
          <w:tcPr>
            <w:tcW w:w="2418" w:type="dxa"/>
          </w:tcPr>
          <w:p w14:paraId="3332A736" w14:textId="77777777" w:rsidR="007929F1" w:rsidRDefault="007929F1" w:rsidP="007929F1">
            <w:pPr>
              <w:pStyle w:val="TableParagraph"/>
              <w:spacing w:before="122"/>
              <w:ind w:left="108"/>
              <w:rPr>
                <w:b/>
                <w:sz w:val="20"/>
              </w:rPr>
            </w:pPr>
            <w:r>
              <w:rPr>
                <w:b/>
                <w:sz w:val="20"/>
              </w:rPr>
              <w:t>Amended By</w:t>
            </w:r>
          </w:p>
        </w:tc>
      </w:tr>
      <w:tr w:rsidR="007929F1" w14:paraId="18CE6EA6" w14:textId="77777777" w:rsidTr="007929F1">
        <w:trPr>
          <w:trHeight w:val="466"/>
        </w:trPr>
        <w:tc>
          <w:tcPr>
            <w:tcW w:w="991" w:type="dxa"/>
          </w:tcPr>
          <w:p w14:paraId="3ACFF15F" w14:textId="77777777" w:rsidR="007929F1" w:rsidRDefault="007929F1" w:rsidP="007929F1">
            <w:pPr>
              <w:pStyle w:val="TableParagraph"/>
              <w:spacing w:before="119"/>
              <w:ind w:left="7"/>
              <w:jc w:val="center"/>
              <w:rPr>
                <w:b/>
                <w:sz w:val="20"/>
              </w:rPr>
            </w:pPr>
            <w:r>
              <w:rPr>
                <w:b/>
                <w:w w:val="99"/>
                <w:sz w:val="20"/>
              </w:rPr>
              <w:t>1</w:t>
            </w:r>
          </w:p>
        </w:tc>
        <w:tc>
          <w:tcPr>
            <w:tcW w:w="3843" w:type="dxa"/>
          </w:tcPr>
          <w:p w14:paraId="566B9E41" w14:textId="77777777" w:rsidR="007929F1" w:rsidRDefault="007929F1" w:rsidP="007929F1">
            <w:pPr>
              <w:pStyle w:val="TableParagraph"/>
              <w:spacing w:before="119"/>
              <w:ind w:left="107"/>
              <w:rPr>
                <w:sz w:val="20"/>
              </w:rPr>
            </w:pPr>
          </w:p>
        </w:tc>
        <w:tc>
          <w:tcPr>
            <w:tcW w:w="2418" w:type="dxa"/>
          </w:tcPr>
          <w:p w14:paraId="79A30E28" w14:textId="77777777" w:rsidR="007929F1" w:rsidRDefault="007929F1" w:rsidP="007929F1">
            <w:pPr>
              <w:pStyle w:val="TableParagraph"/>
              <w:spacing w:before="119"/>
              <w:ind w:left="108"/>
              <w:rPr>
                <w:sz w:val="20"/>
              </w:rPr>
            </w:pPr>
          </w:p>
        </w:tc>
        <w:tc>
          <w:tcPr>
            <w:tcW w:w="2418" w:type="dxa"/>
          </w:tcPr>
          <w:p w14:paraId="7F631FF8" w14:textId="77777777" w:rsidR="007929F1" w:rsidRDefault="007929F1" w:rsidP="007929F1">
            <w:pPr>
              <w:pStyle w:val="TableParagraph"/>
              <w:spacing w:before="119"/>
              <w:ind w:left="108"/>
              <w:rPr>
                <w:sz w:val="20"/>
              </w:rPr>
            </w:pPr>
          </w:p>
        </w:tc>
      </w:tr>
      <w:tr w:rsidR="007929F1" w14:paraId="20375FEC" w14:textId="77777777" w:rsidTr="007929F1">
        <w:trPr>
          <w:trHeight w:val="465"/>
        </w:trPr>
        <w:tc>
          <w:tcPr>
            <w:tcW w:w="991" w:type="dxa"/>
          </w:tcPr>
          <w:p w14:paraId="42778C07" w14:textId="77777777" w:rsidR="007929F1" w:rsidRDefault="007929F1" w:rsidP="007929F1">
            <w:pPr>
              <w:pStyle w:val="TableParagraph"/>
              <w:spacing w:before="119"/>
              <w:ind w:left="7"/>
              <w:jc w:val="center"/>
              <w:rPr>
                <w:b/>
                <w:sz w:val="20"/>
              </w:rPr>
            </w:pPr>
            <w:r>
              <w:rPr>
                <w:b/>
                <w:w w:val="99"/>
                <w:sz w:val="20"/>
              </w:rPr>
              <w:t>2</w:t>
            </w:r>
          </w:p>
        </w:tc>
        <w:tc>
          <w:tcPr>
            <w:tcW w:w="3843" w:type="dxa"/>
          </w:tcPr>
          <w:p w14:paraId="7F43CB72" w14:textId="77777777" w:rsidR="007929F1" w:rsidRDefault="007929F1" w:rsidP="007929F1">
            <w:pPr>
              <w:pStyle w:val="TableParagraph"/>
              <w:spacing w:before="119"/>
              <w:ind w:left="107"/>
              <w:rPr>
                <w:sz w:val="20"/>
              </w:rPr>
            </w:pPr>
          </w:p>
        </w:tc>
        <w:tc>
          <w:tcPr>
            <w:tcW w:w="2418" w:type="dxa"/>
          </w:tcPr>
          <w:p w14:paraId="66E0CB9F" w14:textId="77777777" w:rsidR="007929F1" w:rsidRDefault="007929F1" w:rsidP="007929F1">
            <w:pPr>
              <w:pStyle w:val="TableParagraph"/>
              <w:spacing w:before="119"/>
              <w:ind w:left="108"/>
              <w:rPr>
                <w:sz w:val="20"/>
              </w:rPr>
            </w:pPr>
          </w:p>
        </w:tc>
        <w:tc>
          <w:tcPr>
            <w:tcW w:w="2418" w:type="dxa"/>
          </w:tcPr>
          <w:p w14:paraId="58F092AA" w14:textId="77777777" w:rsidR="007929F1" w:rsidRDefault="007929F1" w:rsidP="007929F1">
            <w:pPr>
              <w:pStyle w:val="TableParagraph"/>
              <w:spacing w:before="119"/>
              <w:ind w:left="108"/>
              <w:rPr>
                <w:sz w:val="20"/>
              </w:rPr>
            </w:pPr>
          </w:p>
        </w:tc>
      </w:tr>
    </w:tbl>
    <w:p w14:paraId="0DA9E64F" w14:textId="77777777" w:rsidR="009961C2" w:rsidRDefault="009961C2">
      <w:pPr>
        <w:rPr>
          <w:b/>
          <w:sz w:val="24"/>
          <w:lang w:val="en-US"/>
        </w:rPr>
      </w:pPr>
      <w:r>
        <w:rPr>
          <w:b/>
          <w:sz w:val="24"/>
          <w:lang w:val="en-US"/>
        </w:rPr>
        <w:br w:type="page"/>
      </w:r>
    </w:p>
    <w:sdt>
      <w:sdtPr>
        <w:rPr>
          <w:rFonts w:asciiTheme="minorHAnsi" w:eastAsiaTheme="minorHAnsi" w:hAnsiTheme="minorHAnsi" w:cstheme="minorBidi"/>
          <w:color w:val="auto"/>
          <w:sz w:val="22"/>
          <w:szCs w:val="22"/>
          <w:lang w:val="en-AU"/>
        </w:rPr>
        <w:id w:val="-440767896"/>
        <w:docPartObj>
          <w:docPartGallery w:val="Table of Contents"/>
          <w:docPartUnique/>
        </w:docPartObj>
      </w:sdtPr>
      <w:sdtEndPr>
        <w:rPr>
          <w:b/>
          <w:bCs/>
          <w:noProof/>
        </w:rPr>
      </w:sdtEndPr>
      <w:sdtContent>
        <w:p w14:paraId="49F51D45" w14:textId="77777777" w:rsidR="009961C2" w:rsidRDefault="009961C2">
          <w:pPr>
            <w:pStyle w:val="TOCHeading"/>
          </w:pPr>
          <w:r>
            <w:t>Table of Contents</w:t>
          </w:r>
        </w:p>
        <w:p w14:paraId="27DDB1E5" w14:textId="1129EE73" w:rsidR="006167FA" w:rsidRDefault="009961C2">
          <w:pPr>
            <w:pStyle w:val="TOC1"/>
            <w:tabs>
              <w:tab w:val="right" w:leader="dot" w:pos="9016"/>
            </w:tabs>
            <w:rPr>
              <w:rFonts w:cstheme="minorBidi"/>
              <w:noProof/>
              <w:lang w:val="en-AU" w:eastAsia="en-AU"/>
            </w:rPr>
          </w:pPr>
          <w:r>
            <w:fldChar w:fldCharType="begin"/>
          </w:r>
          <w:r>
            <w:instrText xml:space="preserve"> TOC \o "1-3" \h \z \u </w:instrText>
          </w:r>
          <w:r>
            <w:fldChar w:fldCharType="separate"/>
          </w:r>
          <w:hyperlink w:anchor="_Toc50553779" w:history="1">
            <w:r w:rsidR="006167FA" w:rsidRPr="00965806">
              <w:rPr>
                <w:rStyle w:val="Hyperlink"/>
                <w:rFonts w:cstheme="minorHAnsi"/>
                <w:noProof/>
              </w:rPr>
              <w:t>Section A – Site Details and Storage System Information</w:t>
            </w:r>
            <w:r w:rsidR="006167FA">
              <w:rPr>
                <w:noProof/>
                <w:webHidden/>
              </w:rPr>
              <w:tab/>
            </w:r>
            <w:r w:rsidR="006167FA">
              <w:rPr>
                <w:noProof/>
                <w:webHidden/>
              </w:rPr>
              <w:fldChar w:fldCharType="begin"/>
            </w:r>
            <w:r w:rsidR="006167FA">
              <w:rPr>
                <w:noProof/>
                <w:webHidden/>
              </w:rPr>
              <w:instrText xml:space="preserve"> PAGEREF _Toc50553779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7EFE552F" w14:textId="4F6F340D" w:rsidR="006167FA" w:rsidRDefault="003C14A6">
          <w:pPr>
            <w:pStyle w:val="TOC2"/>
            <w:tabs>
              <w:tab w:val="right" w:leader="dot" w:pos="9016"/>
            </w:tabs>
            <w:rPr>
              <w:rFonts w:cstheme="minorBidi"/>
              <w:noProof/>
              <w:lang w:val="en-AU" w:eastAsia="en-AU"/>
            </w:rPr>
          </w:pPr>
          <w:hyperlink w:anchor="_Toc50553780" w:history="1">
            <w:r w:rsidR="006167FA" w:rsidRPr="00965806">
              <w:rPr>
                <w:rStyle w:val="Hyperlink"/>
                <w:rFonts w:cstheme="minorHAnsi"/>
                <w:noProof/>
              </w:rPr>
              <w:t>Storage System Information for UPSS</w:t>
            </w:r>
            <w:r w:rsidR="006167FA">
              <w:rPr>
                <w:noProof/>
                <w:webHidden/>
              </w:rPr>
              <w:tab/>
            </w:r>
            <w:r w:rsidR="006167FA">
              <w:rPr>
                <w:noProof/>
                <w:webHidden/>
              </w:rPr>
              <w:fldChar w:fldCharType="begin"/>
            </w:r>
            <w:r w:rsidR="006167FA">
              <w:rPr>
                <w:noProof/>
                <w:webHidden/>
              </w:rPr>
              <w:instrText xml:space="preserve"> PAGEREF _Toc50553780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7E16F8B6" w14:textId="66AF0846" w:rsidR="006167FA" w:rsidRDefault="003C14A6">
          <w:pPr>
            <w:pStyle w:val="TOC1"/>
            <w:tabs>
              <w:tab w:val="right" w:leader="dot" w:pos="9016"/>
            </w:tabs>
            <w:rPr>
              <w:rFonts w:cstheme="minorBidi"/>
              <w:noProof/>
              <w:lang w:val="en-AU" w:eastAsia="en-AU"/>
            </w:rPr>
          </w:pPr>
          <w:hyperlink w:anchor="_Toc50553781" w:history="1">
            <w:r w:rsidR="006167FA" w:rsidRPr="00965806">
              <w:rPr>
                <w:rStyle w:val="Hyperlink"/>
                <w:rFonts w:cstheme="minorHAnsi"/>
                <w:noProof/>
              </w:rPr>
              <w:t>Section B - Current ‘as-built’ Drawings for the System</w:t>
            </w:r>
            <w:r w:rsidR="006167FA">
              <w:rPr>
                <w:noProof/>
                <w:webHidden/>
              </w:rPr>
              <w:tab/>
            </w:r>
            <w:r w:rsidR="006167FA">
              <w:rPr>
                <w:noProof/>
                <w:webHidden/>
              </w:rPr>
              <w:fldChar w:fldCharType="begin"/>
            </w:r>
            <w:r w:rsidR="006167FA">
              <w:rPr>
                <w:noProof/>
                <w:webHidden/>
              </w:rPr>
              <w:instrText xml:space="preserve"> PAGEREF _Toc50553781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52505C12" w14:textId="3D4663E8" w:rsidR="006167FA" w:rsidRDefault="003C14A6">
          <w:pPr>
            <w:pStyle w:val="TOC1"/>
            <w:tabs>
              <w:tab w:val="right" w:leader="dot" w:pos="9016"/>
            </w:tabs>
            <w:rPr>
              <w:rFonts w:cstheme="minorBidi"/>
              <w:noProof/>
              <w:lang w:val="en-AU" w:eastAsia="en-AU"/>
            </w:rPr>
          </w:pPr>
          <w:hyperlink w:anchor="_Toc50553782" w:history="1">
            <w:r w:rsidR="006167FA" w:rsidRPr="00965806">
              <w:rPr>
                <w:rStyle w:val="Hyperlink"/>
                <w:rFonts w:cstheme="minorHAnsi"/>
                <w:noProof/>
              </w:rPr>
              <w:t>Section C - Plans of the Storage Site</w:t>
            </w:r>
            <w:r w:rsidR="006167FA">
              <w:rPr>
                <w:noProof/>
                <w:webHidden/>
              </w:rPr>
              <w:tab/>
            </w:r>
            <w:r w:rsidR="006167FA">
              <w:rPr>
                <w:noProof/>
                <w:webHidden/>
              </w:rPr>
              <w:fldChar w:fldCharType="begin"/>
            </w:r>
            <w:r w:rsidR="006167FA">
              <w:rPr>
                <w:noProof/>
                <w:webHidden/>
              </w:rPr>
              <w:instrText xml:space="preserve"> PAGEREF _Toc50553782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6FE9056A" w14:textId="7C9CDE65" w:rsidR="006167FA" w:rsidRDefault="003C14A6">
          <w:pPr>
            <w:pStyle w:val="TOC1"/>
            <w:tabs>
              <w:tab w:val="right" w:leader="dot" w:pos="9016"/>
            </w:tabs>
            <w:rPr>
              <w:rFonts w:cstheme="minorBidi"/>
              <w:noProof/>
              <w:lang w:val="en-AU" w:eastAsia="en-AU"/>
            </w:rPr>
          </w:pPr>
          <w:hyperlink w:anchor="_Toc50553783" w:history="1">
            <w:r w:rsidR="006167FA" w:rsidRPr="00965806">
              <w:rPr>
                <w:rStyle w:val="Hyperlink"/>
                <w:noProof/>
              </w:rPr>
              <w:t xml:space="preserve">Section D – </w:t>
            </w:r>
            <w:r w:rsidR="006167FA" w:rsidRPr="00965806">
              <w:rPr>
                <w:rStyle w:val="Hyperlink"/>
                <w:rFonts w:cstheme="minorHAnsi"/>
                <w:noProof/>
              </w:rPr>
              <w:t>Loss Monitoring Procedure</w:t>
            </w:r>
            <w:r w:rsidR="006167FA">
              <w:rPr>
                <w:noProof/>
                <w:webHidden/>
              </w:rPr>
              <w:tab/>
            </w:r>
            <w:r w:rsidR="006167FA">
              <w:rPr>
                <w:noProof/>
                <w:webHidden/>
              </w:rPr>
              <w:fldChar w:fldCharType="begin"/>
            </w:r>
            <w:r w:rsidR="006167FA">
              <w:rPr>
                <w:noProof/>
                <w:webHidden/>
              </w:rPr>
              <w:instrText xml:space="preserve"> PAGEREF _Toc50553783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59819C68" w14:textId="6C94B324" w:rsidR="006167FA" w:rsidRDefault="003C14A6">
          <w:pPr>
            <w:pStyle w:val="TOC2"/>
            <w:tabs>
              <w:tab w:val="right" w:leader="dot" w:pos="9016"/>
            </w:tabs>
            <w:rPr>
              <w:rFonts w:cstheme="minorBidi"/>
              <w:noProof/>
              <w:lang w:val="en-AU" w:eastAsia="en-AU"/>
            </w:rPr>
          </w:pPr>
          <w:hyperlink w:anchor="_Toc50553784" w:history="1">
            <w:r w:rsidR="006167FA" w:rsidRPr="00965806">
              <w:rPr>
                <w:rStyle w:val="Hyperlink"/>
                <w:rFonts w:cstheme="minorHAnsi"/>
                <w:noProof/>
              </w:rPr>
              <w:t>Detecting Loss From Underground Facilities</w:t>
            </w:r>
            <w:r w:rsidR="006167FA">
              <w:rPr>
                <w:noProof/>
                <w:webHidden/>
              </w:rPr>
              <w:tab/>
            </w:r>
            <w:r w:rsidR="006167FA">
              <w:rPr>
                <w:noProof/>
                <w:webHidden/>
              </w:rPr>
              <w:fldChar w:fldCharType="begin"/>
            </w:r>
            <w:r w:rsidR="006167FA">
              <w:rPr>
                <w:noProof/>
                <w:webHidden/>
              </w:rPr>
              <w:instrText xml:space="preserve"> PAGEREF _Toc50553784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5C5A2702" w14:textId="3E3F1F6C" w:rsidR="006167FA" w:rsidRDefault="003C14A6">
          <w:pPr>
            <w:pStyle w:val="TOC1"/>
            <w:tabs>
              <w:tab w:val="right" w:leader="dot" w:pos="9016"/>
            </w:tabs>
            <w:rPr>
              <w:rFonts w:cstheme="minorBidi"/>
              <w:noProof/>
              <w:lang w:val="en-AU" w:eastAsia="en-AU"/>
            </w:rPr>
          </w:pPr>
          <w:hyperlink w:anchor="_Toc50553785" w:history="1">
            <w:r w:rsidR="006167FA" w:rsidRPr="00965806">
              <w:rPr>
                <w:rStyle w:val="Hyperlink"/>
                <w:rFonts w:cstheme="minorHAnsi"/>
                <w:noProof/>
              </w:rPr>
              <w:t>Section E -</w:t>
            </w:r>
            <w:r w:rsidR="006167FA" w:rsidRPr="00965806">
              <w:rPr>
                <w:rStyle w:val="Hyperlink"/>
                <w:noProof/>
              </w:rPr>
              <w:t xml:space="preserve"> </w:t>
            </w:r>
            <w:r w:rsidR="006167FA" w:rsidRPr="00965806">
              <w:rPr>
                <w:rStyle w:val="Hyperlink"/>
                <w:rFonts w:cstheme="minorHAnsi"/>
                <w:noProof/>
              </w:rPr>
              <w:t>Incident Management Procedure</w:t>
            </w:r>
            <w:r w:rsidR="006167FA">
              <w:rPr>
                <w:noProof/>
                <w:webHidden/>
              </w:rPr>
              <w:tab/>
            </w:r>
            <w:r w:rsidR="006167FA">
              <w:rPr>
                <w:noProof/>
                <w:webHidden/>
              </w:rPr>
              <w:fldChar w:fldCharType="begin"/>
            </w:r>
            <w:r w:rsidR="006167FA">
              <w:rPr>
                <w:noProof/>
                <w:webHidden/>
              </w:rPr>
              <w:instrText xml:space="preserve"> PAGEREF _Toc50553785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099760C8" w14:textId="5F0DDEF1" w:rsidR="006167FA" w:rsidRDefault="003C14A6">
          <w:pPr>
            <w:pStyle w:val="TOC2"/>
            <w:tabs>
              <w:tab w:val="right" w:leader="dot" w:pos="9016"/>
            </w:tabs>
            <w:rPr>
              <w:rFonts w:cstheme="minorBidi"/>
              <w:noProof/>
              <w:lang w:val="en-AU" w:eastAsia="en-AU"/>
            </w:rPr>
          </w:pPr>
          <w:hyperlink w:anchor="_Toc50553786" w:history="1">
            <w:r w:rsidR="006167FA" w:rsidRPr="00965806">
              <w:rPr>
                <w:rStyle w:val="Hyperlink"/>
                <w:rFonts w:cstheme="minorHAnsi"/>
                <w:noProof/>
              </w:rPr>
              <w:t>Incident Management Procedure</w:t>
            </w:r>
            <w:r w:rsidR="006167FA">
              <w:rPr>
                <w:noProof/>
                <w:webHidden/>
              </w:rPr>
              <w:tab/>
            </w:r>
            <w:r w:rsidR="006167FA">
              <w:rPr>
                <w:noProof/>
                <w:webHidden/>
              </w:rPr>
              <w:fldChar w:fldCharType="begin"/>
            </w:r>
            <w:r w:rsidR="006167FA">
              <w:rPr>
                <w:noProof/>
                <w:webHidden/>
              </w:rPr>
              <w:instrText xml:space="preserve"> PAGEREF _Toc50553786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36E09C87" w14:textId="45160BEF" w:rsidR="006167FA" w:rsidRDefault="003C14A6">
          <w:pPr>
            <w:pStyle w:val="TOC1"/>
            <w:tabs>
              <w:tab w:val="right" w:leader="dot" w:pos="9016"/>
            </w:tabs>
            <w:rPr>
              <w:rFonts w:cstheme="minorBidi"/>
              <w:noProof/>
              <w:lang w:val="en-AU" w:eastAsia="en-AU"/>
            </w:rPr>
          </w:pPr>
          <w:hyperlink w:anchor="_Toc50553788" w:history="1">
            <w:r w:rsidR="006167FA" w:rsidRPr="00965806">
              <w:rPr>
                <w:rStyle w:val="Hyperlink"/>
                <w:rFonts w:cstheme="minorHAnsi"/>
                <w:noProof/>
              </w:rPr>
              <w:t>Section F – Maintenance Schedule</w:t>
            </w:r>
            <w:r w:rsidR="006167FA">
              <w:rPr>
                <w:noProof/>
                <w:webHidden/>
              </w:rPr>
              <w:tab/>
            </w:r>
            <w:r w:rsidR="006167FA">
              <w:rPr>
                <w:noProof/>
                <w:webHidden/>
              </w:rPr>
              <w:fldChar w:fldCharType="begin"/>
            </w:r>
            <w:r w:rsidR="006167FA">
              <w:rPr>
                <w:noProof/>
                <w:webHidden/>
              </w:rPr>
              <w:instrText xml:space="preserve"> PAGEREF _Toc50553788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61E1B498" w14:textId="6FBCC212" w:rsidR="006167FA" w:rsidRDefault="003C14A6">
          <w:pPr>
            <w:pStyle w:val="TOC2"/>
            <w:tabs>
              <w:tab w:val="right" w:leader="dot" w:pos="9016"/>
            </w:tabs>
            <w:rPr>
              <w:rFonts w:cstheme="minorBidi"/>
              <w:noProof/>
              <w:lang w:val="en-AU" w:eastAsia="en-AU"/>
            </w:rPr>
          </w:pPr>
          <w:hyperlink w:anchor="_Toc50553789" w:history="1">
            <w:r w:rsidR="006167FA" w:rsidRPr="00965806">
              <w:rPr>
                <w:rStyle w:val="Hyperlink"/>
                <w:rFonts w:cstheme="minorHAnsi"/>
                <w:noProof/>
              </w:rPr>
              <w:t>6-Monthly Groundwater</w:t>
            </w:r>
            <w:r w:rsidR="006167FA" w:rsidRPr="00965806">
              <w:rPr>
                <w:rStyle w:val="Hyperlink"/>
                <w:rFonts w:cstheme="minorHAnsi"/>
                <w:noProof/>
                <w:spacing w:val="-6"/>
              </w:rPr>
              <w:t xml:space="preserve"> </w:t>
            </w:r>
            <w:r w:rsidR="006167FA" w:rsidRPr="00965806">
              <w:rPr>
                <w:rStyle w:val="Hyperlink"/>
                <w:rFonts w:cstheme="minorHAnsi"/>
                <w:noProof/>
              </w:rPr>
              <w:t>Monitoring</w:t>
            </w:r>
            <w:r w:rsidR="006167FA">
              <w:rPr>
                <w:noProof/>
                <w:webHidden/>
              </w:rPr>
              <w:tab/>
            </w:r>
            <w:r w:rsidR="006167FA">
              <w:rPr>
                <w:noProof/>
                <w:webHidden/>
              </w:rPr>
              <w:fldChar w:fldCharType="begin"/>
            </w:r>
            <w:r w:rsidR="006167FA">
              <w:rPr>
                <w:noProof/>
                <w:webHidden/>
              </w:rPr>
              <w:instrText xml:space="preserve"> PAGEREF _Toc50553789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2ADA04FC" w14:textId="19190260" w:rsidR="006167FA" w:rsidRDefault="003C14A6">
          <w:pPr>
            <w:pStyle w:val="TOC1"/>
            <w:tabs>
              <w:tab w:val="right" w:leader="dot" w:pos="9016"/>
            </w:tabs>
            <w:rPr>
              <w:rFonts w:cstheme="minorBidi"/>
              <w:noProof/>
              <w:lang w:val="en-AU" w:eastAsia="en-AU"/>
            </w:rPr>
          </w:pPr>
          <w:hyperlink w:anchor="_Toc50553790" w:history="1">
            <w:r w:rsidR="006167FA" w:rsidRPr="00965806">
              <w:rPr>
                <w:rStyle w:val="Hyperlink"/>
                <w:rFonts w:cstheme="minorHAnsi"/>
                <w:noProof/>
              </w:rPr>
              <w:t>Section G - Industry Standards</w:t>
            </w:r>
            <w:r w:rsidR="006167FA">
              <w:rPr>
                <w:noProof/>
                <w:webHidden/>
              </w:rPr>
              <w:tab/>
            </w:r>
            <w:r w:rsidR="006167FA">
              <w:rPr>
                <w:noProof/>
                <w:webHidden/>
              </w:rPr>
              <w:fldChar w:fldCharType="begin"/>
            </w:r>
            <w:r w:rsidR="006167FA">
              <w:rPr>
                <w:noProof/>
                <w:webHidden/>
              </w:rPr>
              <w:instrText xml:space="preserve"> PAGEREF _Toc50553790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08FE0241" w14:textId="254B9C19" w:rsidR="006167FA" w:rsidRDefault="003C14A6">
          <w:pPr>
            <w:pStyle w:val="TOC1"/>
            <w:tabs>
              <w:tab w:val="right" w:leader="dot" w:pos="9016"/>
            </w:tabs>
            <w:rPr>
              <w:rFonts w:cstheme="minorBidi"/>
              <w:noProof/>
              <w:lang w:val="en-AU" w:eastAsia="en-AU"/>
            </w:rPr>
          </w:pPr>
          <w:hyperlink w:anchor="_Toc50553791" w:history="1">
            <w:r w:rsidR="006167FA" w:rsidRPr="00965806">
              <w:rPr>
                <w:rStyle w:val="Hyperlink"/>
                <w:rFonts w:cstheme="minorHAnsi"/>
                <w:noProof/>
              </w:rPr>
              <w:t>Section H - Specifications</w:t>
            </w:r>
            <w:r w:rsidR="006167FA">
              <w:rPr>
                <w:noProof/>
                <w:webHidden/>
              </w:rPr>
              <w:tab/>
            </w:r>
            <w:r w:rsidR="006167FA">
              <w:rPr>
                <w:noProof/>
                <w:webHidden/>
              </w:rPr>
              <w:fldChar w:fldCharType="begin"/>
            </w:r>
            <w:r w:rsidR="006167FA">
              <w:rPr>
                <w:noProof/>
                <w:webHidden/>
              </w:rPr>
              <w:instrText xml:space="preserve"> PAGEREF _Toc50553791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13A92EC3" w14:textId="629382F6" w:rsidR="006167FA" w:rsidRDefault="003C14A6">
          <w:pPr>
            <w:pStyle w:val="TOC1"/>
            <w:tabs>
              <w:tab w:val="right" w:leader="dot" w:pos="9016"/>
            </w:tabs>
            <w:rPr>
              <w:rFonts w:cstheme="minorBidi"/>
              <w:noProof/>
              <w:lang w:val="en-AU" w:eastAsia="en-AU"/>
            </w:rPr>
          </w:pPr>
          <w:hyperlink w:anchor="_Toc50553792" w:history="1">
            <w:r w:rsidR="006167FA" w:rsidRPr="00965806">
              <w:rPr>
                <w:rStyle w:val="Hyperlink"/>
                <w:rFonts w:cstheme="minorHAnsi"/>
                <w:noProof/>
              </w:rPr>
              <w:t>Section I – Location of Records</w:t>
            </w:r>
            <w:r w:rsidR="006167FA">
              <w:rPr>
                <w:noProof/>
                <w:webHidden/>
              </w:rPr>
              <w:tab/>
            </w:r>
            <w:r w:rsidR="006167FA">
              <w:rPr>
                <w:noProof/>
                <w:webHidden/>
              </w:rPr>
              <w:fldChar w:fldCharType="begin"/>
            </w:r>
            <w:r w:rsidR="006167FA">
              <w:rPr>
                <w:noProof/>
                <w:webHidden/>
              </w:rPr>
              <w:instrText xml:space="preserve"> PAGEREF _Toc50553792 \h </w:instrText>
            </w:r>
            <w:r w:rsidR="006167FA">
              <w:rPr>
                <w:noProof/>
                <w:webHidden/>
              </w:rPr>
            </w:r>
            <w:r w:rsidR="006167FA">
              <w:rPr>
                <w:noProof/>
                <w:webHidden/>
              </w:rPr>
              <w:fldChar w:fldCharType="separate"/>
            </w:r>
            <w:r w:rsidR="00CA50B7">
              <w:rPr>
                <w:noProof/>
                <w:webHidden/>
              </w:rPr>
              <w:t>2</w:t>
            </w:r>
            <w:r w:rsidR="006167FA">
              <w:rPr>
                <w:noProof/>
                <w:webHidden/>
              </w:rPr>
              <w:fldChar w:fldCharType="end"/>
            </w:r>
          </w:hyperlink>
        </w:p>
        <w:p w14:paraId="5B70BF39" w14:textId="5167CE2F" w:rsidR="009961C2" w:rsidRDefault="009961C2">
          <w:r>
            <w:rPr>
              <w:b/>
              <w:bCs/>
              <w:noProof/>
            </w:rPr>
            <w:fldChar w:fldCharType="end"/>
          </w:r>
        </w:p>
      </w:sdtContent>
    </w:sdt>
    <w:p w14:paraId="254AFF25" w14:textId="41A2AD54" w:rsidR="009961C2" w:rsidRPr="00D63A07" w:rsidRDefault="009961C2" w:rsidP="007E33ED">
      <w:pPr>
        <w:pStyle w:val="Heading1"/>
        <w:rPr>
          <w:rFonts w:asciiTheme="minorHAnsi" w:hAnsiTheme="minorHAnsi" w:cstheme="minorHAnsi"/>
          <w:b/>
          <w:bCs/>
          <w:sz w:val="52"/>
          <w:szCs w:val="52"/>
          <w:lang w:val="en-US"/>
        </w:rPr>
      </w:pPr>
      <w:r>
        <w:rPr>
          <w:b/>
          <w:sz w:val="24"/>
          <w:lang w:val="en-US"/>
        </w:rPr>
        <w:br w:type="page"/>
      </w:r>
      <w:bookmarkStart w:id="1" w:name="_Toc50553779"/>
      <w:r w:rsidR="007E33ED" w:rsidRPr="00D63A07">
        <w:rPr>
          <w:rFonts w:asciiTheme="minorHAnsi" w:hAnsiTheme="minorHAnsi" w:cstheme="minorHAnsi"/>
          <w:b/>
          <w:bCs/>
          <w:color w:val="auto"/>
          <w:sz w:val="144"/>
          <w:szCs w:val="144"/>
          <w:lang w:val="en-US"/>
        </w:rPr>
        <w:lastRenderedPageBreak/>
        <w:t xml:space="preserve">Section A </w:t>
      </w:r>
      <w:r w:rsidR="002C564B">
        <w:rPr>
          <w:rFonts w:asciiTheme="minorHAnsi" w:hAnsiTheme="minorHAnsi" w:cstheme="minorHAnsi"/>
          <w:b/>
          <w:bCs/>
          <w:color w:val="auto"/>
          <w:sz w:val="144"/>
          <w:szCs w:val="144"/>
          <w:lang w:val="en-US"/>
        </w:rPr>
        <w:t>–</w:t>
      </w:r>
      <w:r w:rsidR="007E33ED" w:rsidRPr="00D63A07">
        <w:rPr>
          <w:rFonts w:asciiTheme="minorHAnsi" w:hAnsiTheme="minorHAnsi" w:cstheme="minorHAnsi"/>
          <w:b/>
          <w:bCs/>
          <w:color w:val="auto"/>
          <w:sz w:val="144"/>
          <w:szCs w:val="144"/>
          <w:lang w:val="en-US"/>
        </w:rPr>
        <w:t xml:space="preserve"> </w:t>
      </w:r>
      <w:r w:rsidR="002C564B" w:rsidRPr="002C564B">
        <w:rPr>
          <w:rFonts w:asciiTheme="minorHAnsi" w:hAnsiTheme="minorHAnsi" w:cstheme="minorHAnsi"/>
          <w:b/>
          <w:bCs/>
          <w:color w:val="auto"/>
          <w:sz w:val="96"/>
          <w:szCs w:val="144"/>
          <w:lang w:val="en-US"/>
        </w:rPr>
        <w:t xml:space="preserve">Site Details and </w:t>
      </w:r>
      <w:r w:rsidR="007E33ED" w:rsidRPr="00D63A07">
        <w:rPr>
          <w:rFonts w:asciiTheme="minorHAnsi" w:hAnsiTheme="minorHAnsi" w:cstheme="minorHAnsi"/>
          <w:b/>
          <w:bCs/>
          <w:color w:val="auto"/>
          <w:sz w:val="96"/>
          <w:szCs w:val="96"/>
          <w:lang w:val="en-US"/>
        </w:rPr>
        <w:t>Storage System Information</w:t>
      </w:r>
      <w:bookmarkEnd w:id="1"/>
      <w:r w:rsidRPr="00D63A07">
        <w:rPr>
          <w:rFonts w:asciiTheme="minorHAnsi" w:hAnsiTheme="minorHAnsi" w:cstheme="minorHAnsi"/>
          <w:b/>
          <w:bCs/>
          <w:lang w:val="en-US"/>
        </w:rPr>
        <w:br w:type="page"/>
      </w:r>
    </w:p>
    <w:p w14:paraId="492AFADE" w14:textId="77777777" w:rsidR="009961C2" w:rsidRPr="00CB3F48" w:rsidRDefault="009961C2" w:rsidP="00CB3F48">
      <w:pPr>
        <w:pStyle w:val="Heading2"/>
        <w:rPr>
          <w:rFonts w:asciiTheme="minorHAnsi" w:hAnsiTheme="minorHAnsi" w:cstheme="minorHAnsi"/>
          <w:b/>
          <w:color w:val="auto"/>
          <w:sz w:val="52"/>
          <w:szCs w:val="52"/>
        </w:rPr>
      </w:pPr>
      <w:bookmarkStart w:id="2" w:name="_Toc50553780"/>
      <w:r w:rsidRPr="00CB3F48">
        <w:rPr>
          <w:rFonts w:asciiTheme="minorHAnsi" w:hAnsiTheme="minorHAnsi" w:cstheme="minorHAnsi"/>
          <w:b/>
          <w:color w:val="auto"/>
          <w:sz w:val="52"/>
          <w:szCs w:val="52"/>
        </w:rPr>
        <w:lastRenderedPageBreak/>
        <w:t>Storage System Information for UPSS</w:t>
      </w:r>
      <w:bookmarkEnd w:id="2"/>
    </w:p>
    <w:p w14:paraId="10E6FAFB" w14:textId="77777777" w:rsidR="009961C2" w:rsidRPr="009961C2" w:rsidRDefault="009961C2" w:rsidP="009961C2">
      <w:pPr>
        <w:widowControl w:val="0"/>
        <w:autoSpaceDE w:val="0"/>
        <w:autoSpaceDN w:val="0"/>
        <w:spacing w:before="3" w:after="0" w:line="240" w:lineRule="auto"/>
        <w:rPr>
          <w:rFonts w:ascii="Arial" w:eastAsia="Arial" w:hAnsi="Arial" w:cs="Arial"/>
          <w:sz w:val="27"/>
          <w:szCs w:val="24"/>
          <w:lang w:val="en-US"/>
        </w:rPr>
      </w:pPr>
      <w:bookmarkStart w:id="3" w:name="Site_number:_2325"/>
      <w:bookmarkEnd w:id="3"/>
    </w:p>
    <w:p w14:paraId="08372AFB" w14:textId="2626CEF1" w:rsidR="009961C2" w:rsidRPr="00CA14CA" w:rsidRDefault="009961C2" w:rsidP="000624BE">
      <w:pPr>
        <w:tabs>
          <w:tab w:val="left" w:pos="3111"/>
        </w:tabs>
        <w:spacing w:before="120" w:after="0"/>
        <w:rPr>
          <w:rFonts w:ascii="Arial" w:hAnsi="Arial" w:cs="Arial"/>
          <w:sz w:val="24"/>
        </w:rPr>
      </w:pPr>
      <w:bookmarkStart w:id="4" w:name="Site_name:__Cessnock"/>
      <w:bookmarkEnd w:id="4"/>
      <w:r w:rsidRPr="00CA14CA">
        <w:rPr>
          <w:rFonts w:ascii="Arial" w:hAnsi="Arial" w:cs="Arial"/>
          <w:b/>
          <w:sz w:val="28"/>
        </w:rPr>
        <w:t>Site</w:t>
      </w:r>
      <w:r w:rsidRPr="00CA14CA">
        <w:rPr>
          <w:rFonts w:ascii="Arial" w:hAnsi="Arial" w:cs="Arial"/>
          <w:b/>
          <w:spacing w:val="-5"/>
          <w:sz w:val="28"/>
        </w:rPr>
        <w:t xml:space="preserve"> </w:t>
      </w:r>
      <w:r w:rsidRPr="00CA14CA">
        <w:rPr>
          <w:rFonts w:ascii="Arial" w:hAnsi="Arial" w:cs="Arial"/>
          <w:b/>
          <w:spacing w:val="-3"/>
          <w:sz w:val="28"/>
        </w:rPr>
        <w:t>name:</w:t>
      </w:r>
      <w:r w:rsidRPr="00CA14CA">
        <w:rPr>
          <w:rFonts w:ascii="Arial" w:hAnsi="Arial" w:cs="Arial"/>
          <w:b/>
          <w:spacing w:val="-3"/>
          <w:sz w:val="28"/>
        </w:rPr>
        <w:tab/>
      </w:r>
      <w:r w:rsidRPr="00CA14CA">
        <w:rPr>
          <w:rFonts w:ascii="Arial" w:hAnsi="Arial" w:cs="Arial"/>
          <w:sz w:val="24"/>
        </w:rPr>
        <w:t>[</w:t>
      </w:r>
      <w:r w:rsidR="00731F1C" w:rsidRPr="00CA14CA">
        <w:rPr>
          <w:rFonts w:ascii="Arial" w:hAnsi="Arial" w:cs="Arial"/>
          <w:sz w:val="24"/>
          <w:highlight w:val="yellow"/>
        </w:rPr>
        <w:t>e.g. Corner Store Station</w:t>
      </w:r>
      <w:r w:rsidRPr="00CA14CA">
        <w:rPr>
          <w:rFonts w:ascii="Arial" w:hAnsi="Arial" w:cs="Arial"/>
          <w:sz w:val="24"/>
        </w:rPr>
        <w:t>]</w:t>
      </w:r>
    </w:p>
    <w:p w14:paraId="477890B6" w14:textId="77777777" w:rsidR="009961C2" w:rsidRPr="00CA14CA" w:rsidRDefault="009961C2" w:rsidP="000624BE">
      <w:pPr>
        <w:widowControl w:val="0"/>
        <w:autoSpaceDE w:val="0"/>
        <w:autoSpaceDN w:val="0"/>
        <w:spacing w:before="120" w:after="0" w:line="240" w:lineRule="auto"/>
        <w:rPr>
          <w:rFonts w:ascii="Arial" w:eastAsia="Arial" w:hAnsi="Arial" w:cs="Arial"/>
          <w:sz w:val="27"/>
          <w:szCs w:val="24"/>
          <w:lang w:val="en-US"/>
        </w:rPr>
      </w:pPr>
    </w:p>
    <w:p w14:paraId="7754726D" w14:textId="77777777" w:rsidR="009961C2" w:rsidRPr="00CA14CA" w:rsidRDefault="009961C2" w:rsidP="000624BE">
      <w:pPr>
        <w:tabs>
          <w:tab w:val="left" w:pos="3111"/>
        </w:tabs>
        <w:spacing w:before="120" w:after="0"/>
        <w:rPr>
          <w:rFonts w:ascii="Arial" w:hAnsi="Arial" w:cs="Arial"/>
          <w:sz w:val="24"/>
        </w:rPr>
      </w:pPr>
      <w:bookmarkStart w:id="5" w:name="Site_address:_210-214_Wollombi_Road,_Ces"/>
      <w:bookmarkEnd w:id="5"/>
      <w:r w:rsidRPr="00CA14CA">
        <w:rPr>
          <w:rFonts w:ascii="Arial" w:hAnsi="Arial" w:cs="Arial"/>
          <w:b/>
          <w:sz w:val="28"/>
        </w:rPr>
        <w:t>Site</w:t>
      </w:r>
      <w:r w:rsidRPr="00CA14CA">
        <w:rPr>
          <w:rFonts w:ascii="Arial" w:hAnsi="Arial" w:cs="Arial"/>
          <w:b/>
          <w:spacing w:val="-4"/>
          <w:sz w:val="28"/>
        </w:rPr>
        <w:t xml:space="preserve"> </w:t>
      </w:r>
      <w:r w:rsidRPr="00CA14CA">
        <w:rPr>
          <w:rFonts w:ascii="Arial" w:hAnsi="Arial" w:cs="Arial"/>
          <w:b/>
          <w:spacing w:val="-3"/>
          <w:sz w:val="28"/>
        </w:rPr>
        <w:t>address:</w:t>
      </w:r>
      <w:r w:rsidRPr="00CA14CA">
        <w:rPr>
          <w:rFonts w:ascii="Arial" w:hAnsi="Arial" w:cs="Arial"/>
          <w:b/>
          <w:spacing w:val="-3"/>
          <w:sz w:val="28"/>
        </w:rPr>
        <w:tab/>
      </w:r>
      <w:r w:rsidRPr="00CA14CA">
        <w:rPr>
          <w:rFonts w:ascii="Arial" w:hAnsi="Arial" w:cs="Arial"/>
          <w:sz w:val="24"/>
        </w:rPr>
        <w:t>[</w:t>
      </w:r>
      <w:r w:rsidRPr="00CA14CA">
        <w:rPr>
          <w:rFonts w:ascii="Arial" w:hAnsi="Arial" w:cs="Arial"/>
          <w:sz w:val="24"/>
          <w:highlight w:val="yellow"/>
        </w:rPr>
        <w:t>e.g. 117 Bull Street, Newcastle NSW 2300</w:t>
      </w:r>
      <w:r w:rsidRPr="00CA14CA">
        <w:rPr>
          <w:rFonts w:ascii="Arial" w:hAnsi="Arial" w:cs="Arial"/>
          <w:sz w:val="24"/>
        </w:rPr>
        <w:t>]</w:t>
      </w:r>
    </w:p>
    <w:p w14:paraId="7DB6B768" w14:textId="77777777" w:rsidR="009961C2" w:rsidRPr="00CA14CA" w:rsidRDefault="009961C2" w:rsidP="000624BE">
      <w:pPr>
        <w:widowControl w:val="0"/>
        <w:autoSpaceDE w:val="0"/>
        <w:autoSpaceDN w:val="0"/>
        <w:spacing w:before="120" w:after="0" w:line="240" w:lineRule="auto"/>
        <w:rPr>
          <w:rFonts w:ascii="Arial" w:eastAsia="Arial" w:hAnsi="Arial" w:cs="Arial"/>
          <w:sz w:val="27"/>
          <w:szCs w:val="24"/>
          <w:lang w:val="en-US"/>
        </w:rPr>
      </w:pPr>
    </w:p>
    <w:p w14:paraId="65A6FBB4" w14:textId="77777777" w:rsidR="009961C2" w:rsidRPr="00CA14CA" w:rsidRDefault="009961C2" w:rsidP="000624BE">
      <w:pPr>
        <w:spacing w:before="120" w:after="0"/>
        <w:rPr>
          <w:rFonts w:ascii="Arial" w:hAnsi="Arial" w:cs="Arial"/>
          <w:b/>
          <w:sz w:val="28"/>
        </w:rPr>
      </w:pPr>
      <w:bookmarkStart w:id="6" w:name="Land_title_particulars:"/>
      <w:bookmarkEnd w:id="6"/>
      <w:r w:rsidRPr="00CA14CA">
        <w:rPr>
          <w:rFonts w:ascii="Arial" w:hAnsi="Arial" w:cs="Arial"/>
          <w:b/>
          <w:sz w:val="28"/>
        </w:rPr>
        <w:t>Land title particulars:</w:t>
      </w:r>
    </w:p>
    <w:p w14:paraId="52130A05" w14:textId="6F1CD8FF" w:rsidR="009961C2" w:rsidRPr="00CA14CA" w:rsidRDefault="009961C2" w:rsidP="000624BE">
      <w:pPr>
        <w:tabs>
          <w:tab w:val="right" w:pos="3245"/>
        </w:tabs>
        <w:spacing w:before="120" w:after="0"/>
        <w:rPr>
          <w:rFonts w:ascii="Arial" w:hAnsi="Arial" w:cs="Arial"/>
          <w:sz w:val="24"/>
        </w:rPr>
      </w:pPr>
      <w:bookmarkStart w:id="7" w:name="Lot_Number:__1"/>
      <w:bookmarkEnd w:id="7"/>
      <w:r w:rsidRPr="00CA14CA">
        <w:rPr>
          <w:rFonts w:ascii="Arial" w:hAnsi="Arial" w:cs="Arial"/>
          <w:b/>
          <w:sz w:val="24"/>
        </w:rPr>
        <w:t>Lot</w:t>
      </w:r>
      <w:r w:rsidRPr="00CA14CA">
        <w:rPr>
          <w:rFonts w:ascii="Arial" w:hAnsi="Arial" w:cs="Arial"/>
          <w:b/>
          <w:spacing w:val="-5"/>
          <w:sz w:val="24"/>
        </w:rPr>
        <w:t xml:space="preserve"> </w:t>
      </w:r>
      <w:r w:rsidRPr="00CA14CA">
        <w:rPr>
          <w:rFonts w:ascii="Arial" w:hAnsi="Arial" w:cs="Arial"/>
          <w:b/>
          <w:spacing w:val="-3"/>
          <w:sz w:val="24"/>
        </w:rPr>
        <w:t>Number:</w:t>
      </w:r>
      <w:r w:rsidRPr="00CA14CA">
        <w:rPr>
          <w:rFonts w:ascii="Arial" w:hAnsi="Arial" w:cs="Arial"/>
          <w:b/>
          <w:spacing w:val="-3"/>
          <w:sz w:val="24"/>
        </w:rPr>
        <w:tab/>
      </w:r>
      <w:r w:rsidRPr="00CA14CA">
        <w:rPr>
          <w:rFonts w:ascii="Arial" w:hAnsi="Arial" w:cs="Arial"/>
          <w:sz w:val="24"/>
        </w:rPr>
        <w:t>[</w:t>
      </w:r>
      <w:r w:rsidR="00731F1C" w:rsidRPr="00CA14CA">
        <w:rPr>
          <w:rFonts w:ascii="Arial" w:hAnsi="Arial" w:cs="Arial"/>
          <w:sz w:val="24"/>
          <w:highlight w:val="yellow"/>
        </w:rPr>
        <w:t xml:space="preserve">e.g. </w:t>
      </w:r>
      <w:r w:rsidRPr="00CA14CA">
        <w:rPr>
          <w:rFonts w:ascii="Arial" w:hAnsi="Arial" w:cs="Arial"/>
          <w:sz w:val="24"/>
          <w:highlight w:val="yellow"/>
        </w:rPr>
        <w:t>1</w:t>
      </w:r>
      <w:r w:rsidRPr="00CA14CA">
        <w:rPr>
          <w:rFonts w:ascii="Arial" w:hAnsi="Arial" w:cs="Arial"/>
          <w:sz w:val="24"/>
        </w:rPr>
        <w:t>]</w:t>
      </w:r>
    </w:p>
    <w:p w14:paraId="3F7455A8" w14:textId="4254E57B" w:rsidR="009961C2" w:rsidRPr="00CA14CA" w:rsidRDefault="009961C2" w:rsidP="000624BE">
      <w:pPr>
        <w:tabs>
          <w:tab w:val="right" w:pos="4046"/>
        </w:tabs>
        <w:spacing w:before="120" w:after="0"/>
        <w:rPr>
          <w:rFonts w:ascii="Arial" w:hAnsi="Arial" w:cs="Arial"/>
          <w:sz w:val="24"/>
        </w:rPr>
      </w:pPr>
      <w:r w:rsidRPr="00CA14CA">
        <w:rPr>
          <w:rFonts w:ascii="Arial" w:hAnsi="Arial" w:cs="Arial"/>
          <w:b/>
          <w:sz w:val="24"/>
        </w:rPr>
        <w:t>DP</w:t>
      </w:r>
      <w:r w:rsidRPr="00CA14CA">
        <w:rPr>
          <w:rFonts w:ascii="Arial" w:hAnsi="Arial" w:cs="Arial"/>
          <w:b/>
          <w:spacing w:val="-6"/>
          <w:sz w:val="24"/>
        </w:rPr>
        <w:t xml:space="preserve"> </w:t>
      </w:r>
      <w:r w:rsidRPr="00CA14CA">
        <w:rPr>
          <w:rFonts w:ascii="Arial" w:hAnsi="Arial" w:cs="Arial"/>
          <w:b/>
          <w:sz w:val="24"/>
        </w:rPr>
        <w:t>Number:</w:t>
      </w:r>
      <w:r w:rsidRPr="00CA14CA">
        <w:rPr>
          <w:rFonts w:ascii="Arial" w:hAnsi="Arial" w:cs="Arial"/>
          <w:b/>
          <w:sz w:val="24"/>
        </w:rPr>
        <w:tab/>
      </w:r>
      <w:r w:rsidRPr="00CA14CA">
        <w:rPr>
          <w:rFonts w:ascii="Arial" w:hAnsi="Arial" w:cs="Arial"/>
          <w:sz w:val="24"/>
        </w:rPr>
        <w:t>[</w:t>
      </w:r>
      <w:r w:rsidR="00731F1C" w:rsidRPr="00CA14CA">
        <w:rPr>
          <w:rFonts w:ascii="Arial" w:hAnsi="Arial" w:cs="Arial"/>
          <w:sz w:val="24"/>
          <w:highlight w:val="yellow"/>
        </w:rPr>
        <w:t xml:space="preserve">e.g. </w:t>
      </w:r>
      <w:r w:rsidRPr="00CA14CA">
        <w:rPr>
          <w:rFonts w:ascii="Arial" w:hAnsi="Arial" w:cs="Arial"/>
          <w:sz w:val="24"/>
          <w:highlight w:val="yellow"/>
        </w:rPr>
        <w:t>1234567</w:t>
      </w:r>
      <w:r w:rsidRPr="00CA14CA">
        <w:rPr>
          <w:rFonts w:ascii="Arial" w:hAnsi="Arial" w:cs="Arial"/>
          <w:sz w:val="24"/>
        </w:rPr>
        <w:t>]</w:t>
      </w:r>
    </w:p>
    <w:p w14:paraId="6D06E0D3" w14:textId="77777777" w:rsidR="009961C2" w:rsidRPr="00CA14CA" w:rsidRDefault="009961C2" w:rsidP="000624BE">
      <w:pPr>
        <w:widowControl w:val="0"/>
        <w:autoSpaceDE w:val="0"/>
        <w:autoSpaceDN w:val="0"/>
        <w:spacing w:before="120" w:after="0" w:line="240" w:lineRule="auto"/>
        <w:rPr>
          <w:rFonts w:ascii="Arial" w:eastAsia="Arial" w:hAnsi="Arial" w:cs="Arial"/>
          <w:sz w:val="25"/>
          <w:szCs w:val="24"/>
          <w:lang w:val="en-US"/>
        </w:rPr>
      </w:pPr>
    </w:p>
    <w:p w14:paraId="3BEBF3D7" w14:textId="77777777" w:rsidR="009961C2" w:rsidRPr="00CA14CA" w:rsidRDefault="009961C2" w:rsidP="000624BE">
      <w:pPr>
        <w:widowControl w:val="0"/>
        <w:autoSpaceDE w:val="0"/>
        <w:autoSpaceDN w:val="0"/>
        <w:spacing w:before="120" w:after="0" w:line="240" w:lineRule="auto"/>
        <w:outlineLvl w:val="4"/>
        <w:rPr>
          <w:rFonts w:ascii="Arial" w:eastAsia="Carlito" w:hAnsi="Arial" w:cs="Arial"/>
          <w:b/>
          <w:bCs/>
          <w:sz w:val="28"/>
          <w:szCs w:val="28"/>
          <w:lang w:val="en-US"/>
        </w:rPr>
      </w:pPr>
      <w:bookmarkStart w:id="8" w:name="Person_responsible:"/>
      <w:bookmarkEnd w:id="8"/>
      <w:r w:rsidRPr="00CA14CA">
        <w:rPr>
          <w:rFonts w:ascii="Arial" w:eastAsia="Carlito" w:hAnsi="Arial" w:cs="Arial"/>
          <w:b/>
          <w:bCs/>
          <w:sz w:val="28"/>
          <w:szCs w:val="28"/>
          <w:lang w:val="en-US"/>
        </w:rPr>
        <w:t>Person responsible:</w:t>
      </w:r>
    </w:p>
    <w:p w14:paraId="373D87E5" w14:textId="77777777" w:rsidR="009961C2" w:rsidRPr="00CA14CA" w:rsidRDefault="009961C2" w:rsidP="000624BE">
      <w:pPr>
        <w:widowControl w:val="0"/>
        <w:autoSpaceDE w:val="0"/>
        <w:autoSpaceDN w:val="0"/>
        <w:spacing w:before="120" w:after="0" w:line="240" w:lineRule="auto"/>
        <w:rPr>
          <w:rFonts w:ascii="Arial" w:eastAsia="Arial" w:hAnsi="Arial" w:cs="Arial"/>
          <w:sz w:val="24"/>
          <w:szCs w:val="24"/>
          <w:lang w:val="en-US"/>
        </w:rPr>
      </w:pPr>
      <w:r w:rsidRPr="00CA14CA">
        <w:rPr>
          <w:rFonts w:ascii="Arial" w:eastAsia="Arial" w:hAnsi="Arial" w:cs="Arial"/>
          <w:sz w:val="24"/>
          <w:szCs w:val="24"/>
          <w:lang w:val="en-US"/>
        </w:rPr>
        <w:t>[</w:t>
      </w:r>
      <w:r w:rsidRPr="00CA14CA">
        <w:rPr>
          <w:rFonts w:ascii="Arial" w:eastAsia="Arial" w:hAnsi="Arial" w:cs="Arial"/>
          <w:sz w:val="24"/>
          <w:szCs w:val="24"/>
          <w:highlight w:val="yellow"/>
          <w:lang w:val="en-US"/>
        </w:rPr>
        <w:t>Full name and job title</w:t>
      </w:r>
      <w:r w:rsidRPr="00CA14CA">
        <w:rPr>
          <w:rFonts w:ascii="Arial" w:eastAsia="Arial" w:hAnsi="Arial" w:cs="Arial"/>
          <w:sz w:val="24"/>
          <w:szCs w:val="24"/>
          <w:lang w:val="en-US"/>
        </w:rPr>
        <w:t>]</w:t>
      </w:r>
    </w:p>
    <w:p w14:paraId="4E934012" w14:textId="77777777" w:rsidR="009961C2" w:rsidRPr="00CA14CA" w:rsidRDefault="009961C2" w:rsidP="000624BE">
      <w:pPr>
        <w:spacing w:before="120" w:after="0"/>
        <w:rPr>
          <w:rFonts w:ascii="Arial" w:hAnsi="Arial" w:cs="Arial"/>
          <w:sz w:val="20"/>
        </w:rPr>
      </w:pPr>
      <w:r w:rsidRPr="00CA14CA">
        <w:rPr>
          <w:rFonts w:ascii="Arial" w:hAnsi="Arial" w:cs="Arial"/>
          <w:spacing w:val="-3"/>
          <w:sz w:val="20"/>
        </w:rPr>
        <w:t>If</w:t>
      </w:r>
      <w:r w:rsidRPr="00CA14CA">
        <w:rPr>
          <w:rFonts w:ascii="Arial" w:hAnsi="Arial" w:cs="Arial"/>
          <w:spacing w:val="-10"/>
          <w:sz w:val="20"/>
        </w:rPr>
        <w:t xml:space="preserve"> </w:t>
      </w:r>
      <w:r w:rsidRPr="00CA14CA">
        <w:rPr>
          <w:rFonts w:ascii="Arial" w:hAnsi="Arial" w:cs="Arial"/>
          <w:spacing w:val="-4"/>
          <w:sz w:val="20"/>
        </w:rPr>
        <w:t>person</w:t>
      </w:r>
      <w:r w:rsidRPr="00CA14CA">
        <w:rPr>
          <w:rFonts w:ascii="Arial" w:hAnsi="Arial" w:cs="Arial"/>
          <w:spacing w:val="-10"/>
          <w:sz w:val="20"/>
        </w:rPr>
        <w:t xml:space="preserve"> </w:t>
      </w:r>
      <w:r w:rsidRPr="00CA14CA">
        <w:rPr>
          <w:rFonts w:ascii="Arial" w:hAnsi="Arial" w:cs="Arial"/>
          <w:spacing w:val="-4"/>
          <w:sz w:val="20"/>
        </w:rPr>
        <w:t>responsible</w:t>
      </w:r>
      <w:r w:rsidRPr="00CA14CA">
        <w:rPr>
          <w:rFonts w:ascii="Arial" w:hAnsi="Arial" w:cs="Arial"/>
          <w:spacing w:val="-11"/>
          <w:sz w:val="20"/>
        </w:rPr>
        <w:t xml:space="preserve"> </w:t>
      </w:r>
      <w:r w:rsidRPr="00CA14CA">
        <w:rPr>
          <w:rFonts w:ascii="Arial" w:hAnsi="Arial" w:cs="Arial"/>
          <w:spacing w:val="-3"/>
          <w:sz w:val="20"/>
        </w:rPr>
        <w:t>is</w:t>
      </w:r>
      <w:r w:rsidRPr="00CA14CA">
        <w:rPr>
          <w:rFonts w:ascii="Arial" w:hAnsi="Arial" w:cs="Arial"/>
          <w:spacing w:val="-8"/>
          <w:sz w:val="20"/>
        </w:rPr>
        <w:t xml:space="preserve"> </w:t>
      </w:r>
      <w:r w:rsidRPr="00CA14CA">
        <w:rPr>
          <w:rFonts w:ascii="Arial" w:hAnsi="Arial" w:cs="Arial"/>
          <w:sz w:val="20"/>
        </w:rPr>
        <w:t>a</w:t>
      </w:r>
      <w:r w:rsidRPr="00CA14CA">
        <w:rPr>
          <w:rFonts w:ascii="Arial" w:hAnsi="Arial" w:cs="Arial"/>
          <w:spacing w:val="-10"/>
          <w:sz w:val="20"/>
        </w:rPr>
        <w:t xml:space="preserve"> </w:t>
      </w:r>
      <w:r w:rsidRPr="00CA14CA">
        <w:rPr>
          <w:rFonts w:ascii="Arial" w:hAnsi="Arial" w:cs="Arial"/>
          <w:spacing w:val="-4"/>
          <w:sz w:val="20"/>
        </w:rPr>
        <w:t>corporation,</w:t>
      </w:r>
      <w:r w:rsidRPr="00CA14CA">
        <w:rPr>
          <w:rFonts w:ascii="Arial" w:hAnsi="Arial" w:cs="Arial"/>
          <w:spacing w:val="-10"/>
          <w:sz w:val="20"/>
        </w:rPr>
        <w:t xml:space="preserve"> </w:t>
      </w:r>
      <w:r w:rsidRPr="00CA14CA">
        <w:rPr>
          <w:rFonts w:ascii="Arial" w:hAnsi="Arial" w:cs="Arial"/>
          <w:sz w:val="20"/>
        </w:rPr>
        <w:t>the</w:t>
      </w:r>
      <w:r w:rsidRPr="00CA14CA">
        <w:rPr>
          <w:rFonts w:ascii="Arial" w:hAnsi="Arial" w:cs="Arial"/>
          <w:spacing w:val="-11"/>
          <w:sz w:val="20"/>
        </w:rPr>
        <w:t xml:space="preserve"> </w:t>
      </w:r>
      <w:r w:rsidRPr="00CA14CA">
        <w:rPr>
          <w:rFonts w:ascii="Arial" w:hAnsi="Arial" w:cs="Arial"/>
          <w:spacing w:val="-3"/>
          <w:sz w:val="20"/>
        </w:rPr>
        <w:t>name</w:t>
      </w:r>
      <w:r w:rsidRPr="00CA14CA">
        <w:rPr>
          <w:rFonts w:ascii="Arial" w:hAnsi="Arial" w:cs="Arial"/>
          <w:spacing w:val="-10"/>
          <w:sz w:val="20"/>
        </w:rPr>
        <w:t xml:space="preserve"> </w:t>
      </w:r>
      <w:r w:rsidRPr="00CA14CA">
        <w:rPr>
          <w:rFonts w:ascii="Arial" w:hAnsi="Arial" w:cs="Arial"/>
          <w:sz w:val="20"/>
        </w:rPr>
        <w:t>of</w:t>
      </w:r>
      <w:r w:rsidRPr="00CA14CA">
        <w:rPr>
          <w:rFonts w:ascii="Arial" w:hAnsi="Arial" w:cs="Arial"/>
          <w:spacing w:val="-10"/>
          <w:sz w:val="20"/>
        </w:rPr>
        <w:t xml:space="preserve"> </w:t>
      </w:r>
      <w:r w:rsidRPr="00CA14CA">
        <w:rPr>
          <w:rFonts w:ascii="Arial" w:hAnsi="Arial" w:cs="Arial"/>
          <w:sz w:val="20"/>
        </w:rPr>
        <w:t>a</w:t>
      </w:r>
      <w:r w:rsidRPr="00CA14CA">
        <w:rPr>
          <w:rFonts w:ascii="Arial" w:hAnsi="Arial" w:cs="Arial"/>
          <w:spacing w:val="-11"/>
          <w:sz w:val="20"/>
        </w:rPr>
        <w:t xml:space="preserve"> </w:t>
      </w:r>
      <w:r w:rsidRPr="00CA14CA">
        <w:rPr>
          <w:rFonts w:ascii="Arial" w:hAnsi="Arial" w:cs="Arial"/>
          <w:spacing w:val="-4"/>
          <w:sz w:val="20"/>
        </w:rPr>
        <w:t>natural</w:t>
      </w:r>
      <w:r w:rsidRPr="00CA14CA">
        <w:rPr>
          <w:rFonts w:ascii="Arial" w:hAnsi="Arial" w:cs="Arial"/>
          <w:spacing w:val="-10"/>
          <w:sz w:val="20"/>
        </w:rPr>
        <w:t xml:space="preserve"> </w:t>
      </w:r>
      <w:r w:rsidRPr="00CA14CA">
        <w:rPr>
          <w:rFonts w:ascii="Arial" w:hAnsi="Arial" w:cs="Arial"/>
          <w:spacing w:val="-4"/>
          <w:sz w:val="20"/>
        </w:rPr>
        <w:t>person</w:t>
      </w:r>
      <w:r w:rsidRPr="00CA14CA">
        <w:rPr>
          <w:rFonts w:ascii="Arial" w:hAnsi="Arial" w:cs="Arial"/>
          <w:spacing w:val="-11"/>
          <w:sz w:val="20"/>
        </w:rPr>
        <w:t xml:space="preserve"> </w:t>
      </w:r>
      <w:r w:rsidRPr="00CA14CA">
        <w:rPr>
          <w:rFonts w:ascii="Arial" w:hAnsi="Arial" w:cs="Arial"/>
          <w:spacing w:val="-3"/>
          <w:sz w:val="20"/>
        </w:rPr>
        <w:t>who</w:t>
      </w:r>
      <w:r w:rsidRPr="00CA14CA">
        <w:rPr>
          <w:rFonts w:ascii="Arial" w:hAnsi="Arial" w:cs="Arial"/>
          <w:spacing w:val="-8"/>
          <w:sz w:val="20"/>
        </w:rPr>
        <w:t xml:space="preserve"> </w:t>
      </w:r>
      <w:r w:rsidRPr="00CA14CA">
        <w:rPr>
          <w:rFonts w:ascii="Arial" w:hAnsi="Arial" w:cs="Arial"/>
          <w:spacing w:val="-3"/>
          <w:sz w:val="20"/>
        </w:rPr>
        <w:t>is</w:t>
      </w:r>
      <w:r w:rsidRPr="00CA14CA">
        <w:rPr>
          <w:rFonts w:ascii="Arial" w:hAnsi="Arial" w:cs="Arial"/>
          <w:spacing w:val="-9"/>
          <w:sz w:val="20"/>
        </w:rPr>
        <w:t xml:space="preserve"> </w:t>
      </w:r>
      <w:r w:rsidRPr="00CA14CA">
        <w:rPr>
          <w:rFonts w:ascii="Arial" w:hAnsi="Arial" w:cs="Arial"/>
          <w:spacing w:val="-4"/>
          <w:sz w:val="20"/>
        </w:rPr>
        <w:t>authorised</w:t>
      </w:r>
      <w:r w:rsidRPr="00CA14CA">
        <w:rPr>
          <w:rFonts w:ascii="Arial" w:hAnsi="Arial" w:cs="Arial"/>
          <w:spacing w:val="-10"/>
          <w:sz w:val="20"/>
        </w:rPr>
        <w:t xml:space="preserve"> </w:t>
      </w:r>
      <w:r w:rsidRPr="00CA14CA">
        <w:rPr>
          <w:rFonts w:ascii="Arial" w:hAnsi="Arial" w:cs="Arial"/>
          <w:sz w:val="20"/>
        </w:rPr>
        <w:t>to</w:t>
      </w:r>
      <w:r w:rsidRPr="00CA14CA">
        <w:rPr>
          <w:rFonts w:ascii="Arial" w:hAnsi="Arial" w:cs="Arial"/>
          <w:spacing w:val="-11"/>
          <w:sz w:val="20"/>
        </w:rPr>
        <w:t xml:space="preserve"> </w:t>
      </w:r>
      <w:r w:rsidRPr="00CA14CA">
        <w:rPr>
          <w:rFonts w:ascii="Arial" w:hAnsi="Arial" w:cs="Arial"/>
          <w:spacing w:val="-4"/>
          <w:sz w:val="20"/>
        </w:rPr>
        <w:t>act</w:t>
      </w:r>
      <w:r w:rsidRPr="00CA14CA">
        <w:rPr>
          <w:rFonts w:ascii="Arial" w:hAnsi="Arial" w:cs="Arial"/>
          <w:spacing w:val="-9"/>
          <w:sz w:val="20"/>
        </w:rPr>
        <w:t xml:space="preserve"> </w:t>
      </w:r>
      <w:r w:rsidRPr="00CA14CA">
        <w:rPr>
          <w:rFonts w:ascii="Arial" w:hAnsi="Arial" w:cs="Arial"/>
          <w:sz w:val="20"/>
        </w:rPr>
        <w:t>on</w:t>
      </w:r>
      <w:r w:rsidRPr="00CA14CA">
        <w:rPr>
          <w:rFonts w:ascii="Arial" w:hAnsi="Arial" w:cs="Arial"/>
          <w:spacing w:val="-6"/>
          <w:sz w:val="20"/>
        </w:rPr>
        <w:t xml:space="preserve"> </w:t>
      </w:r>
      <w:r w:rsidRPr="00CA14CA">
        <w:rPr>
          <w:rFonts w:ascii="Arial" w:hAnsi="Arial" w:cs="Arial"/>
          <w:sz w:val="20"/>
        </w:rPr>
        <w:t>behalf</w:t>
      </w:r>
      <w:r w:rsidRPr="00CA14CA">
        <w:rPr>
          <w:rFonts w:ascii="Arial" w:hAnsi="Arial" w:cs="Arial"/>
          <w:spacing w:val="-5"/>
          <w:sz w:val="20"/>
        </w:rPr>
        <w:t xml:space="preserve"> </w:t>
      </w:r>
      <w:r w:rsidRPr="00CA14CA">
        <w:rPr>
          <w:rFonts w:ascii="Arial" w:hAnsi="Arial" w:cs="Arial"/>
          <w:sz w:val="20"/>
        </w:rPr>
        <w:t>of</w:t>
      </w:r>
      <w:r w:rsidRPr="00CA14CA">
        <w:rPr>
          <w:rFonts w:ascii="Arial" w:hAnsi="Arial" w:cs="Arial"/>
          <w:spacing w:val="-4"/>
          <w:sz w:val="20"/>
        </w:rPr>
        <w:t xml:space="preserve"> </w:t>
      </w:r>
      <w:r w:rsidRPr="00CA14CA">
        <w:rPr>
          <w:rFonts w:ascii="Arial" w:hAnsi="Arial" w:cs="Arial"/>
          <w:spacing w:val="-3"/>
          <w:sz w:val="20"/>
        </w:rPr>
        <w:t>the corporation.</w:t>
      </w:r>
    </w:p>
    <w:p w14:paraId="020DD141" w14:textId="77777777" w:rsidR="009961C2" w:rsidRPr="00CA14CA" w:rsidRDefault="009961C2" w:rsidP="000624BE">
      <w:pPr>
        <w:widowControl w:val="0"/>
        <w:autoSpaceDE w:val="0"/>
        <w:autoSpaceDN w:val="0"/>
        <w:spacing w:before="120" w:after="0" w:line="240" w:lineRule="auto"/>
        <w:rPr>
          <w:rFonts w:ascii="Arial" w:eastAsia="Arial" w:hAnsi="Arial" w:cs="Arial"/>
          <w:sz w:val="25"/>
          <w:szCs w:val="24"/>
          <w:lang w:val="en-US"/>
        </w:rPr>
      </w:pPr>
    </w:p>
    <w:p w14:paraId="67214E80" w14:textId="77777777" w:rsidR="009961C2" w:rsidRPr="00CA14CA" w:rsidRDefault="009961C2" w:rsidP="000624BE">
      <w:pPr>
        <w:widowControl w:val="0"/>
        <w:autoSpaceDE w:val="0"/>
        <w:autoSpaceDN w:val="0"/>
        <w:spacing w:before="120" w:after="0" w:line="240" w:lineRule="auto"/>
        <w:ind w:hanging="1"/>
        <w:outlineLvl w:val="4"/>
        <w:rPr>
          <w:rFonts w:ascii="Arial" w:eastAsia="Carlito" w:hAnsi="Arial" w:cs="Arial"/>
          <w:b/>
          <w:bCs/>
          <w:sz w:val="28"/>
          <w:szCs w:val="28"/>
          <w:lang w:val="en-US"/>
        </w:rPr>
      </w:pPr>
      <w:r w:rsidRPr="00CA14CA">
        <w:rPr>
          <w:rFonts w:ascii="Arial" w:eastAsia="Carlito" w:hAnsi="Arial" w:cs="Arial"/>
          <w:b/>
          <w:bCs/>
          <w:spacing w:val="-3"/>
          <w:sz w:val="28"/>
          <w:szCs w:val="28"/>
          <w:lang w:val="en-US"/>
        </w:rPr>
        <w:t xml:space="preserve">Postal address (for person responsible </w:t>
      </w:r>
      <w:r w:rsidRPr="00CA14CA">
        <w:rPr>
          <w:rFonts w:ascii="Arial" w:eastAsia="Carlito" w:hAnsi="Arial" w:cs="Arial"/>
          <w:b/>
          <w:bCs/>
          <w:sz w:val="28"/>
          <w:szCs w:val="28"/>
          <w:lang w:val="en-US"/>
        </w:rPr>
        <w:t xml:space="preserve">or </w:t>
      </w:r>
      <w:r w:rsidRPr="00CA14CA">
        <w:rPr>
          <w:rFonts w:ascii="Arial" w:eastAsia="Carlito" w:hAnsi="Arial" w:cs="Arial"/>
          <w:b/>
          <w:bCs/>
          <w:spacing w:val="-3"/>
          <w:sz w:val="28"/>
          <w:szCs w:val="28"/>
          <w:lang w:val="en-US"/>
        </w:rPr>
        <w:t xml:space="preserve">natural person </w:t>
      </w:r>
      <w:r w:rsidRPr="00CA14CA">
        <w:rPr>
          <w:rFonts w:ascii="Arial" w:eastAsia="Carlito" w:hAnsi="Arial" w:cs="Arial"/>
          <w:b/>
          <w:bCs/>
          <w:sz w:val="28"/>
          <w:szCs w:val="28"/>
          <w:lang w:val="en-US"/>
        </w:rPr>
        <w:t xml:space="preserve">– may </w:t>
      </w:r>
      <w:r w:rsidRPr="00CA14CA">
        <w:rPr>
          <w:rFonts w:ascii="Arial" w:eastAsia="Carlito" w:hAnsi="Arial" w:cs="Arial"/>
          <w:b/>
          <w:bCs/>
          <w:spacing w:val="-3"/>
          <w:sz w:val="28"/>
          <w:szCs w:val="28"/>
          <w:lang w:val="en-US"/>
        </w:rPr>
        <w:t xml:space="preserve">differ </w:t>
      </w:r>
      <w:r w:rsidRPr="00CA14CA">
        <w:rPr>
          <w:rFonts w:ascii="Arial" w:eastAsia="Carlito" w:hAnsi="Arial" w:cs="Arial"/>
          <w:b/>
          <w:bCs/>
          <w:sz w:val="28"/>
          <w:szCs w:val="28"/>
          <w:lang w:val="en-US"/>
        </w:rPr>
        <w:t xml:space="preserve">from </w:t>
      </w:r>
      <w:r w:rsidRPr="00CA14CA">
        <w:rPr>
          <w:rFonts w:ascii="Arial" w:eastAsia="Carlito" w:hAnsi="Arial" w:cs="Arial"/>
          <w:b/>
          <w:bCs/>
          <w:spacing w:val="-3"/>
          <w:sz w:val="28"/>
          <w:szCs w:val="28"/>
          <w:lang w:val="en-US"/>
        </w:rPr>
        <w:t>site address):</w:t>
      </w:r>
    </w:p>
    <w:p w14:paraId="7E7175AD" w14:textId="77777777" w:rsidR="009961C2" w:rsidRPr="00CA14CA" w:rsidRDefault="009961C2" w:rsidP="000624BE">
      <w:pPr>
        <w:widowControl w:val="0"/>
        <w:autoSpaceDE w:val="0"/>
        <w:autoSpaceDN w:val="0"/>
        <w:spacing w:before="120" w:after="0" w:line="240" w:lineRule="auto"/>
        <w:rPr>
          <w:rFonts w:ascii="Arial" w:eastAsia="Arial" w:hAnsi="Arial" w:cs="Arial"/>
          <w:sz w:val="24"/>
          <w:szCs w:val="24"/>
          <w:highlight w:val="yellow"/>
          <w:lang w:val="en-US"/>
        </w:rPr>
      </w:pPr>
      <w:r w:rsidRPr="00CA14CA">
        <w:rPr>
          <w:rFonts w:ascii="Arial" w:eastAsia="Arial" w:hAnsi="Arial" w:cs="Arial"/>
          <w:sz w:val="24"/>
          <w:szCs w:val="24"/>
          <w:lang w:val="en-US"/>
        </w:rPr>
        <w:t>[</w:t>
      </w:r>
      <w:r w:rsidRPr="00CA14CA">
        <w:rPr>
          <w:rFonts w:ascii="Arial" w:eastAsia="Arial" w:hAnsi="Arial" w:cs="Arial"/>
          <w:sz w:val="24"/>
          <w:szCs w:val="24"/>
          <w:highlight w:val="yellow"/>
          <w:lang w:val="en-US"/>
        </w:rPr>
        <w:t>e.g. PO Box 488G</w:t>
      </w:r>
    </w:p>
    <w:p w14:paraId="61BC582B" w14:textId="77777777" w:rsidR="009961C2" w:rsidRPr="00CA14CA" w:rsidRDefault="009961C2" w:rsidP="000624BE">
      <w:pPr>
        <w:widowControl w:val="0"/>
        <w:tabs>
          <w:tab w:val="left" w:pos="2761"/>
        </w:tabs>
        <w:autoSpaceDE w:val="0"/>
        <w:autoSpaceDN w:val="0"/>
        <w:spacing w:before="120" w:after="0" w:line="240" w:lineRule="auto"/>
        <w:rPr>
          <w:rFonts w:ascii="Arial" w:eastAsia="Arial" w:hAnsi="Arial" w:cs="Arial"/>
          <w:sz w:val="24"/>
          <w:szCs w:val="24"/>
          <w:lang w:val="en-US"/>
        </w:rPr>
      </w:pPr>
      <w:r w:rsidRPr="00CA14CA">
        <w:rPr>
          <w:rFonts w:ascii="Arial" w:eastAsia="Arial" w:hAnsi="Arial" w:cs="Arial"/>
          <w:spacing w:val="-5"/>
          <w:sz w:val="24"/>
          <w:szCs w:val="24"/>
          <w:highlight w:val="yellow"/>
          <w:lang w:val="en-US"/>
        </w:rPr>
        <w:t>Newcastle NSW</w:t>
      </w:r>
      <w:r w:rsidRPr="00CA14CA">
        <w:rPr>
          <w:rFonts w:ascii="Arial" w:eastAsia="Arial" w:hAnsi="Arial" w:cs="Arial"/>
          <w:spacing w:val="-3"/>
          <w:sz w:val="24"/>
          <w:szCs w:val="24"/>
          <w:highlight w:val="yellow"/>
          <w:lang w:val="en-US"/>
        </w:rPr>
        <w:tab/>
        <w:t>2300</w:t>
      </w:r>
      <w:r w:rsidRPr="00CA14CA">
        <w:rPr>
          <w:rFonts w:ascii="Arial" w:eastAsia="Arial" w:hAnsi="Arial" w:cs="Arial"/>
          <w:spacing w:val="-3"/>
          <w:sz w:val="24"/>
          <w:szCs w:val="24"/>
          <w:lang w:val="en-US"/>
        </w:rPr>
        <w:t>]</w:t>
      </w:r>
    </w:p>
    <w:p w14:paraId="118F603C" w14:textId="77777777" w:rsidR="009961C2" w:rsidRPr="00CA14CA" w:rsidRDefault="009961C2" w:rsidP="000624BE">
      <w:pPr>
        <w:widowControl w:val="0"/>
        <w:autoSpaceDE w:val="0"/>
        <w:autoSpaceDN w:val="0"/>
        <w:spacing w:before="120" w:after="0" w:line="240" w:lineRule="auto"/>
        <w:rPr>
          <w:rFonts w:ascii="Arial" w:eastAsia="Arial" w:hAnsi="Arial" w:cs="Arial"/>
          <w:sz w:val="23"/>
          <w:szCs w:val="24"/>
          <w:lang w:val="en-US"/>
        </w:rPr>
      </w:pPr>
    </w:p>
    <w:p w14:paraId="446BA5E1" w14:textId="77777777" w:rsidR="009961C2" w:rsidRPr="00CA14CA" w:rsidRDefault="009961C2" w:rsidP="000624BE">
      <w:pPr>
        <w:widowControl w:val="0"/>
        <w:autoSpaceDE w:val="0"/>
        <w:autoSpaceDN w:val="0"/>
        <w:spacing w:before="120" w:after="0" w:line="240" w:lineRule="auto"/>
        <w:outlineLvl w:val="4"/>
        <w:rPr>
          <w:rFonts w:ascii="Arial" w:eastAsia="Carlito" w:hAnsi="Arial" w:cs="Arial"/>
          <w:b/>
          <w:bCs/>
          <w:sz w:val="28"/>
          <w:szCs w:val="28"/>
          <w:lang w:val="en-US"/>
        </w:rPr>
      </w:pPr>
      <w:r w:rsidRPr="00CA14CA">
        <w:rPr>
          <w:rFonts w:ascii="Arial" w:eastAsia="Carlito" w:hAnsi="Arial" w:cs="Arial"/>
          <w:b/>
          <w:bCs/>
          <w:sz w:val="28"/>
          <w:szCs w:val="28"/>
          <w:lang w:val="en-US"/>
        </w:rPr>
        <w:t>24-hour phone number (for person responsible or natural person):</w:t>
      </w:r>
    </w:p>
    <w:p w14:paraId="2F680AC5" w14:textId="77777777" w:rsidR="009961C2" w:rsidRPr="00CA14CA" w:rsidRDefault="009961C2" w:rsidP="000624BE">
      <w:pPr>
        <w:widowControl w:val="0"/>
        <w:autoSpaceDE w:val="0"/>
        <w:autoSpaceDN w:val="0"/>
        <w:spacing w:before="120" w:after="0" w:line="240" w:lineRule="auto"/>
        <w:rPr>
          <w:rFonts w:ascii="Arial" w:eastAsia="Arial" w:hAnsi="Arial" w:cs="Arial"/>
          <w:sz w:val="24"/>
          <w:szCs w:val="24"/>
          <w:lang w:val="en-US"/>
        </w:rPr>
      </w:pPr>
      <w:r w:rsidRPr="00CA14CA">
        <w:rPr>
          <w:rFonts w:ascii="Arial" w:eastAsia="Arial" w:hAnsi="Arial" w:cs="Arial"/>
          <w:sz w:val="24"/>
          <w:szCs w:val="24"/>
          <w:lang w:val="en-US"/>
        </w:rPr>
        <w:t>[</w:t>
      </w:r>
      <w:r w:rsidRPr="00CA14CA">
        <w:rPr>
          <w:rFonts w:ascii="Arial" w:eastAsia="Arial" w:hAnsi="Arial" w:cs="Arial"/>
          <w:sz w:val="24"/>
          <w:szCs w:val="24"/>
          <w:highlight w:val="yellow"/>
          <w:lang w:val="en-US"/>
        </w:rPr>
        <w:t>Name and 24-hr phone number</w:t>
      </w:r>
      <w:r w:rsidRPr="00CA14CA">
        <w:rPr>
          <w:rFonts w:ascii="Arial" w:eastAsia="Arial" w:hAnsi="Arial" w:cs="Arial"/>
          <w:sz w:val="24"/>
          <w:szCs w:val="24"/>
          <w:lang w:val="en-US"/>
        </w:rPr>
        <w:t>]</w:t>
      </w:r>
    </w:p>
    <w:p w14:paraId="4571E9BA" w14:textId="77777777" w:rsidR="009961C2" w:rsidRPr="00CA14CA" w:rsidRDefault="009961C2" w:rsidP="000624BE">
      <w:pPr>
        <w:widowControl w:val="0"/>
        <w:autoSpaceDE w:val="0"/>
        <w:autoSpaceDN w:val="0"/>
        <w:spacing w:before="120" w:after="0" w:line="240" w:lineRule="auto"/>
        <w:rPr>
          <w:rFonts w:ascii="Arial" w:eastAsia="Arial" w:hAnsi="Arial" w:cs="Arial"/>
          <w:sz w:val="24"/>
          <w:szCs w:val="24"/>
          <w:lang w:val="en-US"/>
        </w:rPr>
      </w:pPr>
      <w:r w:rsidRPr="00CA14CA">
        <w:rPr>
          <w:rFonts w:ascii="Arial" w:eastAsia="Arial" w:hAnsi="Arial" w:cs="Arial"/>
          <w:sz w:val="24"/>
          <w:szCs w:val="24"/>
          <w:lang w:val="en-US"/>
        </w:rPr>
        <w:t>[</w:t>
      </w:r>
      <w:r w:rsidRPr="00CA14CA">
        <w:rPr>
          <w:rFonts w:ascii="Arial" w:eastAsia="Arial" w:hAnsi="Arial" w:cs="Arial"/>
          <w:sz w:val="24"/>
          <w:szCs w:val="24"/>
          <w:highlight w:val="yellow"/>
          <w:lang w:val="en-US"/>
        </w:rPr>
        <w:t>Additional contact point if applicable</w:t>
      </w:r>
      <w:r w:rsidRPr="00CA14CA">
        <w:rPr>
          <w:rFonts w:ascii="Arial" w:eastAsia="Arial" w:hAnsi="Arial" w:cs="Arial"/>
          <w:sz w:val="24"/>
          <w:szCs w:val="24"/>
          <w:lang w:val="en-US"/>
        </w:rPr>
        <w:t>]</w:t>
      </w:r>
    </w:p>
    <w:p w14:paraId="3E206D52" w14:textId="77777777" w:rsidR="009961C2" w:rsidRPr="00CA14CA" w:rsidRDefault="009961C2" w:rsidP="000624BE">
      <w:pPr>
        <w:widowControl w:val="0"/>
        <w:autoSpaceDE w:val="0"/>
        <w:autoSpaceDN w:val="0"/>
        <w:spacing w:before="120" w:after="0" w:line="240" w:lineRule="auto"/>
        <w:rPr>
          <w:rFonts w:ascii="Arial" w:eastAsia="Arial" w:hAnsi="Arial" w:cs="Arial"/>
          <w:sz w:val="23"/>
          <w:szCs w:val="24"/>
          <w:lang w:val="en-US"/>
        </w:rPr>
      </w:pPr>
    </w:p>
    <w:p w14:paraId="7D0EBA14" w14:textId="77777777" w:rsidR="009961C2" w:rsidRPr="00CA14CA" w:rsidRDefault="009961C2" w:rsidP="000624BE">
      <w:pPr>
        <w:widowControl w:val="0"/>
        <w:autoSpaceDE w:val="0"/>
        <w:autoSpaceDN w:val="0"/>
        <w:spacing w:before="120" w:after="0" w:line="240" w:lineRule="auto"/>
        <w:outlineLvl w:val="4"/>
        <w:rPr>
          <w:rFonts w:ascii="Arial" w:eastAsia="Carlito" w:hAnsi="Arial" w:cs="Arial"/>
          <w:b/>
          <w:bCs/>
          <w:sz w:val="28"/>
          <w:szCs w:val="28"/>
          <w:lang w:val="en-US"/>
        </w:rPr>
      </w:pPr>
      <w:bookmarkStart w:id="9" w:name="Name_of_site_owner_(if_different_from_pe"/>
      <w:bookmarkEnd w:id="9"/>
      <w:r w:rsidRPr="00CA14CA">
        <w:rPr>
          <w:rFonts w:ascii="Arial" w:eastAsia="Carlito" w:hAnsi="Arial" w:cs="Arial"/>
          <w:b/>
          <w:bCs/>
          <w:sz w:val="28"/>
          <w:szCs w:val="28"/>
          <w:lang w:val="en-US"/>
        </w:rPr>
        <w:t>Name of site owner (if different from person responsible):</w:t>
      </w:r>
    </w:p>
    <w:p w14:paraId="236E7401" w14:textId="77777777" w:rsidR="009961C2" w:rsidRPr="00CA14CA" w:rsidRDefault="009961C2" w:rsidP="000624BE">
      <w:pPr>
        <w:widowControl w:val="0"/>
        <w:autoSpaceDE w:val="0"/>
        <w:autoSpaceDN w:val="0"/>
        <w:spacing w:before="120" w:after="0" w:line="240" w:lineRule="auto"/>
        <w:rPr>
          <w:rFonts w:ascii="Arial" w:eastAsia="Arial" w:hAnsi="Arial" w:cs="Arial"/>
          <w:sz w:val="24"/>
          <w:szCs w:val="24"/>
          <w:lang w:val="en-US"/>
        </w:rPr>
      </w:pPr>
      <w:bookmarkStart w:id="10" w:name="Fortuneland_Investment_Pty_Ltd"/>
      <w:bookmarkEnd w:id="10"/>
      <w:r w:rsidRPr="00CA14CA">
        <w:rPr>
          <w:rFonts w:ascii="Arial" w:eastAsia="Arial" w:hAnsi="Arial" w:cs="Arial"/>
          <w:sz w:val="24"/>
          <w:szCs w:val="24"/>
          <w:lang w:val="en-US"/>
        </w:rPr>
        <w:t>[</w:t>
      </w:r>
      <w:r w:rsidRPr="00CA14CA">
        <w:rPr>
          <w:rFonts w:ascii="Arial" w:eastAsia="Arial" w:hAnsi="Arial" w:cs="Arial"/>
          <w:sz w:val="24"/>
          <w:szCs w:val="24"/>
          <w:highlight w:val="yellow"/>
          <w:lang w:val="en-US"/>
        </w:rPr>
        <w:t>Full name, contact number and business name if applicable</w:t>
      </w:r>
      <w:r w:rsidRPr="00CA14CA">
        <w:rPr>
          <w:rFonts w:ascii="Arial" w:eastAsia="Arial" w:hAnsi="Arial" w:cs="Arial"/>
          <w:sz w:val="24"/>
          <w:szCs w:val="24"/>
          <w:lang w:val="en-US"/>
        </w:rPr>
        <w:t>]</w:t>
      </w:r>
    </w:p>
    <w:p w14:paraId="5F650BD9" w14:textId="77777777" w:rsidR="009961C2" w:rsidRPr="00CA14CA" w:rsidRDefault="009961C2" w:rsidP="000624BE">
      <w:pPr>
        <w:widowControl w:val="0"/>
        <w:autoSpaceDE w:val="0"/>
        <w:autoSpaceDN w:val="0"/>
        <w:spacing w:before="120" w:after="0" w:line="240" w:lineRule="auto"/>
        <w:rPr>
          <w:rFonts w:ascii="Arial" w:eastAsia="Arial" w:hAnsi="Arial" w:cs="Arial"/>
          <w:sz w:val="23"/>
          <w:szCs w:val="24"/>
          <w:lang w:val="en-US"/>
        </w:rPr>
      </w:pPr>
    </w:p>
    <w:p w14:paraId="42847A98" w14:textId="77777777" w:rsidR="009961C2" w:rsidRPr="00CA14CA" w:rsidRDefault="009961C2" w:rsidP="000624BE">
      <w:pPr>
        <w:widowControl w:val="0"/>
        <w:autoSpaceDE w:val="0"/>
        <w:autoSpaceDN w:val="0"/>
        <w:spacing w:before="120" w:after="0" w:line="240" w:lineRule="auto"/>
        <w:outlineLvl w:val="4"/>
        <w:rPr>
          <w:rFonts w:ascii="Arial" w:eastAsia="Carlito" w:hAnsi="Arial" w:cs="Arial"/>
          <w:b/>
          <w:bCs/>
          <w:sz w:val="28"/>
          <w:szCs w:val="28"/>
          <w:lang w:val="en-US"/>
        </w:rPr>
      </w:pPr>
      <w:bookmarkStart w:id="11" w:name="Access_and_security_information"/>
      <w:bookmarkEnd w:id="11"/>
      <w:r w:rsidRPr="00CA14CA">
        <w:rPr>
          <w:rFonts w:ascii="Arial" w:eastAsia="Carlito" w:hAnsi="Arial" w:cs="Arial"/>
          <w:b/>
          <w:bCs/>
          <w:sz w:val="28"/>
          <w:szCs w:val="28"/>
          <w:lang w:val="en-US"/>
        </w:rPr>
        <w:t>Access and security information</w:t>
      </w:r>
    </w:p>
    <w:p w14:paraId="4E69BEB7" w14:textId="77777777" w:rsidR="009961C2" w:rsidRPr="00CA14CA" w:rsidRDefault="009961C2" w:rsidP="000624BE">
      <w:pPr>
        <w:spacing w:before="120" w:after="0"/>
        <w:rPr>
          <w:rFonts w:ascii="Arial" w:hAnsi="Arial" w:cs="Arial"/>
          <w:sz w:val="24"/>
          <w:szCs w:val="24"/>
          <w:highlight w:val="lightGray"/>
        </w:rPr>
      </w:pPr>
      <w:r w:rsidRPr="00CA14CA">
        <w:rPr>
          <w:rFonts w:ascii="Arial" w:hAnsi="Arial" w:cs="Arial"/>
          <w:sz w:val="24"/>
          <w:szCs w:val="24"/>
        </w:rPr>
        <w:t>[</w:t>
      </w:r>
      <w:r w:rsidRPr="00CA14CA">
        <w:rPr>
          <w:rFonts w:ascii="Arial" w:eastAsia="Arial" w:hAnsi="Arial" w:cs="Arial"/>
          <w:sz w:val="24"/>
          <w:szCs w:val="24"/>
          <w:highlight w:val="yellow"/>
          <w:lang w:val="en-US"/>
        </w:rPr>
        <w:t>Details of access to, and security of, the system, including any locks, gates, fences, etc. and the means of opening them</w:t>
      </w:r>
      <w:r w:rsidRPr="00CA14CA">
        <w:rPr>
          <w:rFonts w:ascii="Arial" w:hAnsi="Arial" w:cs="Arial"/>
          <w:sz w:val="24"/>
          <w:szCs w:val="24"/>
        </w:rPr>
        <w:t>]</w:t>
      </w:r>
    </w:p>
    <w:p w14:paraId="36D0B78B" w14:textId="17F9E80D" w:rsidR="004E2E6F" w:rsidRDefault="00F24BBB">
      <w:pPr>
        <w:rPr>
          <w:rFonts w:ascii="Arial" w:eastAsia="Carlito" w:hAnsi="Carlito" w:cs="Carlito"/>
          <w:b/>
          <w:bCs/>
          <w:sz w:val="28"/>
          <w:szCs w:val="28"/>
          <w:lang w:val="en-US"/>
        </w:rPr>
      </w:pPr>
      <w:r>
        <w:rPr>
          <w:b/>
          <w:sz w:val="24"/>
          <w:lang w:val="en-US"/>
        </w:rPr>
        <w:br w:type="page"/>
      </w:r>
      <w:r w:rsidR="00D564CB" w:rsidRPr="00D564CB">
        <w:rPr>
          <w:rFonts w:ascii="Arial" w:eastAsia="Carlito" w:hAnsi="Carlito" w:cs="Carlito"/>
          <w:b/>
          <w:bCs/>
          <w:sz w:val="28"/>
          <w:szCs w:val="28"/>
          <w:lang w:val="en-US"/>
        </w:rPr>
        <w:lastRenderedPageBreak/>
        <w:t>Details of on-site storage</w:t>
      </w:r>
    </w:p>
    <w:p w14:paraId="432058BB" w14:textId="6947F1DE" w:rsidR="0088676D" w:rsidRDefault="00D915D9">
      <w:pPr>
        <w:rPr>
          <w:b/>
          <w:sz w:val="24"/>
          <w:lang w:val="en-US"/>
        </w:rPr>
      </w:pPr>
      <w:r w:rsidRPr="00D564CB">
        <w:rPr>
          <w:rFonts w:ascii="Arial" w:eastAsia="Carlito" w:hAnsi="Carlito" w:cs="Carlito"/>
          <w:b/>
          <w:bCs/>
          <w:noProof/>
          <w:sz w:val="28"/>
          <w:szCs w:val="28"/>
          <w:lang w:val="en-US"/>
        </w:rPr>
        <mc:AlternateContent>
          <mc:Choice Requires="wps">
            <w:drawing>
              <wp:anchor distT="0" distB="0" distL="114300" distR="114300" simplePos="0" relativeHeight="251701248" behindDoc="0" locked="0" layoutInCell="1" allowOverlap="1" wp14:anchorId="7B8F454A" wp14:editId="7C708662">
                <wp:simplePos x="0" y="0"/>
                <wp:positionH relativeFrom="margin">
                  <wp:posOffset>-501650</wp:posOffset>
                </wp:positionH>
                <wp:positionV relativeFrom="paragraph">
                  <wp:posOffset>824865</wp:posOffset>
                </wp:positionV>
                <wp:extent cx="6758940" cy="226695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6758940" cy="2266950"/>
                        </a:xfrm>
                        <a:prstGeom prst="rect">
                          <a:avLst/>
                        </a:prstGeom>
                        <a:solidFill>
                          <a:schemeClr val="accent1">
                            <a:lumMod val="20000"/>
                            <a:lumOff val="80000"/>
                          </a:schemeClr>
                        </a:solidFill>
                        <a:ln w="6350">
                          <a:solidFill>
                            <a:prstClr val="black"/>
                          </a:solidFill>
                        </a:ln>
                      </wps:spPr>
                      <wps:txbx>
                        <w:txbxContent>
                          <w:p w14:paraId="3CE930D9" w14:textId="3901A5A7" w:rsidR="00D92FB4" w:rsidRPr="00EF4BF1" w:rsidRDefault="00D92FB4" w:rsidP="0088676D">
                            <w:pPr>
                              <w:rPr>
                                <w:rFonts w:ascii="Arial" w:eastAsia="Arial" w:hAnsi="Arial" w:cs="Arial"/>
                                <w:b/>
                                <w:sz w:val="24"/>
                                <w:szCs w:val="24"/>
                                <w:lang w:val="en-US"/>
                              </w:rPr>
                            </w:pPr>
                            <w:r w:rsidRPr="00EF4BF1">
                              <w:rPr>
                                <w:rFonts w:ascii="Arial" w:eastAsia="Arial" w:hAnsi="Arial" w:cs="Arial"/>
                                <w:b/>
                                <w:sz w:val="24"/>
                                <w:szCs w:val="24"/>
                                <w:lang w:val="en-US"/>
                              </w:rPr>
                              <w:t>Example</w:t>
                            </w:r>
                            <w:r>
                              <w:rPr>
                                <w:rFonts w:ascii="Arial" w:eastAsia="Arial" w:hAnsi="Arial" w:cs="Arial"/>
                                <w:b/>
                                <w:sz w:val="24"/>
                                <w:szCs w:val="24"/>
                                <w:lang w:val="en-US"/>
                              </w:rPr>
                              <w:t xml:space="preserve"> (FOR GUIDANCE PURPOSES ONLY)</w:t>
                            </w:r>
                          </w:p>
                          <w:p w14:paraId="5903C53B" w14:textId="77777777" w:rsidR="00D92FB4" w:rsidRPr="00EF4BF1" w:rsidRDefault="00D92FB4" w:rsidP="0088676D">
                            <w:pPr>
                              <w:rPr>
                                <w:rFonts w:ascii="Arial" w:hAnsi="Arial" w:cs="Arial"/>
                              </w:rPr>
                            </w:pPr>
                            <w:r>
                              <w:tab/>
                            </w:r>
                            <w:r w:rsidRPr="00EF4BF1">
                              <w:rPr>
                                <w:rFonts w:ascii="Arial" w:hAnsi="Arial" w:cs="Arial"/>
                              </w:rPr>
                              <w:t xml:space="preserve">See below the details of the storage tanks present on </w:t>
                            </w:r>
                            <w:r w:rsidRPr="00EF4BF1">
                              <w:rPr>
                                <w:rFonts w:ascii="Arial" w:hAnsi="Arial" w:cs="Arial"/>
                                <w:b/>
                                <w:i/>
                              </w:rPr>
                              <w:t>The Site</w:t>
                            </w:r>
                            <w:r w:rsidRPr="00EF4BF1">
                              <w:rPr>
                                <w:rFonts w:ascii="Arial" w:hAnsi="Arial" w:cs="Arial"/>
                              </w:rPr>
                              <w:t>.</w:t>
                            </w:r>
                          </w:p>
                          <w:tbl>
                            <w:tblPr>
                              <w:tblStyle w:val="TableGrid"/>
                              <w:tblW w:w="0" w:type="auto"/>
                              <w:tblLook w:val="04A0" w:firstRow="1" w:lastRow="0" w:firstColumn="1" w:lastColumn="0" w:noHBand="0" w:noVBand="1"/>
                            </w:tblPr>
                            <w:tblGrid>
                              <w:gridCol w:w="2100"/>
                              <w:gridCol w:w="2109"/>
                              <w:gridCol w:w="2339"/>
                              <w:gridCol w:w="1894"/>
                              <w:gridCol w:w="1894"/>
                            </w:tblGrid>
                            <w:tr w:rsidR="00D915D9" w14:paraId="5CED4817" w14:textId="66DBF46C" w:rsidTr="00D915D9">
                              <w:trPr>
                                <w:trHeight w:val="397"/>
                              </w:trPr>
                              <w:tc>
                                <w:tcPr>
                                  <w:tcW w:w="2104" w:type="dxa"/>
                                  <w:shd w:val="clear" w:color="auto" w:fill="2E74B5" w:themeFill="accent5" w:themeFillShade="BF"/>
                                </w:tcPr>
                                <w:p w14:paraId="00B23E75" w14:textId="77777777" w:rsidR="00D915D9" w:rsidRPr="001B07B0" w:rsidRDefault="00D915D9" w:rsidP="00632070">
                                  <w:pPr>
                                    <w:jc w:val="center"/>
                                    <w:rPr>
                                      <w:b/>
                                    </w:rPr>
                                  </w:pPr>
                                  <w:r w:rsidRPr="001B07B0">
                                    <w:rPr>
                                      <w:b/>
                                    </w:rPr>
                                    <w:t>Tank I.D.</w:t>
                                  </w:r>
                                </w:p>
                              </w:tc>
                              <w:tc>
                                <w:tcPr>
                                  <w:tcW w:w="2113" w:type="dxa"/>
                                  <w:shd w:val="clear" w:color="auto" w:fill="2E74B5" w:themeFill="accent5" w:themeFillShade="BF"/>
                                </w:tcPr>
                                <w:p w14:paraId="5112AFB2" w14:textId="77777777" w:rsidR="00D915D9" w:rsidRPr="001B07B0" w:rsidRDefault="00D915D9" w:rsidP="00632070">
                                  <w:pPr>
                                    <w:jc w:val="center"/>
                                    <w:rPr>
                                      <w:b/>
                                    </w:rPr>
                                  </w:pPr>
                                  <w:r w:rsidRPr="001B07B0">
                                    <w:rPr>
                                      <w:b/>
                                    </w:rPr>
                                    <w:t>Fuel Type</w:t>
                                  </w:r>
                                </w:p>
                              </w:tc>
                              <w:tc>
                                <w:tcPr>
                                  <w:tcW w:w="2342" w:type="dxa"/>
                                  <w:shd w:val="clear" w:color="auto" w:fill="2E74B5" w:themeFill="accent5" w:themeFillShade="BF"/>
                                </w:tcPr>
                                <w:p w14:paraId="54EB2B69" w14:textId="77777777" w:rsidR="00D915D9" w:rsidRPr="001B07B0" w:rsidRDefault="00D915D9" w:rsidP="00632070">
                                  <w:pPr>
                                    <w:jc w:val="center"/>
                                    <w:rPr>
                                      <w:b/>
                                    </w:rPr>
                                  </w:pPr>
                                  <w:r w:rsidRPr="001B07B0">
                                    <w:rPr>
                                      <w:b/>
                                    </w:rPr>
                                    <w:t>Maximum Capacity (</w:t>
                                  </w:r>
                                  <w:proofErr w:type="spellStart"/>
                                  <w:r w:rsidRPr="001B07B0">
                                    <w:rPr>
                                      <w:b/>
                                    </w:rPr>
                                    <w:t>Litres</w:t>
                                  </w:r>
                                  <w:proofErr w:type="spellEnd"/>
                                  <w:r w:rsidRPr="001B07B0">
                                    <w:rPr>
                                      <w:b/>
                                    </w:rPr>
                                    <w:t>)</w:t>
                                  </w:r>
                                </w:p>
                              </w:tc>
                              <w:tc>
                                <w:tcPr>
                                  <w:tcW w:w="1896" w:type="dxa"/>
                                  <w:shd w:val="clear" w:color="auto" w:fill="2E74B5" w:themeFill="accent5" w:themeFillShade="BF"/>
                                </w:tcPr>
                                <w:p w14:paraId="37E6E059" w14:textId="088348B8" w:rsidR="00D915D9" w:rsidRPr="001B07B0" w:rsidRDefault="00D915D9" w:rsidP="00632070">
                                  <w:pPr>
                                    <w:jc w:val="center"/>
                                    <w:rPr>
                                      <w:b/>
                                    </w:rPr>
                                  </w:pPr>
                                  <w:r>
                                    <w:rPr>
                                      <w:b/>
                                    </w:rPr>
                                    <w:t>Installation Date</w:t>
                                  </w:r>
                                </w:p>
                              </w:tc>
                              <w:tc>
                                <w:tcPr>
                                  <w:tcW w:w="1896" w:type="dxa"/>
                                  <w:shd w:val="clear" w:color="auto" w:fill="2E74B5" w:themeFill="accent5" w:themeFillShade="BF"/>
                                </w:tcPr>
                                <w:p w14:paraId="1F3CB6D1" w14:textId="74AD3EBE" w:rsidR="00D915D9" w:rsidRPr="001B07B0" w:rsidRDefault="00D915D9" w:rsidP="00632070">
                                  <w:pPr>
                                    <w:jc w:val="center"/>
                                    <w:rPr>
                                      <w:b/>
                                    </w:rPr>
                                  </w:pPr>
                                  <w:r>
                                    <w:rPr>
                                      <w:b/>
                                    </w:rPr>
                                    <w:t>Material Type</w:t>
                                  </w:r>
                                </w:p>
                              </w:tc>
                            </w:tr>
                            <w:tr w:rsidR="00D915D9" w14:paraId="46047B87" w14:textId="773E32C2" w:rsidTr="00D915D9">
                              <w:trPr>
                                <w:trHeight w:val="414"/>
                              </w:trPr>
                              <w:tc>
                                <w:tcPr>
                                  <w:tcW w:w="2104" w:type="dxa"/>
                                  <w:shd w:val="clear" w:color="auto" w:fill="BDD6EE" w:themeFill="accent5" w:themeFillTint="66"/>
                                </w:tcPr>
                                <w:p w14:paraId="15F3783E" w14:textId="77777777" w:rsidR="00D915D9" w:rsidRDefault="00D915D9" w:rsidP="00632070">
                                  <w:r>
                                    <w:t>1</w:t>
                                  </w:r>
                                </w:p>
                              </w:tc>
                              <w:tc>
                                <w:tcPr>
                                  <w:tcW w:w="2113" w:type="dxa"/>
                                  <w:shd w:val="clear" w:color="auto" w:fill="DEEAF6" w:themeFill="accent5" w:themeFillTint="33"/>
                                </w:tcPr>
                                <w:p w14:paraId="3858ACDA" w14:textId="77777777" w:rsidR="00D915D9" w:rsidRDefault="00D915D9" w:rsidP="00632070">
                                  <w:r>
                                    <w:t>ULP</w:t>
                                  </w:r>
                                </w:p>
                              </w:tc>
                              <w:tc>
                                <w:tcPr>
                                  <w:tcW w:w="2342" w:type="dxa"/>
                                  <w:shd w:val="clear" w:color="auto" w:fill="BDD6EE" w:themeFill="accent5" w:themeFillTint="66"/>
                                </w:tcPr>
                                <w:p w14:paraId="3CEC083A" w14:textId="77777777" w:rsidR="00D915D9" w:rsidRDefault="00D915D9" w:rsidP="00632070">
                                  <w:r>
                                    <w:t>46,000</w:t>
                                  </w:r>
                                </w:p>
                              </w:tc>
                              <w:tc>
                                <w:tcPr>
                                  <w:tcW w:w="1896" w:type="dxa"/>
                                  <w:shd w:val="clear" w:color="auto" w:fill="BDD6EE" w:themeFill="accent5" w:themeFillTint="66"/>
                                </w:tcPr>
                                <w:p w14:paraId="4D26479F" w14:textId="02F3D46F" w:rsidR="00D915D9" w:rsidRDefault="00D915D9" w:rsidP="00D915D9">
                                  <w:pPr>
                                    <w:jc w:val="center"/>
                                  </w:pPr>
                                  <w:r>
                                    <w:t>1980</w:t>
                                  </w:r>
                                </w:p>
                              </w:tc>
                              <w:tc>
                                <w:tcPr>
                                  <w:tcW w:w="1896" w:type="dxa"/>
                                  <w:shd w:val="clear" w:color="auto" w:fill="BDD6EE" w:themeFill="accent5" w:themeFillTint="66"/>
                                </w:tcPr>
                                <w:p w14:paraId="282E3D94" w14:textId="6AACA494" w:rsidR="00D915D9" w:rsidRDefault="00D915D9" w:rsidP="00632070">
                                  <w:r>
                                    <w:t>Steel</w:t>
                                  </w:r>
                                </w:p>
                              </w:tc>
                            </w:tr>
                            <w:tr w:rsidR="00D915D9" w14:paraId="38129D5B" w14:textId="10FD2F69" w:rsidTr="00D915D9">
                              <w:trPr>
                                <w:trHeight w:val="433"/>
                              </w:trPr>
                              <w:tc>
                                <w:tcPr>
                                  <w:tcW w:w="2104" w:type="dxa"/>
                                  <w:shd w:val="clear" w:color="auto" w:fill="BDD6EE" w:themeFill="accent5" w:themeFillTint="66"/>
                                </w:tcPr>
                                <w:p w14:paraId="3503B772" w14:textId="77777777" w:rsidR="00D915D9" w:rsidRDefault="00D915D9" w:rsidP="00632070">
                                  <w:r>
                                    <w:t>2</w:t>
                                  </w:r>
                                </w:p>
                              </w:tc>
                              <w:tc>
                                <w:tcPr>
                                  <w:tcW w:w="2113" w:type="dxa"/>
                                  <w:shd w:val="clear" w:color="auto" w:fill="DEEAF6" w:themeFill="accent5" w:themeFillTint="33"/>
                                </w:tcPr>
                                <w:p w14:paraId="6AA15C3D" w14:textId="77777777" w:rsidR="00D915D9" w:rsidRDefault="00D915D9" w:rsidP="00632070">
                                  <w:r>
                                    <w:t>PULP 95</w:t>
                                  </w:r>
                                </w:p>
                              </w:tc>
                              <w:tc>
                                <w:tcPr>
                                  <w:tcW w:w="2342" w:type="dxa"/>
                                  <w:shd w:val="clear" w:color="auto" w:fill="BDD6EE" w:themeFill="accent5" w:themeFillTint="66"/>
                                </w:tcPr>
                                <w:p w14:paraId="4B5C8978" w14:textId="77777777" w:rsidR="00D915D9" w:rsidRDefault="00D915D9" w:rsidP="00632070">
                                  <w:r>
                                    <w:t>29,500</w:t>
                                  </w:r>
                                </w:p>
                              </w:tc>
                              <w:tc>
                                <w:tcPr>
                                  <w:tcW w:w="1896" w:type="dxa"/>
                                  <w:shd w:val="clear" w:color="auto" w:fill="BDD6EE" w:themeFill="accent5" w:themeFillTint="66"/>
                                </w:tcPr>
                                <w:p w14:paraId="3B019690" w14:textId="4939C1A2" w:rsidR="00D915D9" w:rsidRDefault="00D915D9" w:rsidP="00D915D9">
                                  <w:pPr>
                                    <w:jc w:val="center"/>
                                  </w:pPr>
                                  <w:r>
                                    <w:t>2005</w:t>
                                  </w:r>
                                </w:p>
                              </w:tc>
                              <w:tc>
                                <w:tcPr>
                                  <w:tcW w:w="1896" w:type="dxa"/>
                                  <w:shd w:val="clear" w:color="auto" w:fill="BDD6EE" w:themeFill="accent5" w:themeFillTint="66"/>
                                </w:tcPr>
                                <w:p w14:paraId="5C107E0C" w14:textId="4E4214E3" w:rsidR="00D915D9" w:rsidRDefault="00D915D9" w:rsidP="00632070">
                                  <w:proofErr w:type="spellStart"/>
                                  <w:r>
                                    <w:t>Fibreglass</w:t>
                                  </w:r>
                                  <w:proofErr w:type="spellEnd"/>
                                </w:p>
                              </w:tc>
                            </w:tr>
                            <w:tr w:rsidR="00D915D9" w14:paraId="5387DBB5" w14:textId="7FC08752" w:rsidTr="00D915D9">
                              <w:trPr>
                                <w:trHeight w:val="451"/>
                              </w:trPr>
                              <w:tc>
                                <w:tcPr>
                                  <w:tcW w:w="2104" w:type="dxa"/>
                                  <w:shd w:val="clear" w:color="auto" w:fill="BDD6EE" w:themeFill="accent5" w:themeFillTint="66"/>
                                </w:tcPr>
                                <w:p w14:paraId="3D2B80F4" w14:textId="77777777" w:rsidR="00D915D9" w:rsidRDefault="00D915D9" w:rsidP="00632070">
                                  <w:r>
                                    <w:t>3</w:t>
                                  </w:r>
                                </w:p>
                              </w:tc>
                              <w:tc>
                                <w:tcPr>
                                  <w:tcW w:w="2113" w:type="dxa"/>
                                  <w:shd w:val="clear" w:color="auto" w:fill="DEEAF6" w:themeFill="accent5" w:themeFillTint="33"/>
                                </w:tcPr>
                                <w:p w14:paraId="48FEE2C3" w14:textId="77777777" w:rsidR="00D915D9" w:rsidRDefault="00D915D9" w:rsidP="00632070">
                                  <w:r>
                                    <w:t>PULP 98</w:t>
                                  </w:r>
                                </w:p>
                              </w:tc>
                              <w:tc>
                                <w:tcPr>
                                  <w:tcW w:w="2342" w:type="dxa"/>
                                  <w:shd w:val="clear" w:color="auto" w:fill="BDD6EE" w:themeFill="accent5" w:themeFillTint="66"/>
                                </w:tcPr>
                                <w:p w14:paraId="754E2FAC" w14:textId="77777777" w:rsidR="00D915D9" w:rsidRDefault="00D915D9" w:rsidP="00632070">
                                  <w:r>
                                    <w:t>30,500</w:t>
                                  </w:r>
                                </w:p>
                              </w:tc>
                              <w:tc>
                                <w:tcPr>
                                  <w:tcW w:w="1896" w:type="dxa"/>
                                  <w:shd w:val="clear" w:color="auto" w:fill="BDD6EE" w:themeFill="accent5" w:themeFillTint="66"/>
                                </w:tcPr>
                                <w:p w14:paraId="7A4A83D7" w14:textId="6DA20299" w:rsidR="00D915D9" w:rsidRDefault="00D915D9" w:rsidP="00D915D9">
                                  <w:pPr>
                                    <w:jc w:val="center"/>
                                  </w:pPr>
                                  <w:r>
                                    <w:t>2010</w:t>
                                  </w:r>
                                </w:p>
                              </w:tc>
                              <w:tc>
                                <w:tcPr>
                                  <w:tcW w:w="1896" w:type="dxa"/>
                                  <w:shd w:val="clear" w:color="auto" w:fill="BDD6EE" w:themeFill="accent5" w:themeFillTint="66"/>
                                </w:tcPr>
                                <w:p w14:paraId="18144363" w14:textId="779FAC96" w:rsidR="00D915D9" w:rsidRDefault="00D915D9" w:rsidP="00632070">
                                  <w:proofErr w:type="spellStart"/>
                                  <w:r>
                                    <w:t>Fibreglass</w:t>
                                  </w:r>
                                  <w:proofErr w:type="spellEnd"/>
                                  <w:r>
                                    <w:t xml:space="preserve"> with secondary containment</w:t>
                                  </w:r>
                                </w:p>
                              </w:tc>
                            </w:tr>
                          </w:tbl>
                          <w:p w14:paraId="1E04A345" w14:textId="77777777" w:rsidR="00D92FB4" w:rsidRPr="001B07B0" w:rsidRDefault="00D92FB4" w:rsidP="008867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F454A" id="_x0000_t202" coordsize="21600,21600" o:spt="202" path="m,l,21600r21600,l21600,xe">
                <v:stroke joinstyle="miter"/>
                <v:path gradientshapeok="t" o:connecttype="rect"/>
              </v:shapetype>
              <v:shape id="Text Box 2" o:spid="_x0000_s1028" type="#_x0000_t202" style="position:absolute;margin-left:-39.5pt;margin-top:64.95pt;width:532.2pt;height:17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" fillcolor="#d9e2f3 [660]" strokeweight=".5pt">
                <v:textbox>
                  <w:txbxContent>
                    <w:p w14:paraId="3CE930D9" w14:textId="3901A5A7" w:rsidR="00D92FB4" w:rsidRPr="00EF4BF1" w:rsidRDefault="00D92FB4" w:rsidP="0088676D">
                      <w:pPr>
                        <w:rPr>
                          <w:rFonts w:ascii="Arial" w:eastAsia="Arial" w:hAnsi="Arial" w:cs="Arial"/>
                          <w:b/>
                          <w:sz w:val="24"/>
                          <w:szCs w:val="24"/>
                          <w:lang w:val="en-US"/>
                        </w:rPr>
                      </w:pPr>
                      <w:r w:rsidRPr="00EF4BF1">
                        <w:rPr>
                          <w:rFonts w:ascii="Arial" w:eastAsia="Arial" w:hAnsi="Arial" w:cs="Arial"/>
                          <w:b/>
                          <w:sz w:val="24"/>
                          <w:szCs w:val="24"/>
                          <w:lang w:val="en-US"/>
                        </w:rPr>
                        <w:t>Example</w:t>
                      </w:r>
                      <w:r>
                        <w:rPr>
                          <w:rFonts w:ascii="Arial" w:eastAsia="Arial" w:hAnsi="Arial" w:cs="Arial"/>
                          <w:b/>
                          <w:sz w:val="24"/>
                          <w:szCs w:val="24"/>
                          <w:lang w:val="en-US"/>
                        </w:rPr>
                        <w:t xml:space="preserve"> (FOR GUIDANCE PURPOSES ONLY)</w:t>
                      </w:r>
                    </w:p>
                    <w:p w14:paraId="5903C53B" w14:textId="77777777" w:rsidR="00D92FB4" w:rsidRPr="00EF4BF1" w:rsidRDefault="00D92FB4" w:rsidP="0088676D">
                      <w:pPr>
                        <w:rPr>
                          <w:rFonts w:ascii="Arial" w:hAnsi="Arial" w:cs="Arial"/>
                        </w:rPr>
                      </w:pPr>
                      <w:r>
                        <w:tab/>
                      </w:r>
                      <w:r w:rsidRPr="00EF4BF1">
                        <w:rPr>
                          <w:rFonts w:ascii="Arial" w:hAnsi="Arial" w:cs="Arial"/>
                        </w:rPr>
                        <w:t xml:space="preserve">See below the details of the storage tanks present on </w:t>
                      </w:r>
                      <w:r w:rsidRPr="00EF4BF1">
                        <w:rPr>
                          <w:rFonts w:ascii="Arial" w:hAnsi="Arial" w:cs="Arial"/>
                          <w:b/>
                          <w:i/>
                        </w:rPr>
                        <w:t>The Site</w:t>
                      </w:r>
                      <w:r w:rsidRPr="00EF4BF1">
                        <w:rPr>
                          <w:rFonts w:ascii="Arial" w:hAnsi="Arial" w:cs="Arial"/>
                        </w:rPr>
                        <w:t>.</w:t>
                      </w:r>
                    </w:p>
                    <w:tbl>
                      <w:tblPr>
                        <w:tblStyle w:val="TableGrid"/>
                        <w:tblW w:w="0" w:type="auto"/>
                        <w:tblLook w:val="04A0" w:firstRow="1" w:lastRow="0" w:firstColumn="1" w:lastColumn="0" w:noHBand="0" w:noVBand="1"/>
                      </w:tblPr>
                      <w:tblGrid>
                        <w:gridCol w:w="2100"/>
                        <w:gridCol w:w="2109"/>
                        <w:gridCol w:w="2339"/>
                        <w:gridCol w:w="1894"/>
                        <w:gridCol w:w="1894"/>
                      </w:tblGrid>
                      <w:tr w:rsidR="00D915D9" w14:paraId="5CED4817" w14:textId="66DBF46C" w:rsidTr="00D915D9">
                        <w:trPr>
                          <w:trHeight w:val="397"/>
                        </w:trPr>
                        <w:tc>
                          <w:tcPr>
                            <w:tcW w:w="2104" w:type="dxa"/>
                            <w:shd w:val="clear" w:color="auto" w:fill="2E74B5" w:themeFill="accent5" w:themeFillShade="BF"/>
                          </w:tcPr>
                          <w:p w14:paraId="00B23E75" w14:textId="77777777" w:rsidR="00D915D9" w:rsidRPr="001B07B0" w:rsidRDefault="00D915D9" w:rsidP="00632070">
                            <w:pPr>
                              <w:jc w:val="center"/>
                              <w:rPr>
                                <w:b/>
                              </w:rPr>
                            </w:pPr>
                            <w:r w:rsidRPr="001B07B0">
                              <w:rPr>
                                <w:b/>
                              </w:rPr>
                              <w:t>Tank I.D.</w:t>
                            </w:r>
                          </w:p>
                        </w:tc>
                        <w:tc>
                          <w:tcPr>
                            <w:tcW w:w="2113" w:type="dxa"/>
                            <w:shd w:val="clear" w:color="auto" w:fill="2E74B5" w:themeFill="accent5" w:themeFillShade="BF"/>
                          </w:tcPr>
                          <w:p w14:paraId="5112AFB2" w14:textId="77777777" w:rsidR="00D915D9" w:rsidRPr="001B07B0" w:rsidRDefault="00D915D9" w:rsidP="00632070">
                            <w:pPr>
                              <w:jc w:val="center"/>
                              <w:rPr>
                                <w:b/>
                              </w:rPr>
                            </w:pPr>
                            <w:r w:rsidRPr="001B07B0">
                              <w:rPr>
                                <w:b/>
                              </w:rPr>
                              <w:t>Fuel Type</w:t>
                            </w:r>
                          </w:p>
                        </w:tc>
                        <w:tc>
                          <w:tcPr>
                            <w:tcW w:w="2342" w:type="dxa"/>
                            <w:shd w:val="clear" w:color="auto" w:fill="2E74B5" w:themeFill="accent5" w:themeFillShade="BF"/>
                          </w:tcPr>
                          <w:p w14:paraId="54EB2B69" w14:textId="77777777" w:rsidR="00D915D9" w:rsidRPr="001B07B0" w:rsidRDefault="00D915D9" w:rsidP="00632070">
                            <w:pPr>
                              <w:jc w:val="center"/>
                              <w:rPr>
                                <w:b/>
                              </w:rPr>
                            </w:pPr>
                            <w:r w:rsidRPr="001B07B0">
                              <w:rPr>
                                <w:b/>
                              </w:rPr>
                              <w:t>Maximum Capacity (</w:t>
                            </w:r>
                            <w:proofErr w:type="spellStart"/>
                            <w:r w:rsidRPr="001B07B0">
                              <w:rPr>
                                <w:b/>
                              </w:rPr>
                              <w:t>Litres</w:t>
                            </w:r>
                            <w:proofErr w:type="spellEnd"/>
                            <w:r w:rsidRPr="001B07B0">
                              <w:rPr>
                                <w:b/>
                              </w:rPr>
                              <w:t>)</w:t>
                            </w:r>
                          </w:p>
                        </w:tc>
                        <w:tc>
                          <w:tcPr>
                            <w:tcW w:w="1896" w:type="dxa"/>
                            <w:shd w:val="clear" w:color="auto" w:fill="2E74B5" w:themeFill="accent5" w:themeFillShade="BF"/>
                          </w:tcPr>
                          <w:p w14:paraId="37E6E059" w14:textId="088348B8" w:rsidR="00D915D9" w:rsidRPr="001B07B0" w:rsidRDefault="00D915D9" w:rsidP="00632070">
                            <w:pPr>
                              <w:jc w:val="center"/>
                              <w:rPr>
                                <w:b/>
                              </w:rPr>
                            </w:pPr>
                            <w:r>
                              <w:rPr>
                                <w:b/>
                              </w:rPr>
                              <w:t>Installation Date</w:t>
                            </w:r>
                          </w:p>
                        </w:tc>
                        <w:tc>
                          <w:tcPr>
                            <w:tcW w:w="1896" w:type="dxa"/>
                            <w:shd w:val="clear" w:color="auto" w:fill="2E74B5" w:themeFill="accent5" w:themeFillShade="BF"/>
                          </w:tcPr>
                          <w:p w14:paraId="1F3CB6D1" w14:textId="74AD3EBE" w:rsidR="00D915D9" w:rsidRPr="001B07B0" w:rsidRDefault="00D915D9" w:rsidP="00632070">
                            <w:pPr>
                              <w:jc w:val="center"/>
                              <w:rPr>
                                <w:b/>
                              </w:rPr>
                            </w:pPr>
                            <w:r>
                              <w:rPr>
                                <w:b/>
                              </w:rPr>
                              <w:t>Material Type</w:t>
                            </w:r>
                          </w:p>
                        </w:tc>
                      </w:tr>
                      <w:tr w:rsidR="00D915D9" w14:paraId="46047B87" w14:textId="773E32C2" w:rsidTr="00D915D9">
                        <w:trPr>
                          <w:trHeight w:val="414"/>
                        </w:trPr>
                        <w:tc>
                          <w:tcPr>
                            <w:tcW w:w="2104" w:type="dxa"/>
                            <w:shd w:val="clear" w:color="auto" w:fill="BDD6EE" w:themeFill="accent5" w:themeFillTint="66"/>
                          </w:tcPr>
                          <w:p w14:paraId="15F3783E" w14:textId="77777777" w:rsidR="00D915D9" w:rsidRDefault="00D915D9" w:rsidP="00632070">
                            <w:r>
                              <w:t>1</w:t>
                            </w:r>
                          </w:p>
                        </w:tc>
                        <w:tc>
                          <w:tcPr>
                            <w:tcW w:w="2113" w:type="dxa"/>
                            <w:shd w:val="clear" w:color="auto" w:fill="DEEAF6" w:themeFill="accent5" w:themeFillTint="33"/>
                          </w:tcPr>
                          <w:p w14:paraId="3858ACDA" w14:textId="77777777" w:rsidR="00D915D9" w:rsidRDefault="00D915D9" w:rsidP="00632070">
                            <w:r>
                              <w:t>ULP</w:t>
                            </w:r>
                          </w:p>
                        </w:tc>
                        <w:tc>
                          <w:tcPr>
                            <w:tcW w:w="2342" w:type="dxa"/>
                            <w:shd w:val="clear" w:color="auto" w:fill="BDD6EE" w:themeFill="accent5" w:themeFillTint="66"/>
                          </w:tcPr>
                          <w:p w14:paraId="3CEC083A" w14:textId="77777777" w:rsidR="00D915D9" w:rsidRDefault="00D915D9" w:rsidP="00632070">
                            <w:r>
                              <w:t>46,000</w:t>
                            </w:r>
                          </w:p>
                        </w:tc>
                        <w:tc>
                          <w:tcPr>
                            <w:tcW w:w="1896" w:type="dxa"/>
                            <w:shd w:val="clear" w:color="auto" w:fill="BDD6EE" w:themeFill="accent5" w:themeFillTint="66"/>
                          </w:tcPr>
                          <w:p w14:paraId="4D26479F" w14:textId="02F3D46F" w:rsidR="00D915D9" w:rsidRDefault="00D915D9" w:rsidP="00D915D9">
                            <w:pPr>
                              <w:jc w:val="center"/>
                            </w:pPr>
                            <w:r>
                              <w:t>1980</w:t>
                            </w:r>
                          </w:p>
                        </w:tc>
                        <w:tc>
                          <w:tcPr>
                            <w:tcW w:w="1896" w:type="dxa"/>
                            <w:shd w:val="clear" w:color="auto" w:fill="BDD6EE" w:themeFill="accent5" w:themeFillTint="66"/>
                          </w:tcPr>
                          <w:p w14:paraId="282E3D94" w14:textId="6AACA494" w:rsidR="00D915D9" w:rsidRDefault="00D915D9" w:rsidP="00632070">
                            <w:r>
                              <w:t>Steel</w:t>
                            </w:r>
                          </w:p>
                        </w:tc>
                      </w:tr>
                      <w:tr w:rsidR="00D915D9" w14:paraId="38129D5B" w14:textId="10FD2F69" w:rsidTr="00D915D9">
                        <w:trPr>
                          <w:trHeight w:val="433"/>
                        </w:trPr>
                        <w:tc>
                          <w:tcPr>
                            <w:tcW w:w="2104" w:type="dxa"/>
                            <w:shd w:val="clear" w:color="auto" w:fill="BDD6EE" w:themeFill="accent5" w:themeFillTint="66"/>
                          </w:tcPr>
                          <w:p w14:paraId="3503B772" w14:textId="77777777" w:rsidR="00D915D9" w:rsidRDefault="00D915D9" w:rsidP="00632070">
                            <w:r>
                              <w:t>2</w:t>
                            </w:r>
                          </w:p>
                        </w:tc>
                        <w:tc>
                          <w:tcPr>
                            <w:tcW w:w="2113" w:type="dxa"/>
                            <w:shd w:val="clear" w:color="auto" w:fill="DEEAF6" w:themeFill="accent5" w:themeFillTint="33"/>
                          </w:tcPr>
                          <w:p w14:paraId="6AA15C3D" w14:textId="77777777" w:rsidR="00D915D9" w:rsidRDefault="00D915D9" w:rsidP="00632070">
                            <w:r>
                              <w:t>PULP 95</w:t>
                            </w:r>
                          </w:p>
                        </w:tc>
                        <w:tc>
                          <w:tcPr>
                            <w:tcW w:w="2342" w:type="dxa"/>
                            <w:shd w:val="clear" w:color="auto" w:fill="BDD6EE" w:themeFill="accent5" w:themeFillTint="66"/>
                          </w:tcPr>
                          <w:p w14:paraId="4B5C8978" w14:textId="77777777" w:rsidR="00D915D9" w:rsidRDefault="00D915D9" w:rsidP="00632070">
                            <w:r>
                              <w:t>29,500</w:t>
                            </w:r>
                          </w:p>
                        </w:tc>
                        <w:tc>
                          <w:tcPr>
                            <w:tcW w:w="1896" w:type="dxa"/>
                            <w:shd w:val="clear" w:color="auto" w:fill="BDD6EE" w:themeFill="accent5" w:themeFillTint="66"/>
                          </w:tcPr>
                          <w:p w14:paraId="3B019690" w14:textId="4939C1A2" w:rsidR="00D915D9" w:rsidRDefault="00D915D9" w:rsidP="00D915D9">
                            <w:pPr>
                              <w:jc w:val="center"/>
                            </w:pPr>
                            <w:r>
                              <w:t>2005</w:t>
                            </w:r>
                          </w:p>
                        </w:tc>
                        <w:tc>
                          <w:tcPr>
                            <w:tcW w:w="1896" w:type="dxa"/>
                            <w:shd w:val="clear" w:color="auto" w:fill="BDD6EE" w:themeFill="accent5" w:themeFillTint="66"/>
                          </w:tcPr>
                          <w:p w14:paraId="5C107E0C" w14:textId="4E4214E3" w:rsidR="00D915D9" w:rsidRDefault="00D915D9" w:rsidP="00632070">
                            <w:proofErr w:type="spellStart"/>
                            <w:r>
                              <w:t>Fibreglass</w:t>
                            </w:r>
                            <w:proofErr w:type="spellEnd"/>
                          </w:p>
                        </w:tc>
                      </w:tr>
                      <w:tr w:rsidR="00D915D9" w14:paraId="5387DBB5" w14:textId="7FC08752" w:rsidTr="00D915D9">
                        <w:trPr>
                          <w:trHeight w:val="451"/>
                        </w:trPr>
                        <w:tc>
                          <w:tcPr>
                            <w:tcW w:w="2104" w:type="dxa"/>
                            <w:shd w:val="clear" w:color="auto" w:fill="BDD6EE" w:themeFill="accent5" w:themeFillTint="66"/>
                          </w:tcPr>
                          <w:p w14:paraId="3D2B80F4" w14:textId="77777777" w:rsidR="00D915D9" w:rsidRDefault="00D915D9" w:rsidP="00632070">
                            <w:r>
                              <w:t>3</w:t>
                            </w:r>
                          </w:p>
                        </w:tc>
                        <w:tc>
                          <w:tcPr>
                            <w:tcW w:w="2113" w:type="dxa"/>
                            <w:shd w:val="clear" w:color="auto" w:fill="DEEAF6" w:themeFill="accent5" w:themeFillTint="33"/>
                          </w:tcPr>
                          <w:p w14:paraId="48FEE2C3" w14:textId="77777777" w:rsidR="00D915D9" w:rsidRDefault="00D915D9" w:rsidP="00632070">
                            <w:r>
                              <w:t>PULP 98</w:t>
                            </w:r>
                          </w:p>
                        </w:tc>
                        <w:tc>
                          <w:tcPr>
                            <w:tcW w:w="2342" w:type="dxa"/>
                            <w:shd w:val="clear" w:color="auto" w:fill="BDD6EE" w:themeFill="accent5" w:themeFillTint="66"/>
                          </w:tcPr>
                          <w:p w14:paraId="754E2FAC" w14:textId="77777777" w:rsidR="00D915D9" w:rsidRDefault="00D915D9" w:rsidP="00632070">
                            <w:r>
                              <w:t>30,500</w:t>
                            </w:r>
                          </w:p>
                        </w:tc>
                        <w:tc>
                          <w:tcPr>
                            <w:tcW w:w="1896" w:type="dxa"/>
                            <w:shd w:val="clear" w:color="auto" w:fill="BDD6EE" w:themeFill="accent5" w:themeFillTint="66"/>
                          </w:tcPr>
                          <w:p w14:paraId="7A4A83D7" w14:textId="6DA20299" w:rsidR="00D915D9" w:rsidRDefault="00D915D9" w:rsidP="00D915D9">
                            <w:pPr>
                              <w:jc w:val="center"/>
                            </w:pPr>
                            <w:r>
                              <w:t>2010</w:t>
                            </w:r>
                          </w:p>
                        </w:tc>
                        <w:tc>
                          <w:tcPr>
                            <w:tcW w:w="1896" w:type="dxa"/>
                            <w:shd w:val="clear" w:color="auto" w:fill="BDD6EE" w:themeFill="accent5" w:themeFillTint="66"/>
                          </w:tcPr>
                          <w:p w14:paraId="18144363" w14:textId="779FAC96" w:rsidR="00D915D9" w:rsidRDefault="00D915D9" w:rsidP="00632070">
                            <w:proofErr w:type="spellStart"/>
                            <w:r>
                              <w:t>Fibreglass</w:t>
                            </w:r>
                            <w:proofErr w:type="spellEnd"/>
                            <w:r>
                              <w:t xml:space="preserve"> with secondary containment</w:t>
                            </w:r>
                          </w:p>
                        </w:tc>
                      </w:tr>
                    </w:tbl>
                    <w:p w14:paraId="1E04A345" w14:textId="77777777" w:rsidR="00D92FB4" w:rsidRPr="001B07B0" w:rsidRDefault="00D92FB4" w:rsidP="0088676D"/>
                  </w:txbxContent>
                </v:textbox>
                <w10:wrap anchorx="margin"/>
              </v:shape>
            </w:pict>
          </mc:Fallback>
        </mc:AlternateContent>
      </w:r>
      <w:r w:rsidR="002B0A2B">
        <w:rPr>
          <w:rFonts w:ascii="Arial" w:eastAsia="Carlito" w:hAnsi="Carlito" w:cs="Carlito"/>
          <w:sz w:val="24"/>
          <w:szCs w:val="26"/>
          <w:highlight w:val="yellow"/>
          <w:lang w:val="en-US"/>
        </w:rPr>
        <w:t>[</w:t>
      </w:r>
      <w:r w:rsidR="004E2E6F" w:rsidRPr="004E2E6F">
        <w:rPr>
          <w:rFonts w:ascii="Arial" w:eastAsia="Carlito" w:hAnsi="Carlito" w:cs="Carlito"/>
          <w:sz w:val="24"/>
          <w:szCs w:val="26"/>
          <w:highlight w:val="yellow"/>
          <w:lang w:val="en-US"/>
        </w:rPr>
        <w:t>Your on-site storage details should be captured in a table, such as the table provided within the example below.</w:t>
      </w:r>
      <w:r w:rsidR="002B0A2B">
        <w:rPr>
          <w:rFonts w:ascii="Arial" w:eastAsia="Carlito" w:hAnsi="Carlito" w:cs="Carlito"/>
          <w:sz w:val="24"/>
          <w:szCs w:val="26"/>
          <w:lang w:val="en-US"/>
        </w:rPr>
        <w:t>]</w:t>
      </w:r>
      <w:r w:rsidR="0088676D">
        <w:rPr>
          <w:b/>
          <w:sz w:val="24"/>
          <w:lang w:val="en-US"/>
        </w:rPr>
        <w:br w:type="page"/>
      </w:r>
    </w:p>
    <w:p w14:paraId="0A9FCA73" w14:textId="69176F93" w:rsidR="004E2E6F" w:rsidRDefault="004E2E6F">
      <w:pPr>
        <w:rPr>
          <w:b/>
          <w:sz w:val="24"/>
          <w:lang w:val="en-US"/>
        </w:rPr>
        <w:sectPr w:rsidR="004E2E6F" w:rsidSect="00262DF1">
          <w:pgSz w:w="11906" w:h="16838"/>
          <w:pgMar w:top="1440" w:right="1440" w:bottom="1440" w:left="1440" w:header="454" w:footer="708" w:gutter="0"/>
          <w:cols w:space="708"/>
          <w:docGrid w:linePitch="360"/>
        </w:sectPr>
      </w:pPr>
    </w:p>
    <w:p w14:paraId="0E1C87D7" w14:textId="0C985B39" w:rsidR="0010261B" w:rsidRPr="00D63A07" w:rsidRDefault="0010261B" w:rsidP="0010261B">
      <w:pPr>
        <w:pStyle w:val="Heading1"/>
        <w:rPr>
          <w:rFonts w:asciiTheme="minorHAnsi" w:hAnsiTheme="minorHAnsi" w:cstheme="minorHAnsi"/>
          <w:b/>
          <w:color w:val="auto"/>
        </w:rPr>
      </w:pPr>
      <w:bookmarkStart w:id="12" w:name="_Toc50553781"/>
      <w:r w:rsidRPr="00D63A07">
        <w:rPr>
          <w:rFonts w:asciiTheme="minorHAnsi" w:hAnsiTheme="minorHAnsi" w:cstheme="minorHAnsi"/>
          <w:b/>
          <w:color w:val="auto"/>
          <w:sz w:val="144"/>
          <w:szCs w:val="144"/>
        </w:rPr>
        <w:lastRenderedPageBreak/>
        <w:t xml:space="preserve">Section </w:t>
      </w:r>
      <w:r w:rsidR="007A5579">
        <w:rPr>
          <w:rFonts w:asciiTheme="minorHAnsi" w:hAnsiTheme="minorHAnsi" w:cstheme="minorHAnsi"/>
          <w:b/>
          <w:color w:val="auto"/>
          <w:sz w:val="144"/>
          <w:szCs w:val="144"/>
        </w:rPr>
        <w:t>B</w:t>
      </w:r>
      <w:r w:rsidRPr="00D63A07">
        <w:rPr>
          <w:rFonts w:asciiTheme="minorHAnsi" w:hAnsiTheme="minorHAnsi" w:cstheme="minorHAnsi"/>
          <w:b/>
          <w:color w:val="auto"/>
          <w:sz w:val="144"/>
          <w:szCs w:val="144"/>
        </w:rPr>
        <w:t xml:space="preserve"> -</w:t>
      </w:r>
      <w:r w:rsidRPr="00D63A07">
        <w:rPr>
          <w:rFonts w:asciiTheme="minorHAnsi" w:hAnsiTheme="minorHAnsi" w:cstheme="minorHAnsi"/>
          <w:b/>
          <w:color w:val="auto"/>
        </w:rPr>
        <w:t xml:space="preserve"> </w:t>
      </w:r>
      <w:r w:rsidRPr="00D63A07">
        <w:rPr>
          <w:rFonts w:asciiTheme="minorHAnsi" w:hAnsiTheme="minorHAnsi" w:cstheme="minorHAnsi"/>
          <w:b/>
          <w:color w:val="auto"/>
          <w:sz w:val="96"/>
          <w:szCs w:val="96"/>
        </w:rPr>
        <w:t>Current ‘as-built’ Drawings for the System</w:t>
      </w:r>
      <w:bookmarkEnd w:id="12"/>
    </w:p>
    <w:p w14:paraId="779408C9" w14:textId="77777777" w:rsidR="0010261B" w:rsidRDefault="0010261B" w:rsidP="0010261B">
      <w:pPr>
        <w:spacing w:before="120" w:after="0"/>
      </w:pPr>
    </w:p>
    <w:p w14:paraId="05220461" w14:textId="77777777" w:rsidR="0010261B" w:rsidRPr="00632070" w:rsidRDefault="0010261B" w:rsidP="0010261B">
      <w:pPr>
        <w:spacing w:before="120" w:after="0"/>
        <w:rPr>
          <w:rFonts w:ascii="Arial" w:eastAsia="Arial" w:hAnsi="Arial" w:cs="Arial"/>
          <w:sz w:val="24"/>
          <w:szCs w:val="24"/>
          <w:lang w:val="en-US"/>
        </w:rPr>
      </w:pPr>
      <w:r w:rsidRPr="00632070">
        <w:rPr>
          <w:rFonts w:ascii="Arial" w:eastAsia="Arial" w:hAnsi="Arial" w:cs="Arial"/>
          <w:sz w:val="24"/>
          <w:szCs w:val="24"/>
          <w:lang w:val="en-US"/>
        </w:rPr>
        <w:t xml:space="preserve">These are detailed site plans (to a </w:t>
      </w:r>
      <w:proofErr w:type="spellStart"/>
      <w:r w:rsidRPr="00632070">
        <w:rPr>
          <w:rFonts w:ascii="Arial" w:eastAsia="Arial" w:hAnsi="Arial" w:cs="Arial"/>
          <w:sz w:val="24"/>
          <w:szCs w:val="24"/>
          <w:lang w:val="en-US"/>
        </w:rPr>
        <w:t>recognisable</w:t>
      </w:r>
      <w:proofErr w:type="spellEnd"/>
      <w:r w:rsidRPr="00632070">
        <w:rPr>
          <w:rFonts w:ascii="Arial" w:eastAsia="Arial" w:hAnsi="Arial" w:cs="Arial"/>
          <w:sz w:val="24"/>
          <w:szCs w:val="24"/>
          <w:lang w:val="en-US"/>
        </w:rPr>
        <w:t xml:space="preserve"> scale) which depict the final installed configuration of any part of a UPSS and any construction deviations showing all features of the storage site as currently built. This does not include the pre-constructed drawings. The date of the plan should be included.</w:t>
      </w:r>
    </w:p>
    <w:p w14:paraId="050EAC5F" w14:textId="77777777" w:rsidR="0010261B" w:rsidRDefault="0010261B" w:rsidP="0010261B">
      <w:pPr>
        <w:rPr>
          <w:b/>
          <w:sz w:val="24"/>
          <w:lang w:val="en-US"/>
        </w:rPr>
      </w:pPr>
    </w:p>
    <w:p w14:paraId="1EF775A8" w14:textId="77777777" w:rsidR="0010261B" w:rsidRDefault="0010261B" w:rsidP="0010261B">
      <w:pPr>
        <w:rPr>
          <w:b/>
          <w:sz w:val="24"/>
          <w:lang w:val="en-US"/>
        </w:rPr>
      </w:pPr>
      <w:r>
        <w:rPr>
          <w:b/>
          <w:sz w:val="24"/>
          <w:lang w:val="en-US"/>
        </w:rPr>
        <w:br w:type="page"/>
      </w:r>
    </w:p>
    <w:p w14:paraId="166969E7" w14:textId="77777777" w:rsidR="0010261B" w:rsidRPr="00CA14CA" w:rsidRDefault="0010261B" w:rsidP="0010261B">
      <w:pPr>
        <w:ind w:left="584"/>
        <w:rPr>
          <w:rFonts w:ascii="Arial" w:hAnsi="Arial" w:cs="Arial"/>
          <w:sz w:val="24"/>
          <w:szCs w:val="24"/>
        </w:rPr>
      </w:pPr>
      <w:r w:rsidRPr="00CA14CA">
        <w:rPr>
          <w:rFonts w:ascii="Arial" w:hAnsi="Arial" w:cs="Arial"/>
          <w:sz w:val="24"/>
          <w:szCs w:val="24"/>
        </w:rPr>
        <w:lastRenderedPageBreak/>
        <w:t>[</w:t>
      </w:r>
      <w:r w:rsidRPr="00CA14CA">
        <w:rPr>
          <w:rFonts w:ascii="Arial" w:hAnsi="Arial" w:cs="Arial"/>
          <w:sz w:val="24"/>
          <w:szCs w:val="24"/>
          <w:highlight w:val="yellow"/>
        </w:rPr>
        <w:t>Attach the most detailed and recent ‘As-built’ drawings available. ‘As-built’ drawings provide the ‘best approximation’ of the site</w:t>
      </w:r>
      <w:r w:rsidRPr="00CA14CA">
        <w:rPr>
          <w:rFonts w:ascii="Arial" w:hAnsi="Arial" w:cs="Arial"/>
          <w:sz w:val="24"/>
          <w:szCs w:val="24"/>
        </w:rPr>
        <w:t>]</w:t>
      </w:r>
    </w:p>
    <w:p w14:paraId="65107B69" w14:textId="77777777" w:rsidR="0010261B" w:rsidRPr="00CA14CA" w:rsidRDefault="0010261B" w:rsidP="0010261B">
      <w:pPr>
        <w:ind w:left="584"/>
        <w:rPr>
          <w:rFonts w:ascii="Arial" w:hAnsi="Arial" w:cs="Arial"/>
          <w:sz w:val="24"/>
          <w:szCs w:val="24"/>
        </w:rPr>
      </w:pPr>
    </w:p>
    <w:p w14:paraId="6079B39A" w14:textId="348DC7CA" w:rsidR="0010261B" w:rsidRPr="00CA14CA" w:rsidRDefault="0010261B" w:rsidP="0010261B">
      <w:pPr>
        <w:ind w:left="584"/>
        <w:rPr>
          <w:rFonts w:ascii="Arial" w:hAnsi="Arial" w:cs="Arial"/>
          <w:sz w:val="24"/>
          <w:szCs w:val="24"/>
        </w:rPr>
        <w:sectPr w:rsidR="0010261B" w:rsidRPr="00CA14CA" w:rsidSect="00262DF1">
          <w:pgSz w:w="11906" w:h="16838"/>
          <w:pgMar w:top="1440" w:right="1440" w:bottom="1440" w:left="1440" w:header="454" w:footer="708" w:gutter="0"/>
          <w:cols w:space="708"/>
          <w:docGrid w:linePitch="360"/>
        </w:sectPr>
      </w:pPr>
      <w:r w:rsidRPr="00CA14CA">
        <w:rPr>
          <w:rFonts w:ascii="Arial" w:hAnsi="Arial" w:cs="Arial"/>
          <w:sz w:val="24"/>
          <w:szCs w:val="24"/>
        </w:rPr>
        <w:t>[</w:t>
      </w:r>
      <w:r w:rsidRPr="00CA14CA">
        <w:rPr>
          <w:rFonts w:ascii="Arial" w:hAnsi="Arial" w:cs="Arial"/>
          <w:sz w:val="24"/>
          <w:szCs w:val="24"/>
          <w:highlight w:val="yellow"/>
        </w:rPr>
        <w:t>If the site owner is unable to locate ‘As-built’ drawings, then they must develop a site plan which provides a ‘best approximation’ of the site. This site plan must capture, as a minimum, the items provided within the example be</w:t>
      </w:r>
      <w:r w:rsidR="00CA14CA" w:rsidRPr="00CA14CA">
        <w:rPr>
          <w:rFonts w:ascii="Arial" w:hAnsi="Arial" w:cs="Arial"/>
          <w:sz w:val="24"/>
          <w:szCs w:val="24"/>
          <w:highlight w:val="yellow"/>
        </w:rPr>
        <w:t>low]</w:t>
      </w:r>
    </w:p>
    <w:p w14:paraId="3C23453F" w14:textId="04EA3679" w:rsidR="0010261B" w:rsidRDefault="00BC6FEC" w:rsidP="0010261B">
      <w:pPr>
        <w:ind w:left="584"/>
        <w:jc w:val="center"/>
        <w:sectPr w:rsidR="0010261B" w:rsidSect="0010261B">
          <w:pgSz w:w="16838" w:h="11906" w:orient="landscape"/>
          <w:pgMar w:top="1440" w:right="1440" w:bottom="1440" w:left="1440" w:header="454" w:footer="708" w:gutter="0"/>
          <w:cols w:space="708"/>
          <w:docGrid w:linePitch="360"/>
        </w:sectPr>
      </w:pPr>
      <w:r>
        <w:rPr>
          <w:noProof/>
        </w:rPr>
        <w:lastRenderedPageBreak/>
        <w:drawing>
          <wp:inline distT="0" distB="0" distL="0" distR="0" wp14:anchorId="0A77DDD0" wp14:editId="070B110F">
            <wp:extent cx="8077139" cy="54745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104539" cy="5493096"/>
                    </a:xfrm>
                    <a:prstGeom prst="rect">
                      <a:avLst/>
                    </a:prstGeom>
                  </pic:spPr>
                </pic:pic>
              </a:graphicData>
            </a:graphic>
          </wp:inline>
        </w:drawing>
      </w:r>
    </w:p>
    <w:p w14:paraId="2C6A9DF1" w14:textId="1A33A783" w:rsidR="0010261B" w:rsidRPr="00D63A07" w:rsidRDefault="0010261B" w:rsidP="0010261B">
      <w:pPr>
        <w:pStyle w:val="Heading1"/>
        <w:ind w:right="624"/>
        <w:rPr>
          <w:rFonts w:asciiTheme="minorHAnsi" w:hAnsiTheme="minorHAnsi" w:cstheme="minorHAnsi"/>
          <w:b/>
          <w:color w:val="auto"/>
          <w:sz w:val="96"/>
          <w:szCs w:val="96"/>
        </w:rPr>
      </w:pPr>
      <w:bookmarkStart w:id="13" w:name="_Toc50553782"/>
      <w:r w:rsidRPr="00D63A07">
        <w:rPr>
          <w:rFonts w:asciiTheme="minorHAnsi" w:hAnsiTheme="minorHAnsi" w:cstheme="minorHAnsi"/>
          <w:b/>
          <w:color w:val="auto"/>
          <w:sz w:val="144"/>
          <w:szCs w:val="144"/>
        </w:rPr>
        <w:lastRenderedPageBreak/>
        <w:t xml:space="preserve">Section </w:t>
      </w:r>
      <w:r w:rsidR="007A5579">
        <w:rPr>
          <w:rFonts w:asciiTheme="minorHAnsi" w:hAnsiTheme="minorHAnsi" w:cstheme="minorHAnsi"/>
          <w:b/>
          <w:color w:val="auto"/>
          <w:sz w:val="144"/>
          <w:szCs w:val="144"/>
        </w:rPr>
        <w:t>C</w:t>
      </w:r>
      <w:r w:rsidRPr="00D63A07">
        <w:rPr>
          <w:rFonts w:asciiTheme="minorHAnsi" w:hAnsiTheme="minorHAnsi" w:cstheme="minorHAnsi"/>
          <w:b/>
          <w:color w:val="auto"/>
          <w:sz w:val="144"/>
          <w:szCs w:val="144"/>
        </w:rPr>
        <w:t xml:space="preserve"> - </w:t>
      </w:r>
      <w:r w:rsidRPr="00D63A07">
        <w:rPr>
          <w:rFonts w:asciiTheme="minorHAnsi" w:hAnsiTheme="minorHAnsi" w:cstheme="minorHAnsi"/>
          <w:b/>
          <w:color w:val="auto"/>
          <w:sz w:val="96"/>
          <w:szCs w:val="96"/>
        </w:rPr>
        <w:t>Plans of the Storage Site</w:t>
      </w:r>
      <w:bookmarkEnd w:id="13"/>
    </w:p>
    <w:p w14:paraId="113A0231" w14:textId="77777777" w:rsidR="0010261B" w:rsidRDefault="0010261B" w:rsidP="0010261B">
      <w:pPr>
        <w:spacing w:before="120" w:after="0"/>
      </w:pPr>
    </w:p>
    <w:p w14:paraId="7972CAE5" w14:textId="77777777" w:rsidR="0010261B" w:rsidRPr="00CA14CA" w:rsidRDefault="0010261B" w:rsidP="0010261B">
      <w:pPr>
        <w:spacing w:before="120" w:after="0"/>
        <w:rPr>
          <w:rFonts w:ascii="Arial" w:hAnsi="Arial" w:cs="Arial"/>
          <w:sz w:val="24"/>
          <w:szCs w:val="24"/>
        </w:rPr>
      </w:pPr>
      <w:r w:rsidRPr="00CA14CA">
        <w:rPr>
          <w:rFonts w:ascii="Arial" w:hAnsi="Arial" w:cs="Arial"/>
          <w:sz w:val="24"/>
          <w:szCs w:val="24"/>
        </w:rPr>
        <w:t xml:space="preserve">This plan should show the locations of each of the following: </w:t>
      </w:r>
    </w:p>
    <w:p w14:paraId="43DE9CC4" w14:textId="77777777" w:rsidR="0010261B" w:rsidRPr="00CA14CA" w:rsidRDefault="0010261B" w:rsidP="0010261B">
      <w:pPr>
        <w:pStyle w:val="ListParagraph"/>
        <w:numPr>
          <w:ilvl w:val="0"/>
          <w:numId w:val="13"/>
        </w:numPr>
        <w:spacing w:before="120"/>
        <w:ind w:left="360"/>
        <w:rPr>
          <w:rFonts w:eastAsiaTheme="minorHAnsi"/>
          <w:sz w:val="24"/>
          <w:szCs w:val="24"/>
          <w:lang w:val="en-AU"/>
        </w:rPr>
      </w:pPr>
      <w:r w:rsidRPr="00CA14CA">
        <w:rPr>
          <w:rFonts w:eastAsiaTheme="minorHAnsi"/>
          <w:sz w:val="24"/>
          <w:szCs w:val="24"/>
          <w:lang w:val="en-AU"/>
        </w:rPr>
        <w:t xml:space="preserve">the storage system </w:t>
      </w:r>
    </w:p>
    <w:p w14:paraId="4E30E27E" w14:textId="77777777" w:rsidR="0010261B" w:rsidRPr="00CA14CA" w:rsidRDefault="0010261B" w:rsidP="0010261B">
      <w:pPr>
        <w:pStyle w:val="ListParagraph"/>
        <w:numPr>
          <w:ilvl w:val="0"/>
          <w:numId w:val="13"/>
        </w:numPr>
        <w:spacing w:before="120"/>
        <w:ind w:left="360"/>
        <w:rPr>
          <w:rFonts w:eastAsiaTheme="minorHAnsi"/>
          <w:sz w:val="24"/>
          <w:szCs w:val="24"/>
          <w:lang w:val="en-AU"/>
        </w:rPr>
      </w:pPr>
      <w:r w:rsidRPr="00CA14CA">
        <w:rPr>
          <w:rFonts w:eastAsiaTheme="minorHAnsi"/>
          <w:sz w:val="24"/>
          <w:szCs w:val="24"/>
          <w:lang w:val="en-AU"/>
        </w:rPr>
        <w:t xml:space="preserve">all buildings and associated infrastructure </w:t>
      </w:r>
    </w:p>
    <w:p w14:paraId="446DED11" w14:textId="77777777" w:rsidR="0010261B" w:rsidRPr="00CA14CA" w:rsidRDefault="0010261B" w:rsidP="0010261B">
      <w:pPr>
        <w:pStyle w:val="ListParagraph"/>
        <w:numPr>
          <w:ilvl w:val="0"/>
          <w:numId w:val="13"/>
        </w:numPr>
        <w:spacing w:before="120"/>
        <w:ind w:left="360"/>
        <w:rPr>
          <w:rFonts w:eastAsiaTheme="minorHAnsi"/>
          <w:sz w:val="24"/>
          <w:szCs w:val="24"/>
          <w:lang w:val="en-AU"/>
        </w:rPr>
      </w:pPr>
      <w:r w:rsidRPr="00CA14CA">
        <w:rPr>
          <w:rFonts w:eastAsiaTheme="minorHAnsi"/>
          <w:sz w:val="24"/>
          <w:szCs w:val="24"/>
          <w:lang w:val="en-AU"/>
        </w:rPr>
        <w:t xml:space="preserve">all fences and gates </w:t>
      </w:r>
    </w:p>
    <w:p w14:paraId="482C713A" w14:textId="77777777" w:rsidR="0010261B" w:rsidRPr="00CA14CA" w:rsidRDefault="0010261B" w:rsidP="0010261B">
      <w:pPr>
        <w:pStyle w:val="ListParagraph"/>
        <w:numPr>
          <w:ilvl w:val="0"/>
          <w:numId w:val="13"/>
        </w:numPr>
        <w:spacing w:before="120"/>
        <w:ind w:left="360"/>
        <w:rPr>
          <w:rFonts w:eastAsiaTheme="minorHAnsi"/>
          <w:sz w:val="24"/>
          <w:szCs w:val="24"/>
          <w:lang w:val="en-AU"/>
        </w:rPr>
      </w:pPr>
      <w:r w:rsidRPr="00CA14CA">
        <w:rPr>
          <w:rFonts w:eastAsiaTheme="minorHAnsi"/>
          <w:sz w:val="24"/>
          <w:szCs w:val="24"/>
          <w:lang w:val="en-AU"/>
        </w:rPr>
        <w:t xml:space="preserve">all groundwater monitoring wells (including any codes by which they are designated) </w:t>
      </w:r>
    </w:p>
    <w:p w14:paraId="6C00A5EB" w14:textId="77777777" w:rsidR="0010261B" w:rsidRPr="00CA14CA" w:rsidRDefault="0010261B" w:rsidP="0010261B">
      <w:pPr>
        <w:pStyle w:val="ListParagraph"/>
        <w:numPr>
          <w:ilvl w:val="0"/>
          <w:numId w:val="13"/>
        </w:numPr>
        <w:spacing w:before="120"/>
        <w:ind w:left="360"/>
        <w:rPr>
          <w:rFonts w:eastAsiaTheme="minorHAnsi"/>
          <w:sz w:val="24"/>
          <w:szCs w:val="24"/>
          <w:lang w:val="en-AU"/>
        </w:rPr>
      </w:pPr>
      <w:r w:rsidRPr="00CA14CA">
        <w:rPr>
          <w:rFonts w:eastAsiaTheme="minorHAnsi"/>
          <w:sz w:val="24"/>
          <w:szCs w:val="24"/>
          <w:lang w:val="en-AU"/>
        </w:rPr>
        <w:t>any unsealed ground surfaces.</w:t>
      </w:r>
    </w:p>
    <w:p w14:paraId="6FEA1F21" w14:textId="77777777" w:rsidR="0010261B" w:rsidRDefault="0010261B" w:rsidP="0010261B">
      <w:pPr>
        <w:ind w:left="360"/>
        <w:rPr>
          <w:b/>
          <w:sz w:val="24"/>
          <w:lang w:val="en-US"/>
        </w:rPr>
      </w:pPr>
      <w:r>
        <w:rPr>
          <w:b/>
          <w:sz w:val="24"/>
          <w:lang w:val="en-US"/>
        </w:rPr>
        <w:br w:type="page"/>
      </w:r>
    </w:p>
    <w:p w14:paraId="03B93173" w14:textId="77777777" w:rsidR="0010261B" w:rsidRPr="00CA14CA" w:rsidRDefault="0010261B" w:rsidP="0010261B">
      <w:pPr>
        <w:ind w:left="584"/>
        <w:rPr>
          <w:rFonts w:ascii="Arial" w:hAnsi="Arial" w:cs="Arial"/>
          <w:sz w:val="24"/>
          <w:szCs w:val="24"/>
        </w:rPr>
      </w:pPr>
      <w:r w:rsidRPr="00CA14CA">
        <w:rPr>
          <w:rFonts w:ascii="Arial" w:hAnsi="Arial" w:cs="Arial"/>
          <w:sz w:val="24"/>
          <w:szCs w:val="24"/>
        </w:rPr>
        <w:lastRenderedPageBreak/>
        <w:t>[</w:t>
      </w:r>
      <w:r w:rsidRPr="00CA14CA">
        <w:rPr>
          <w:rFonts w:ascii="Arial" w:hAnsi="Arial" w:cs="Arial"/>
          <w:sz w:val="24"/>
          <w:szCs w:val="24"/>
          <w:highlight w:val="yellow"/>
        </w:rPr>
        <w:t>Attach the most detailed and recent ‘Storage Site’ drawings available. ‘Storage Site’ drawings provide the ‘best approximation’ of the site</w:t>
      </w:r>
      <w:r w:rsidRPr="00CA14CA">
        <w:rPr>
          <w:rFonts w:ascii="Arial" w:hAnsi="Arial" w:cs="Arial"/>
          <w:sz w:val="24"/>
          <w:szCs w:val="24"/>
        </w:rPr>
        <w:t>]</w:t>
      </w:r>
    </w:p>
    <w:p w14:paraId="72AAB103" w14:textId="77777777" w:rsidR="0010261B" w:rsidRPr="00CA14CA" w:rsidRDefault="0010261B" w:rsidP="0010261B">
      <w:pPr>
        <w:ind w:left="584"/>
        <w:rPr>
          <w:rFonts w:ascii="Arial" w:hAnsi="Arial" w:cs="Arial"/>
          <w:sz w:val="24"/>
          <w:szCs w:val="24"/>
        </w:rPr>
      </w:pPr>
    </w:p>
    <w:p w14:paraId="0A6AFD4F" w14:textId="77777777" w:rsidR="0010261B" w:rsidRPr="00CA14CA" w:rsidRDefault="0010261B" w:rsidP="0010261B">
      <w:pPr>
        <w:ind w:left="584"/>
        <w:rPr>
          <w:rFonts w:ascii="Arial" w:hAnsi="Arial" w:cs="Arial"/>
          <w:sz w:val="24"/>
          <w:szCs w:val="24"/>
        </w:rPr>
        <w:sectPr w:rsidR="0010261B" w:rsidRPr="00CA14CA" w:rsidSect="00262DF1">
          <w:pgSz w:w="11906" w:h="16838"/>
          <w:pgMar w:top="1440" w:right="1440" w:bottom="1440" w:left="1440" w:header="454" w:footer="708" w:gutter="0"/>
          <w:cols w:space="708"/>
          <w:docGrid w:linePitch="360"/>
        </w:sectPr>
      </w:pPr>
      <w:r w:rsidRPr="00CA14CA">
        <w:rPr>
          <w:rFonts w:ascii="Arial" w:hAnsi="Arial" w:cs="Arial"/>
          <w:sz w:val="24"/>
          <w:szCs w:val="24"/>
        </w:rPr>
        <w:t>[</w:t>
      </w:r>
      <w:r w:rsidRPr="00CA14CA">
        <w:rPr>
          <w:rFonts w:ascii="Arial" w:hAnsi="Arial" w:cs="Arial"/>
          <w:sz w:val="24"/>
          <w:szCs w:val="24"/>
          <w:highlight w:val="yellow"/>
        </w:rPr>
        <w:t>If the site owner is unable to located the ‘Storage site’ drawings, then they must develop a site plan which provides the ‘best approximation’ of the site. This site plan must capture, as a minimum, the items within the example below.</w:t>
      </w:r>
      <w:r w:rsidRPr="00CA14CA">
        <w:rPr>
          <w:rFonts w:ascii="Arial" w:hAnsi="Arial" w:cs="Arial"/>
          <w:sz w:val="24"/>
          <w:szCs w:val="24"/>
        </w:rPr>
        <w:t>]</w:t>
      </w:r>
    </w:p>
    <w:p w14:paraId="78866ADD" w14:textId="302EEA7F" w:rsidR="0010261B" w:rsidRDefault="007D20CA" w:rsidP="0010261B">
      <w:pPr>
        <w:ind w:left="584"/>
        <w:jc w:val="center"/>
        <w:sectPr w:rsidR="0010261B" w:rsidSect="0010261B">
          <w:pgSz w:w="16838" w:h="11906" w:orient="landscape"/>
          <w:pgMar w:top="1440" w:right="1440" w:bottom="1440" w:left="1440" w:header="454" w:footer="708" w:gutter="0"/>
          <w:cols w:space="708"/>
          <w:docGrid w:linePitch="360"/>
        </w:sectPr>
      </w:pPr>
      <w:r>
        <w:rPr>
          <w:noProof/>
        </w:rPr>
        <w:lastRenderedPageBreak/>
        <w:drawing>
          <wp:inline distT="0" distB="0" distL="0" distR="0" wp14:anchorId="7E04544E" wp14:editId="5F8F1546">
            <wp:extent cx="8158348" cy="552168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170887" cy="5530176"/>
                    </a:xfrm>
                    <a:prstGeom prst="rect">
                      <a:avLst/>
                    </a:prstGeom>
                  </pic:spPr>
                </pic:pic>
              </a:graphicData>
            </a:graphic>
          </wp:inline>
        </w:drawing>
      </w:r>
    </w:p>
    <w:p w14:paraId="0DC3A97F" w14:textId="620E04D5" w:rsidR="005C71EB" w:rsidRPr="00D63A07" w:rsidRDefault="005C71EB" w:rsidP="00D63A07">
      <w:pPr>
        <w:pStyle w:val="Heading1"/>
        <w:ind w:right="737"/>
        <w:rPr>
          <w:b/>
          <w:color w:val="auto"/>
          <w:sz w:val="144"/>
          <w:szCs w:val="144"/>
        </w:rPr>
      </w:pPr>
      <w:bookmarkStart w:id="14" w:name="_Toc50553783"/>
      <w:r w:rsidRPr="006167FA">
        <w:rPr>
          <w:rFonts w:asciiTheme="minorHAnsi" w:hAnsiTheme="minorHAnsi" w:cstheme="minorHAnsi"/>
          <w:b/>
          <w:color w:val="auto"/>
          <w:sz w:val="144"/>
          <w:szCs w:val="144"/>
        </w:rPr>
        <w:lastRenderedPageBreak/>
        <w:t xml:space="preserve">Section </w:t>
      </w:r>
      <w:bookmarkStart w:id="15" w:name="Loss_Monitoring_Procedure"/>
      <w:bookmarkEnd w:id="15"/>
      <w:r w:rsidR="007A5579" w:rsidRPr="006167FA">
        <w:rPr>
          <w:rFonts w:asciiTheme="minorHAnsi" w:hAnsiTheme="minorHAnsi" w:cstheme="minorHAnsi"/>
          <w:b/>
          <w:color w:val="auto"/>
          <w:sz w:val="144"/>
          <w:szCs w:val="144"/>
        </w:rPr>
        <w:t>D</w:t>
      </w:r>
      <w:r w:rsidR="00D63A07" w:rsidRPr="00D63A07">
        <w:rPr>
          <w:b/>
          <w:color w:val="auto"/>
          <w:sz w:val="160"/>
        </w:rPr>
        <w:t xml:space="preserve"> </w:t>
      </w:r>
      <w:r w:rsidR="00D63A07" w:rsidRPr="00D63A07">
        <w:rPr>
          <w:b/>
          <w:color w:val="auto"/>
          <w:sz w:val="144"/>
          <w:szCs w:val="144"/>
        </w:rPr>
        <w:t>–</w:t>
      </w:r>
      <w:r w:rsidR="00D63A07">
        <w:rPr>
          <w:b/>
          <w:color w:val="auto"/>
          <w:sz w:val="144"/>
          <w:szCs w:val="144"/>
        </w:rPr>
        <w:t xml:space="preserve"> </w:t>
      </w:r>
      <w:r w:rsidRPr="007A5579">
        <w:rPr>
          <w:rFonts w:asciiTheme="minorHAnsi" w:hAnsiTheme="minorHAnsi" w:cstheme="minorHAnsi"/>
          <w:b/>
          <w:color w:val="auto"/>
          <w:sz w:val="96"/>
          <w:szCs w:val="96"/>
        </w:rPr>
        <w:t>Loss Monitoring Procedure</w:t>
      </w:r>
      <w:bookmarkEnd w:id="14"/>
    </w:p>
    <w:p w14:paraId="264A379E" w14:textId="77777777" w:rsidR="005C71EB" w:rsidRDefault="005C71EB" w:rsidP="005C71EB">
      <w:pPr>
        <w:pStyle w:val="BodyText"/>
      </w:pPr>
      <w:bookmarkStart w:id="16" w:name="The_loss_monitoring_procedure_–"/>
      <w:bookmarkEnd w:id="16"/>
    </w:p>
    <w:p w14:paraId="08447102" w14:textId="77777777" w:rsidR="005C71EB" w:rsidRDefault="005C71EB" w:rsidP="005C71EB">
      <w:pPr>
        <w:pStyle w:val="BodyText"/>
      </w:pPr>
      <w:r>
        <w:t>The loss monitoring system must be designed to detect losses of petroleum by measuring discrepancies between</w:t>
      </w:r>
    </w:p>
    <w:p w14:paraId="44B00D94" w14:textId="77777777" w:rsidR="005C71EB" w:rsidRDefault="005C71EB" w:rsidP="005C71EB">
      <w:pPr>
        <w:pStyle w:val="BodyText"/>
      </w:pPr>
    </w:p>
    <w:p w14:paraId="3105B4EB" w14:textId="77777777" w:rsidR="005C71EB" w:rsidRDefault="005C71EB" w:rsidP="005C71EB">
      <w:pPr>
        <w:pStyle w:val="BodyText"/>
        <w:numPr>
          <w:ilvl w:val="0"/>
          <w:numId w:val="1"/>
        </w:numPr>
      </w:pPr>
      <w:r>
        <w:t xml:space="preserve">the amount of petroleum that should be in the system, and </w:t>
      </w:r>
    </w:p>
    <w:p w14:paraId="42FA6028" w14:textId="77777777" w:rsidR="005C71EB" w:rsidRDefault="005C71EB" w:rsidP="005C71EB">
      <w:pPr>
        <w:pStyle w:val="BodyText"/>
        <w:numPr>
          <w:ilvl w:val="0"/>
          <w:numId w:val="1"/>
        </w:numPr>
      </w:pPr>
      <w:r>
        <w:t xml:space="preserve">the amount of petroleum that is actually present in the system. </w:t>
      </w:r>
    </w:p>
    <w:p w14:paraId="1A47AEA2" w14:textId="77777777" w:rsidR="005C71EB" w:rsidRDefault="005C71EB" w:rsidP="005C71EB">
      <w:pPr>
        <w:pStyle w:val="BodyText"/>
      </w:pPr>
    </w:p>
    <w:p w14:paraId="4B0336FF" w14:textId="77777777" w:rsidR="005C71EB" w:rsidRDefault="005C71EB" w:rsidP="005C71EB">
      <w:pPr>
        <w:pStyle w:val="BodyText"/>
        <w:rPr>
          <w:rFonts w:ascii="Carlito"/>
          <w:b/>
          <w:sz w:val="20"/>
        </w:rPr>
      </w:pPr>
      <w:r>
        <w:t>Statistical Inventory Reconciliation Analysis (SIRA) is an example of a loss monitoring system.</w:t>
      </w:r>
    </w:p>
    <w:p w14:paraId="1F8330BB" w14:textId="5AD8FFDC" w:rsidR="005C71EB" w:rsidRDefault="005C71EB">
      <w:pPr>
        <w:rPr>
          <w:b/>
          <w:sz w:val="24"/>
          <w:lang w:val="en-US"/>
        </w:rPr>
      </w:pPr>
      <w:r>
        <w:rPr>
          <w:b/>
          <w:sz w:val="24"/>
          <w:lang w:val="en-US"/>
        </w:rPr>
        <w:br w:type="page"/>
      </w:r>
    </w:p>
    <w:p w14:paraId="01D95E5A" w14:textId="720FFFF6" w:rsidR="005C71EB" w:rsidRPr="00CB3F48" w:rsidRDefault="00CB3F48" w:rsidP="00CB3F48">
      <w:pPr>
        <w:pStyle w:val="Heading2"/>
        <w:rPr>
          <w:rFonts w:asciiTheme="minorHAnsi" w:hAnsiTheme="minorHAnsi" w:cstheme="minorHAnsi"/>
          <w:b/>
          <w:color w:val="auto"/>
          <w:sz w:val="52"/>
        </w:rPr>
      </w:pPr>
      <w:bookmarkStart w:id="17" w:name="_Toc50553784"/>
      <w:r w:rsidRPr="00CB3F48">
        <w:rPr>
          <w:rFonts w:asciiTheme="minorHAnsi" w:hAnsiTheme="minorHAnsi" w:cstheme="minorHAnsi"/>
          <w:b/>
          <w:color w:val="auto"/>
          <w:sz w:val="52"/>
        </w:rPr>
        <w:lastRenderedPageBreak/>
        <w:t>Detect</w:t>
      </w:r>
      <w:r>
        <w:rPr>
          <w:rFonts w:asciiTheme="minorHAnsi" w:hAnsiTheme="minorHAnsi" w:cstheme="minorHAnsi"/>
          <w:b/>
          <w:color w:val="auto"/>
          <w:sz w:val="52"/>
        </w:rPr>
        <w:t>ing</w:t>
      </w:r>
      <w:r w:rsidR="005C71EB" w:rsidRPr="00CB3F48">
        <w:rPr>
          <w:rFonts w:asciiTheme="minorHAnsi" w:hAnsiTheme="minorHAnsi" w:cstheme="minorHAnsi"/>
          <w:b/>
          <w:color w:val="auto"/>
          <w:sz w:val="52"/>
        </w:rPr>
        <w:t xml:space="preserve"> </w:t>
      </w:r>
      <w:r>
        <w:rPr>
          <w:rFonts w:asciiTheme="minorHAnsi" w:hAnsiTheme="minorHAnsi" w:cstheme="minorHAnsi"/>
          <w:b/>
          <w:color w:val="auto"/>
          <w:sz w:val="52"/>
        </w:rPr>
        <w:t>L</w:t>
      </w:r>
      <w:r w:rsidRPr="00CB3F48">
        <w:rPr>
          <w:rFonts w:asciiTheme="minorHAnsi" w:hAnsiTheme="minorHAnsi" w:cstheme="minorHAnsi"/>
          <w:b/>
          <w:color w:val="auto"/>
          <w:sz w:val="52"/>
        </w:rPr>
        <w:t xml:space="preserve">oss </w:t>
      </w:r>
      <w:r>
        <w:rPr>
          <w:rFonts w:asciiTheme="minorHAnsi" w:hAnsiTheme="minorHAnsi" w:cstheme="minorHAnsi"/>
          <w:b/>
          <w:color w:val="auto"/>
          <w:sz w:val="52"/>
        </w:rPr>
        <w:t>F</w:t>
      </w:r>
      <w:r w:rsidRPr="00CB3F48">
        <w:rPr>
          <w:rFonts w:asciiTheme="minorHAnsi" w:hAnsiTheme="minorHAnsi" w:cstheme="minorHAnsi"/>
          <w:b/>
          <w:color w:val="auto"/>
          <w:sz w:val="52"/>
        </w:rPr>
        <w:t xml:space="preserve">rom </w:t>
      </w:r>
      <w:r>
        <w:rPr>
          <w:rFonts w:asciiTheme="minorHAnsi" w:hAnsiTheme="minorHAnsi" w:cstheme="minorHAnsi"/>
          <w:b/>
          <w:color w:val="auto"/>
          <w:sz w:val="52"/>
        </w:rPr>
        <w:t>Underground F</w:t>
      </w:r>
      <w:r w:rsidRPr="00CB3F48">
        <w:rPr>
          <w:rFonts w:asciiTheme="minorHAnsi" w:hAnsiTheme="minorHAnsi" w:cstheme="minorHAnsi"/>
          <w:b/>
          <w:color w:val="auto"/>
          <w:sz w:val="52"/>
        </w:rPr>
        <w:t>acilities</w:t>
      </w:r>
      <w:bookmarkEnd w:id="17"/>
    </w:p>
    <w:p w14:paraId="0B054A90" w14:textId="77777777" w:rsidR="005C71EB" w:rsidRDefault="005C71EB" w:rsidP="005C71EB">
      <w:pPr>
        <w:pStyle w:val="BodyText"/>
        <w:rPr>
          <w:b/>
          <w:sz w:val="32"/>
        </w:rPr>
      </w:pPr>
    </w:p>
    <w:p w14:paraId="650A1BB4" w14:textId="77777777" w:rsidR="005C71EB" w:rsidRDefault="005C71EB" w:rsidP="009945C5">
      <w:pPr>
        <w:pStyle w:val="BodyText"/>
        <w:spacing w:before="120"/>
        <w:jc w:val="both"/>
      </w:pPr>
      <w:r>
        <w:t>Loss monitoring procedures are designed to detect any losses of petroleum from UPSS tanks or piping before they pollute the soil, surface waters or groundwater. The frequency, sensitivity and reliability of loss monitoring should lead to a high level of confidence that any potential product loss will be detected in time to allow a response before a risk is posed to human health or the environment.</w:t>
      </w:r>
    </w:p>
    <w:p w14:paraId="4FD5AB5C" w14:textId="77777777" w:rsidR="005C71EB" w:rsidRDefault="005C71EB" w:rsidP="009945C5">
      <w:pPr>
        <w:pStyle w:val="BodyText"/>
        <w:spacing w:before="120"/>
        <w:jc w:val="both"/>
      </w:pPr>
    </w:p>
    <w:p w14:paraId="531BD751" w14:textId="77777777" w:rsidR="005C71EB" w:rsidRDefault="005C71EB" w:rsidP="009945C5">
      <w:pPr>
        <w:pStyle w:val="BodyText"/>
        <w:spacing w:before="120"/>
        <w:jc w:val="both"/>
      </w:pPr>
      <w:r>
        <w:t>The following protocol is currently used by [</w:t>
      </w:r>
      <w:r w:rsidRPr="00631BB7">
        <w:rPr>
          <w:highlight w:val="yellow"/>
        </w:rPr>
        <w:t>SITE NAME</w:t>
      </w:r>
      <w:r>
        <w:t>] to assess loss from underground storage systems:</w:t>
      </w:r>
    </w:p>
    <w:p w14:paraId="6E2011AB" w14:textId="77777777" w:rsidR="005C71EB" w:rsidRDefault="005C71EB" w:rsidP="009945C5">
      <w:pPr>
        <w:pStyle w:val="BodyText"/>
        <w:spacing w:before="120"/>
        <w:jc w:val="both"/>
      </w:pPr>
    </w:p>
    <w:p w14:paraId="5F52C5C1" w14:textId="77777777" w:rsidR="005C71EB" w:rsidRDefault="005C71EB" w:rsidP="009945C5">
      <w:pPr>
        <w:pStyle w:val="BodyText"/>
        <w:numPr>
          <w:ilvl w:val="0"/>
          <w:numId w:val="2"/>
        </w:numPr>
        <w:spacing w:before="120"/>
        <w:ind w:left="360"/>
        <w:jc w:val="both"/>
      </w:pPr>
      <w:r>
        <w:t>[</w:t>
      </w:r>
      <w:r w:rsidRPr="00631BB7">
        <w:rPr>
          <w:highlight w:val="yellow"/>
        </w:rPr>
        <w:t>Measure in place to detect loss for inventory analysis;</w:t>
      </w:r>
    </w:p>
    <w:p w14:paraId="0579680A" w14:textId="73F9280D" w:rsidR="005C71EB" w:rsidRDefault="005C71EB" w:rsidP="009945C5">
      <w:pPr>
        <w:pStyle w:val="BodyText"/>
        <w:spacing w:before="120"/>
        <w:ind w:left="360"/>
        <w:jc w:val="both"/>
      </w:pPr>
      <w:r w:rsidRPr="00631BB7">
        <w:rPr>
          <w:highlight w:val="yellow"/>
        </w:rPr>
        <w:t>e.g. Calibrated Dipstick OR Automatic Tank Gauging (ATG</w:t>
      </w:r>
      <w:r w:rsidRPr="00D915D9">
        <w:rPr>
          <w:highlight w:val="yellow"/>
        </w:rPr>
        <w:t>)</w:t>
      </w:r>
      <w:r w:rsidR="00D915D9" w:rsidRPr="00D915D9">
        <w:rPr>
          <w:highlight w:val="yellow"/>
        </w:rPr>
        <w:t xml:space="preserve"> OR both</w:t>
      </w:r>
      <w:r>
        <w:t>]</w:t>
      </w:r>
    </w:p>
    <w:p w14:paraId="1D9902D4" w14:textId="77777777" w:rsidR="005C71EB" w:rsidRDefault="005C71EB" w:rsidP="009945C5">
      <w:pPr>
        <w:pStyle w:val="BodyText"/>
        <w:spacing w:before="120"/>
        <w:ind w:left="360"/>
        <w:jc w:val="both"/>
      </w:pPr>
    </w:p>
    <w:p w14:paraId="120E4587" w14:textId="77777777" w:rsidR="005C71EB" w:rsidRDefault="005C71EB" w:rsidP="009945C5">
      <w:pPr>
        <w:pStyle w:val="BodyText"/>
        <w:numPr>
          <w:ilvl w:val="0"/>
          <w:numId w:val="2"/>
        </w:numPr>
        <w:spacing w:before="120"/>
        <w:ind w:left="360"/>
        <w:jc w:val="both"/>
      </w:pPr>
      <w:r>
        <w:t>[</w:t>
      </w:r>
      <w:r w:rsidRPr="00631BB7">
        <w:rPr>
          <w:highlight w:val="yellow"/>
        </w:rPr>
        <w:t>Measure in place to calculate inventory loss;</w:t>
      </w:r>
      <w:r>
        <w:t xml:space="preserve"> </w:t>
      </w:r>
    </w:p>
    <w:p w14:paraId="488DFC99" w14:textId="77777777" w:rsidR="005C71EB" w:rsidRDefault="005C71EB" w:rsidP="009945C5">
      <w:pPr>
        <w:pStyle w:val="BodyText"/>
        <w:spacing w:before="120"/>
        <w:ind w:left="360"/>
        <w:jc w:val="both"/>
      </w:pPr>
      <w:r w:rsidRPr="00631BB7">
        <w:rPr>
          <w:highlight w:val="yellow"/>
        </w:rPr>
        <w:t>e.g. Statistical Inventory Reconciliation Analysis (SIRA) system which meets the standard requirements of AS4897–2008 (AS 2008a) or an equivalent standard in terms of protection of human health and the environment</w:t>
      </w:r>
      <w:r>
        <w:t>]</w:t>
      </w:r>
    </w:p>
    <w:p w14:paraId="0A204809" w14:textId="77777777" w:rsidR="005C71EB" w:rsidRDefault="005C71EB" w:rsidP="009945C5">
      <w:pPr>
        <w:pStyle w:val="BodyText"/>
        <w:spacing w:before="120"/>
        <w:ind w:left="360"/>
        <w:jc w:val="both"/>
      </w:pPr>
    </w:p>
    <w:p w14:paraId="13783B91" w14:textId="77777777" w:rsidR="005C71EB" w:rsidRDefault="005C71EB" w:rsidP="009945C5">
      <w:pPr>
        <w:pStyle w:val="BodyText"/>
        <w:numPr>
          <w:ilvl w:val="0"/>
          <w:numId w:val="2"/>
        </w:numPr>
        <w:spacing w:before="120"/>
        <w:ind w:left="360"/>
        <w:jc w:val="both"/>
      </w:pPr>
      <w:r>
        <w:t>[</w:t>
      </w:r>
      <w:r w:rsidRPr="00631BB7">
        <w:rPr>
          <w:highlight w:val="yellow"/>
        </w:rPr>
        <w:t>The process by which results of inventory loss calculations are obtained</w:t>
      </w:r>
      <w:r>
        <w:t>]</w:t>
      </w:r>
    </w:p>
    <w:p w14:paraId="0691E94B" w14:textId="77777777" w:rsidR="005C71EB" w:rsidRDefault="005C71EB" w:rsidP="009945C5">
      <w:pPr>
        <w:pStyle w:val="BodyText"/>
        <w:spacing w:before="120"/>
        <w:ind w:left="360"/>
        <w:jc w:val="both"/>
      </w:pPr>
    </w:p>
    <w:p w14:paraId="26AF9DE4" w14:textId="77777777" w:rsidR="005C71EB" w:rsidRDefault="005C71EB" w:rsidP="009945C5">
      <w:pPr>
        <w:pStyle w:val="BodyText"/>
        <w:numPr>
          <w:ilvl w:val="0"/>
          <w:numId w:val="2"/>
        </w:numPr>
        <w:spacing w:before="120"/>
        <w:ind w:left="360"/>
        <w:jc w:val="both"/>
      </w:pPr>
      <w:r>
        <w:t>[</w:t>
      </w:r>
      <w:r w:rsidRPr="00631BB7">
        <w:rPr>
          <w:highlight w:val="yellow"/>
        </w:rPr>
        <w:t>The methodology in place to identify whether loss of product is due to leakage or other factors.</w:t>
      </w:r>
      <w:r>
        <w:t>]</w:t>
      </w:r>
    </w:p>
    <w:p w14:paraId="3A48FDC8" w14:textId="77777777" w:rsidR="005C71EB" w:rsidRDefault="005C71EB" w:rsidP="009945C5">
      <w:pPr>
        <w:pStyle w:val="ListParagraph"/>
        <w:spacing w:before="120"/>
        <w:ind w:left="0"/>
      </w:pPr>
    </w:p>
    <w:p w14:paraId="1D3CC636" w14:textId="77777777" w:rsidR="005C71EB" w:rsidRDefault="005C71EB" w:rsidP="009945C5">
      <w:pPr>
        <w:pStyle w:val="BodyText"/>
        <w:spacing w:before="120"/>
        <w:jc w:val="both"/>
      </w:pPr>
    </w:p>
    <w:p w14:paraId="3AD7BF79" w14:textId="7780A377" w:rsidR="005C71EB" w:rsidRDefault="005C71EB" w:rsidP="009945C5">
      <w:pPr>
        <w:spacing w:before="120" w:after="0"/>
      </w:pPr>
      <w:r>
        <w:t>[</w:t>
      </w:r>
      <w:r w:rsidRPr="00C7553C">
        <w:rPr>
          <w:rFonts w:ascii="Arial" w:eastAsia="Arial" w:hAnsi="Arial" w:cs="Arial"/>
          <w:b/>
          <w:sz w:val="24"/>
          <w:szCs w:val="24"/>
          <w:highlight w:val="yellow"/>
          <w:lang w:val="en-US"/>
        </w:rPr>
        <w:t>OPTIONAL:</w:t>
      </w:r>
      <w:r w:rsidRPr="00631BB7">
        <w:rPr>
          <w:highlight w:val="yellow"/>
        </w:rPr>
        <w:t xml:space="preserve"> </w:t>
      </w:r>
      <w:r w:rsidRPr="00C7553C">
        <w:rPr>
          <w:rFonts w:ascii="Arial" w:eastAsia="Arial" w:hAnsi="Arial" w:cs="Arial"/>
          <w:sz w:val="24"/>
          <w:szCs w:val="24"/>
          <w:highlight w:val="yellow"/>
          <w:lang w:val="en-US"/>
        </w:rPr>
        <w:t>Insert supporting flow-chart to visualize the above methodology</w:t>
      </w:r>
      <w:r>
        <w:t>]</w:t>
      </w:r>
    </w:p>
    <w:p w14:paraId="1D0C08C4" w14:textId="77777777" w:rsidR="005C71EB" w:rsidRDefault="005C71EB">
      <w:r>
        <w:br w:type="page"/>
      </w:r>
    </w:p>
    <w:p w14:paraId="0DC70985" w14:textId="592CF858" w:rsidR="005C71EB" w:rsidRDefault="005C71EB">
      <w:pPr>
        <w:rPr>
          <w:b/>
          <w:sz w:val="24"/>
          <w:lang w:val="en-US"/>
        </w:rPr>
      </w:pPr>
      <w:r w:rsidRPr="005C71EB">
        <w:rPr>
          <w:b/>
          <w:noProof/>
        </w:rPr>
        <w:lastRenderedPageBreak/>
        <mc:AlternateContent>
          <mc:Choice Requires="wps">
            <w:drawing>
              <wp:anchor distT="0" distB="0" distL="114300" distR="114300" simplePos="0" relativeHeight="251668480" behindDoc="0" locked="0" layoutInCell="1" allowOverlap="1" wp14:anchorId="2D4021F6" wp14:editId="0DE8E7FF">
                <wp:simplePos x="0" y="0"/>
                <wp:positionH relativeFrom="margin">
                  <wp:posOffset>-33655</wp:posOffset>
                </wp:positionH>
                <wp:positionV relativeFrom="paragraph">
                  <wp:posOffset>311150</wp:posOffset>
                </wp:positionV>
                <wp:extent cx="6769100" cy="6178164"/>
                <wp:effectExtent l="0" t="0" r="12700" b="13335"/>
                <wp:wrapNone/>
                <wp:docPr id="931"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6178164"/>
                        </a:xfrm>
                        <a:prstGeom prst="rect">
                          <a:avLst/>
                        </a:prstGeom>
                        <a:solidFill>
                          <a:srgbClr val="4472C4">
                            <a:lumMod val="20000"/>
                            <a:lumOff val="80000"/>
                          </a:srgbClr>
                        </a:solidFill>
                        <a:ln w="9525">
                          <a:solidFill>
                            <a:srgbClr val="000000"/>
                          </a:solidFill>
                          <a:miter lim="800000"/>
                          <a:headEnd/>
                          <a:tailEnd/>
                        </a:ln>
                      </wps:spPr>
                      <wps:txbx>
                        <w:txbxContent>
                          <w:p w14:paraId="5A5C4F5D" w14:textId="5F7B853A" w:rsidR="00D92FB4" w:rsidRPr="00954170" w:rsidRDefault="00D92FB4" w:rsidP="005C71EB">
                            <w:pPr>
                              <w:pStyle w:val="BodyText"/>
                              <w:ind w:right="336"/>
                              <w:jc w:val="both"/>
                              <w:rPr>
                                <w:b/>
                              </w:rPr>
                            </w:pPr>
                            <w:r w:rsidRPr="00954170">
                              <w:rPr>
                                <w:b/>
                              </w:rPr>
                              <w:t>Example</w:t>
                            </w:r>
                            <w:r>
                              <w:rPr>
                                <w:b/>
                              </w:rPr>
                              <w:t xml:space="preserve"> Loss Monitoring Procedure (FOR GUIDANCE PURPOSES ONLY)</w:t>
                            </w:r>
                          </w:p>
                          <w:p w14:paraId="225D8970" w14:textId="77777777" w:rsidR="00D92FB4" w:rsidRPr="00EF4BF1" w:rsidRDefault="00D92FB4" w:rsidP="005C71EB">
                            <w:pPr>
                              <w:pStyle w:val="BodyText"/>
                              <w:spacing w:before="180"/>
                              <w:ind w:left="344"/>
                              <w:jc w:val="both"/>
                              <w:rPr>
                                <w:b/>
                                <w:sz w:val="22"/>
                                <w:szCs w:val="22"/>
                              </w:rPr>
                            </w:pPr>
                            <w:r w:rsidRPr="00EF4BF1">
                              <w:rPr>
                                <w:sz w:val="22"/>
                                <w:szCs w:val="22"/>
                              </w:rPr>
                              <w:t xml:space="preserve">The following protocol is currently used by </w:t>
                            </w:r>
                            <w:r w:rsidRPr="00EF4BF1">
                              <w:rPr>
                                <w:b/>
                                <w:i/>
                                <w:sz w:val="22"/>
                                <w:szCs w:val="22"/>
                              </w:rPr>
                              <w:t>The Site</w:t>
                            </w:r>
                            <w:r w:rsidRPr="00EF4BF1">
                              <w:rPr>
                                <w:sz w:val="22"/>
                                <w:szCs w:val="22"/>
                              </w:rPr>
                              <w:t xml:space="preserve"> to assess product volumes</w:t>
                            </w:r>
                            <w:r w:rsidRPr="00EF4BF1">
                              <w:rPr>
                                <w:b/>
                                <w:sz w:val="22"/>
                                <w:szCs w:val="22"/>
                              </w:rPr>
                              <w:t>:</w:t>
                            </w:r>
                          </w:p>
                          <w:p w14:paraId="796E61AE" w14:textId="77777777" w:rsidR="00D92FB4" w:rsidRPr="00EF4BF1" w:rsidRDefault="00D92FB4" w:rsidP="005C71EB">
                            <w:pPr>
                              <w:pStyle w:val="ListParagraph"/>
                              <w:numPr>
                                <w:ilvl w:val="0"/>
                                <w:numId w:val="3"/>
                              </w:numPr>
                              <w:tabs>
                                <w:tab w:val="left" w:pos="1065"/>
                              </w:tabs>
                              <w:spacing w:before="185"/>
                              <w:ind w:right="336"/>
                              <w:jc w:val="both"/>
                            </w:pPr>
                            <w:r w:rsidRPr="00EF4BF1">
                              <w:t xml:space="preserve">Automatic Tank Gauging (ATG) is </w:t>
                            </w:r>
                            <w:proofErr w:type="spellStart"/>
                            <w:r w:rsidRPr="00EF4BF1">
                              <w:t>utilised</w:t>
                            </w:r>
                            <w:proofErr w:type="spellEnd"/>
                            <w:r w:rsidRPr="00EF4BF1">
                              <w:t xml:space="preserve"> to check the fuel volume and water status. The ATG is also used to record the fuel volume status before and after deliveries. The franchisees are trained in how to use the ATG and as well as how to conduct manual dipping, with the training records kept at the on-site office.</w:t>
                            </w:r>
                          </w:p>
                          <w:p w14:paraId="1AA641CE" w14:textId="77777777" w:rsidR="00D92FB4" w:rsidRPr="00EF4BF1" w:rsidRDefault="00D92FB4" w:rsidP="005C71EB">
                            <w:pPr>
                              <w:pStyle w:val="ListParagraph"/>
                              <w:numPr>
                                <w:ilvl w:val="0"/>
                                <w:numId w:val="3"/>
                              </w:numPr>
                              <w:tabs>
                                <w:tab w:val="left" w:pos="1065"/>
                              </w:tabs>
                              <w:spacing w:before="182"/>
                              <w:ind w:right="338"/>
                              <w:jc w:val="both"/>
                            </w:pPr>
                            <w:r w:rsidRPr="00EF4BF1">
                              <w:t xml:space="preserve">Gauging data is relayed electronically to </w:t>
                            </w:r>
                            <w:r w:rsidRPr="00EF4BF1">
                              <w:rPr>
                                <w:b/>
                                <w:i/>
                              </w:rPr>
                              <w:t>The Site’s</w:t>
                            </w:r>
                            <w:r w:rsidRPr="00EF4BF1">
                              <w:t xml:space="preserve"> third-party provider. Tanks are also dipped once a week manually to verify data and check for</w:t>
                            </w:r>
                            <w:r w:rsidRPr="00EF4BF1">
                              <w:rPr>
                                <w:spacing w:val="-13"/>
                              </w:rPr>
                              <w:t xml:space="preserve"> </w:t>
                            </w:r>
                            <w:r w:rsidRPr="00EF4BF1">
                              <w:t>water.</w:t>
                            </w:r>
                          </w:p>
                          <w:p w14:paraId="77373D65" w14:textId="77777777" w:rsidR="00D92FB4" w:rsidRPr="00EF4BF1" w:rsidRDefault="00D92FB4" w:rsidP="005C71EB">
                            <w:pPr>
                              <w:pStyle w:val="ListParagraph"/>
                              <w:numPr>
                                <w:ilvl w:val="0"/>
                                <w:numId w:val="3"/>
                              </w:numPr>
                              <w:tabs>
                                <w:tab w:val="left" w:pos="1065"/>
                              </w:tabs>
                              <w:spacing w:before="185"/>
                              <w:ind w:right="338"/>
                              <w:jc w:val="both"/>
                            </w:pPr>
                            <w:r w:rsidRPr="00EF4BF1">
                              <w:rPr>
                                <w:b/>
                                <w:i/>
                              </w:rPr>
                              <w:t>The Site’s</w:t>
                            </w:r>
                            <w:r w:rsidRPr="00EF4BF1">
                              <w:t xml:space="preserve"> third-party provider analyses the data and advises </w:t>
                            </w:r>
                            <w:r w:rsidRPr="00EF4BF1">
                              <w:rPr>
                                <w:b/>
                                <w:i/>
                              </w:rPr>
                              <w:t>The Site</w:t>
                            </w:r>
                            <w:r w:rsidRPr="00EF4BF1">
                              <w:t xml:space="preserve"> of Pass, Inconclusive or Fail results based on 0.76 </w:t>
                            </w:r>
                            <w:proofErr w:type="spellStart"/>
                            <w:r w:rsidRPr="00EF4BF1">
                              <w:t>litres</w:t>
                            </w:r>
                            <w:proofErr w:type="spellEnd"/>
                            <w:r w:rsidRPr="00EF4BF1">
                              <w:t xml:space="preserve"> per hour tolerance as per US EPA Standards as adopted by the NSW</w:t>
                            </w:r>
                            <w:r w:rsidRPr="00EF4BF1">
                              <w:rPr>
                                <w:spacing w:val="-7"/>
                              </w:rPr>
                              <w:t xml:space="preserve"> </w:t>
                            </w:r>
                            <w:r w:rsidRPr="00EF4BF1">
                              <w:t>EPA.</w:t>
                            </w:r>
                          </w:p>
                          <w:p w14:paraId="1D3B496C" w14:textId="77777777" w:rsidR="00D92FB4" w:rsidRPr="00EF4BF1" w:rsidRDefault="00D92FB4" w:rsidP="005C71EB">
                            <w:pPr>
                              <w:pStyle w:val="ListParagraph"/>
                              <w:numPr>
                                <w:ilvl w:val="0"/>
                                <w:numId w:val="3"/>
                              </w:numPr>
                              <w:tabs>
                                <w:tab w:val="left" w:pos="1065"/>
                              </w:tabs>
                              <w:spacing w:before="183"/>
                              <w:ind w:right="338"/>
                              <w:jc w:val="both"/>
                            </w:pPr>
                            <w:r w:rsidRPr="00EF4BF1">
                              <w:t>If the results obtained are below the accepted trigger levels then no further action is taken. If the results exceed the trigger levels, then a thorough check of data integrity is undertaken. Should no errors be encountered, then the following activities may be completed:</w:t>
                            </w:r>
                          </w:p>
                          <w:p w14:paraId="067C8649" w14:textId="77777777" w:rsidR="00D92FB4" w:rsidRPr="00EF4BF1" w:rsidRDefault="00D92FB4" w:rsidP="005C71EB">
                            <w:pPr>
                              <w:pStyle w:val="ListParagraph"/>
                              <w:numPr>
                                <w:ilvl w:val="1"/>
                                <w:numId w:val="3"/>
                              </w:numPr>
                              <w:tabs>
                                <w:tab w:val="left" w:pos="1784"/>
                                <w:tab w:val="left" w:pos="1785"/>
                              </w:tabs>
                              <w:spacing w:before="185"/>
                              <w:ind w:hanging="721"/>
                            </w:pPr>
                            <w:r w:rsidRPr="00EF4BF1">
                              <w:t>Check calibration of</w:t>
                            </w:r>
                            <w:r w:rsidRPr="00EF4BF1">
                              <w:rPr>
                                <w:spacing w:val="1"/>
                              </w:rPr>
                              <w:t xml:space="preserve"> </w:t>
                            </w:r>
                            <w:r w:rsidRPr="00EF4BF1">
                              <w:t>dispensers;</w:t>
                            </w:r>
                          </w:p>
                          <w:p w14:paraId="72384E05" w14:textId="77777777" w:rsidR="00D92FB4" w:rsidRPr="00EF4BF1" w:rsidRDefault="00D92FB4" w:rsidP="005C71EB">
                            <w:pPr>
                              <w:pStyle w:val="ListParagraph"/>
                              <w:numPr>
                                <w:ilvl w:val="1"/>
                                <w:numId w:val="3"/>
                              </w:numPr>
                              <w:tabs>
                                <w:tab w:val="left" w:pos="1784"/>
                                <w:tab w:val="left" w:pos="1785"/>
                              </w:tabs>
                              <w:ind w:right="336"/>
                            </w:pPr>
                            <w:r w:rsidRPr="00EF4BF1">
                              <w:t>Check supply volumes; check supply conditions (loss may have occurred due to temperature variations);</w:t>
                            </w:r>
                          </w:p>
                          <w:p w14:paraId="75161C29" w14:textId="77777777" w:rsidR="00D92FB4" w:rsidRPr="00EF4BF1" w:rsidRDefault="00D92FB4" w:rsidP="005C71EB">
                            <w:pPr>
                              <w:pStyle w:val="ListParagraph"/>
                              <w:numPr>
                                <w:ilvl w:val="1"/>
                                <w:numId w:val="3"/>
                              </w:numPr>
                              <w:tabs>
                                <w:tab w:val="left" w:pos="1784"/>
                                <w:tab w:val="left" w:pos="1785"/>
                              </w:tabs>
                              <w:ind w:right="339"/>
                            </w:pPr>
                            <w:r w:rsidRPr="00EF4BF1">
                              <w:t>The secondary contained underground storage tanks (USTs) shall have the interstitial space checked or tested;</w:t>
                            </w:r>
                          </w:p>
                          <w:p w14:paraId="6C4344F5" w14:textId="77777777" w:rsidR="00D92FB4" w:rsidRPr="00EF4BF1" w:rsidRDefault="00D92FB4" w:rsidP="005C71EB">
                            <w:pPr>
                              <w:pStyle w:val="ListParagraph"/>
                              <w:numPr>
                                <w:ilvl w:val="1"/>
                                <w:numId w:val="3"/>
                              </w:numPr>
                              <w:tabs>
                                <w:tab w:val="left" w:pos="1784"/>
                                <w:tab w:val="left" w:pos="1785"/>
                              </w:tabs>
                              <w:ind w:right="339"/>
                            </w:pPr>
                            <w:r w:rsidRPr="00EF4BF1">
                              <w:t>The secondary contained piping systems shall have the interstitial space checked or</w:t>
                            </w:r>
                            <w:r w:rsidRPr="00EF4BF1">
                              <w:rPr>
                                <w:spacing w:val="-1"/>
                              </w:rPr>
                              <w:t xml:space="preserve"> </w:t>
                            </w:r>
                            <w:r w:rsidRPr="00EF4BF1">
                              <w:t>tested;</w:t>
                            </w:r>
                          </w:p>
                          <w:p w14:paraId="6BB952C7" w14:textId="77777777" w:rsidR="00D92FB4" w:rsidRPr="00EF4BF1" w:rsidRDefault="00D92FB4" w:rsidP="005C71EB">
                            <w:pPr>
                              <w:pStyle w:val="ListParagraph"/>
                              <w:numPr>
                                <w:ilvl w:val="1"/>
                                <w:numId w:val="3"/>
                              </w:numPr>
                              <w:tabs>
                                <w:tab w:val="left" w:pos="1784"/>
                                <w:tab w:val="left" w:pos="1785"/>
                              </w:tabs>
                              <w:ind w:hanging="721"/>
                            </w:pPr>
                            <w:r w:rsidRPr="00EF4BF1">
                              <w:t>Tank pit observation wells are checked (visual</w:t>
                            </w:r>
                            <w:r w:rsidRPr="00EF4BF1">
                              <w:rPr>
                                <w:spacing w:val="-7"/>
                              </w:rPr>
                              <w:t xml:space="preserve"> </w:t>
                            </w:r>
                            <w:r w:rsidRPr="00EF4BF1">
                              <w:t>observation);</w:t>
                            </w:r>
                          </w:p>
                          <w:p w14:paraId="3FA98C29" w14:textId="77777777" w:rsidR="00D92FB4" w:rsidRPr="00EF4BF1" w:rsidRDefault="00D92FB4" w:rsidP="005C71EB">
                            <w:pPr>
                              <w:pStyle w:val="ListParagraph"/>
                              <w:numPr>
                                <w:ilvl w:val="1"/>
                                <w:numId w:val="3"/>
                              </w:numPr>
                              <w:tabs>
                                <w:tab w:val="left" w:pos="1784"/>
                                <w:tab w:val="left" w:pos="1785"/>
                              </w:tabs>
                              <w:ind w:hanging="721"/>
                            </w:pPr>
                            <w:r w:rsidRPr="00EF4BF1">
                              <w:t>Groundwater monitoring wells are checked (visual</w:t>
                            </w:r>
                            <w:r w:rsidRPr="00EF4BF1">
                              <w:rPr>
                                <w:spacing w:val="-5"/>
                              </w:rPr>
                              <w:t xml:space="preserve"> </w:t>
                            </w:r>
                            <w:r w:rsidRPr="00EF4BF1">
                              <w:t>observation).</w:t>
                            </w:r>
                          </w:p>
                          <w:p w14:paraId="6672E213" w14:textId="77777777" w:rsidR="00D92FB4" w:rsidRPr="00EF4BF1" w:rsidRDefault="00D92FB4" w:rsidP="005C71EB">
                            <w:pPr>
                              <w:pStyle w:val="BodyText"/>
                              <w:spacing w:before="185"/>
                              <w:ind w:left="1064" w:right="241"/>
                              <w:rPr>
                                <w:sz w:val="22"/>
                                <w:szCs w:val="22"/>
                              </w:rPr>
                            </w:pPr>
                            <w:r w:rsidRPr="00EF4BF1">
                              <w:rPr>
                                <w:sz w:val="22"/>
                                <w:szCs w:val="22"/>
                              </w:rPr>
                              <w:t>A duly qualified person would carry out the on-site checks.</w:t>
                            </w:r>
                          </w:p>
                          <w:p w14:paraId="6057E34B" w14:textId="77777777" w:rsidR="00D92FB4" w:rsidRPr="00EF4BF1" w:rsidRDefault="00D92FB4" w:rsidP="005C71EB">
                            <w:pPr>
                              <w:tabs>
                                <w:tab w:val="left" w:pos="1065"/>
                              </w:tabs>
                              <w:spacing w:before="182"/>
                              <w:ind w:left="1064" w:right="338"/>
                              <w:jc w:val="both"/>
                              <w:rPr>
                                <w:rFonts w:ascii="Arial" w:eastAsia="Arial" w:hAnsi="Arial" w:cs="Arial"/>
                                <w:lang w:val="en-US"/>
                              </w:rPr>
                            </w:pPr>
                            <w:r w:rsidRPr="00EF4BF1">
                              <w:rPr>
                                <w:rFonts w:ascii="Arial" w:eastAsia="Arial" w:hAnsi="Arial" w:cs="Arial"/>
                                <w:lang w:val="en-US"/>
                              </w:rPr>
                              <w:tab/>
                              <w:t>If the works fail to identify any site errors, then Equipment Integrity Testing (EIT) of suspect lines and tanks is undertaken. Line and tank integrity testing is also completed if on-going water or sand is observed in the fuel or fuel tanks.</w:t>
                            </w:r>
                          </w:p>
                          <w:p w14:paraId="26B79FC5" w14:textId="6F481F52" w:rsidR="00D92FB4" w:rsidRPr="00EF4BF1" w:rsidRDefault="00D92FB4" w:rsidP="005C71EB">
                            <w:pPr>
                              <w:pStyle w:val="BodyText"/>
                              <w:spacing w:before="180"/>
                              <w:ind w:left="344" w:right="341"/>
                              <w:jc w:val="both"/>
                              <w:rPr>
                                <w:sz w:val="22"/>
                                <w:szCs w:val="22"/>
                              </w:rPr>
                            </w:pPr>
                            <w:r>
                              <w:rPr>
                                <w:sz w:val="22"/>
                                <w:szCs w:val="22"/>
                              </w:rPr>
                              <w:t>The SIRA system is 3</w:t>
                            </w:r>
                            <w:r w:rsidRPr="00EF4BF1">
                              <w:rPr>
                                <w:sz w:val="22"/>
                                <w:szCs w:val="22"/>
                                <w:vertAlign w:val="superscript"/>
                              </w:rPr>
                              <w:t>rd</w:t>
                            </w:r>
                            <w:r>
                              <w:rPr>
                                <w:sz w:val="22"/>
                                <w:szCs w:val="22"/>
                              </w:rPr>
                              <w:t xml:space="preserve"> </w:t>
                            </w:r>
                            <w:r w:rsidRPr="00EF4BF1">
                              <w:rPr>
                                <w:sz w:val="22"/>
                                <w:szCs w:val="22"/>
                              </w:rPr>
                              <w:t>party accredited, recommended by the NSW EPA and complies with relevant guidelines.</w:t>
                            </w:r>
                          </w:p>
                          <w:p w14:paraId="6D791524" w14:textId="77777777" w:rsidR="00D92FB4" w:rsidRDefault="00D92FB4" w:rsidP="005C71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21F6" id="Text Box 887" o:spid="_x0000_s1029" type="#_x0000_t202" style="position:absolute;margin-left:-2.65pt;margin-top:24.5pt;width:533pt;height:486.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" fillcolor="#dae3f3">
                <v:textbox>
                  <w:txbxContent>
                    <w:p w14:paraId="5A5C4F5D" w14:textId="5F7B853A" w:rsidR="00D92FB4" w:rsidRPr="00954170" w:rsidRDefault="00D92FB4" w:rsidP="005C71EB">
                      <w:pPr>
                        <w:pStyle w:val="BodyText"/>
                        <w:ind w:right="336"/>
                        <w:jc w:val="both"/>
                        <w:rPr>
                          <w:b/>
                        </w:rPr>
                      </w:pPr>
                      <w:r w:rsidRPr="00954170">
                        <w:rPr>
                          <w:b/>
                        </w:rPr>
                        <w:t>Example</w:t>
                      </w:r>
                      <w:r>
                        <w:rPr>
                          <w:b/>
                        </w:rPr>
                        <w:t xml:space="preserve"> Loss Monitoring Procedure (FOR GUIDANCE PURPOSES ONLY)</w:t>
                      </w:r>
                    </w:p>
                    <w:p w14:paraId="225D8970" w14:textId="77777777" w:rsidR="00D92FB4" w:rsidRPr="00EF4BF1" w:rsidRDefault="00D92FB4" w:rsidP="005C71EB">
                      <w:pPr>
                        <w:pStyle w:val="BodyText"/>
                        <w:spacing w:before="180"/>
                        <w:ind w:left="344"/>
                        <w:jc w:val="both"/>
                        <w:rPr>
                          <w:b/>
                          <w:sz w:val="22"/>
                          <w:szCs w:val="22"/>
                        </w:rPr>
                      </w:pPr>
                      <w:r w:rsidRPr="00EF4BF1">
                        <w:rPr>
                          <w:sz w:val="22"/>
                          <w:szCs w:val="22"/>
                        </w:rPr>
                        <w:t xml:space="preserve">The following protocol is currently used by </w:t>
                      </w:r>
                      <w:r w:rsidRPr="00EF4BF1">
                        <w:rPr>
                          <w:b/>
                          <w:i/>
                          <w:sz w:val="22"/>
                          <w:szCs w:val="22"/>
                        </w:rPr>
                        <w:t>The Site</w:t>
                      </w:r>
                      <w:r w:rsidRPr="00EF4BF1">
                        <w:rPr>
                          <w:sz w:val="22"/>
                          <w:szCs w:val="22"/>
                        </w:rPr>
                        <w:t xml:space="preserve"> to assess product volumes</w:t>
                      </w:r>
                      <w:r w:rsidRPr="00EF4BF1">
                        <w:rPr>
                          <w:b/>
                          <w:sz w:val="22"/>
                          <w:szCs w:val="22"/>
                        </w:rPr>
                        <w:t>:</w:t>
                      </w:r>
                    </w:p>
                    <w:p w14:paraId="796E61AE" w14:textId="77777777" w:rsidR="00D92FB4" w:rsidRPr="00EF4BF1" w:rsidRDefault="00D92FB4" w:rsidP="005C71EB">
                      <w:pPr>
                        <w:pStyle w:val="ListParagraph"/>
                        <w:numPr>
                          <w:ilvl w:val="0"/>
                          <w:numId w:val="3"/>
                        </w:numPr>
                        <w:tabs>
                          <w:tab w:val="left" w:pos="1065"/>
                        </w:tabs>
                        <w:spacing w:before="185"/>
                        <w:ind w:right="336"/>
                        <w:jc w:val="both"/>
                      </w:pPr>
                      <w:r w:rsidRPr="00EF4BF1">
                        <w:t xml:space="preserve">Automatic Tank Gauging (ATG) is </w:t>
                      </w:r>
                      <w:proofErr w:type="spellStart"/>
                      <w:r w:rsidRPr="00EF4BF1">
                        <w:t>utilised</w:t>
                      </w:r>
                      <w:proofErr w:type="spellEnd"/>
                      <w:r w:rsidRPr="00EF4BF1">
                        <w:t xml:space="preserve"> to check the fuel volume and water status. The ATG is also used to record the fuel volume status before and after deliveries. The franchisees are trained in how to use the ATG and as well as how to conduct manual dipping, with the training records kept at the on-site office.</w:t>
                      </w:r>
                    </w:p>
                    <w:p w14:paraId="1AA641CE" w14:textId="77777777" w:rsidR="00D92FB4" w:rsidRPr="00EF4BF1" w:rsidRDefault="00D92FB4" w:rsidP="005C71EB">
                      <w:pPr>
                        <w:pStyle w:val="ListParagraph"/>
                        <w:numPr>
                          <w:ilvl w:val="0"/>
                          <w:numId w:val="3"/>
                        </w:numPr>
                        <w:tabs>
                          <w:tab w:val="left" w:pos="1065"/>
                        </w:tabs>
                        <w:spacing w:before="182"/>
                        <w:ind w:right="338"/>
                        <w:jc w:val="both"/>
                      </w:pPr>
                      <w:r w:rsidRPr="00EF4BF1">
                        <w:t xml:space="preserve">Gauging data is relayed electronically to </w:t>
                      </w:r>
                      <w:r w:rsidRPr="00EF4BF1">
                        <w:rPr>
                          <w:b/>
                          <w:i/>
                        </w:rPr>
                        <w:t>The Site’s</w:t>
                      </w:r>
                      <w:r w:rsidRPr="00EF4BF1">
                        <w:t xml:space="preserve"> third-party provider. Tanks are also dipped once a week manually to verify data and check for</w:t>
                      </w:r>
                      <w:r w:rsidRPr="00EF4BF1">
                        <w:rPr>
                          <w:spacing w:val="-13"/>
                        </w:rPr>
                        <w:t xml:space="preserve"> </w:t>
                      </w:r>
                      <w:r w:rsidRPr="00EF4BF1">
                        <w:t>water.</w:t>
                      </w:r>
                    </w:p>
                    <w:p w14:paraId="77373D65" w14:textId="77777777" w:rsidR="00D92FB4" w:rsidRPr="00EF4BF1" w:rsidRDefault="00D92FB4" w:rsidP="005C71EB">
                      <w:pPr>
                        <w:pStyle w:val="ListParagraph"/>
                        <w:numPr>
                          <w:ilvl w:val="0"/>
                          <w:numId w:val="3"/>
                        </w:numPr>
                        <w:tabs>
                          <w:tab w:val="left" w:pos="1065"/>
                        </w:tabs>
                        <w:spacing w:before="185"/>
                        <w:ind w:right="338"/>
                        <w:jc w:val="both"/>
                      </w:pPr>
                      <w:r w:rsidRPr="00EF4BF1">
                        <w:rPr>
                          <w:b/>
                          <w:i/>
                        </w:rPr>
                        <w:t>The Site’s</w:t>
                      </w:r>
                      <w:r w:rsidRPr="00EF4BF1">
                        <w:t xml:space="preserve"> third-party provider analyses the data and advises </w:t>
                      </w:r>
                      <w:r w:rsidRPr="00EF4BF1">
                        <w:rPr>
                          <w:b/>
                          <w:i/>
                        </w:rPr>
                        <w:t>The Site</w:t>
                      </w:r>
                      <w:r w:rsidRPr="00EF4BF1">
                        <w:t xml:space="preserve"> of Pass, Inconclusive or Fail results based on 0.76 </w:t>
                      </w:r>
                      <w:proofErr w:type="spellStart"/>
                      <w:r w:rsidRPr="00EF4BF1">
                        <w:t>litres</w:t>
                      </w:r>
                      <w:proofErr w:type="spellEnd"/>
                      <w:r w:rsidRPr="00EF4BF1">
                        <w:t xml:space="preserve"> per hour tolerance as per US EPA Standards as adopted by the NSW</w:t>
                      </w:r>
                      <w:r w:rsidRPr="00EF4BF1">
                        <w:rPr>
                          <w:spacing w:val="-7"/>
                        </w:rPr>
                        <w:t xml:space="preserve"> </w:t>
                      </w:r>
                      <w:r w:rsidRPr="00EF4BF1">
                        <w:t>EPA.</w:t>
                      </w:r>
                    </w:p>
                    <w:p w14:paraId="1D3B496C" w14:textId="77777777" w:rsidR="00D92FB4" w:rsidRPr="00EF4BF1" w:rsidRDefault="00D92FB4" w:rsidP="005C71EB">
                      <w:pPr>
                        <w:pStyle w:val="ListParagraph"/>
                        <w:numPr>
                          <w:ilvl w:val="0"/>
                          <w:numId w:val="3"/>
                        </w:numPr>
                        <w:tabs>
                          <w:tab w:val="left" w:pos="1065"/>
                        </w:tabs>
                        <w:spacing w:before="183"/>
                        <w:ind w:right="338"/>
                        <w:jc w:val="both"/>
                      </w:pPr>
                      <w:r w:rsidRPr="00EF4BF1">
                        <w:t>If the results obtained are below the accepted trigger levels then no further action is taken. If the results exceed the trigger levels, then a thorough check of data integrity is undertaken. Should no errors be encountered, then the following activities may be completed:</w:t>
                      </w:r>
                    </w:p>
                    <w:p w14:paraId="067C8649" w14:textId="77777777" w:rsidR="00D92FB4" w:rsidRPr="00EF4BF1" w:rsidRDefault="00D92FB4" w:rsidP="005C71EB">
                      <w:pPr>
                        <w:pStyle w:val="ListParagraph"/>
                        <w:numPr>
                          <w:ilvl w:val="1"/>
                          <w:numId w:val="3"/>
                        </w:numPr>
                        <w:tabs>
                          <w:tab w:val="left" w:pos="1784"/>
                          <w:tab w:val="left" w:pos="1785"/>
                        </w:tabs>
                        <w:spacing w:before="185"/>
                        <w:ind w:hanging="721"/>
                      </w:pPr>
                      <w:r w:rsidRPr="00EF4BF1">
                        <w:t>Check calibration of</w:t>
                      </w:r>
                      <w:r w:rsidRPr="00EF4BF1">
                        <w:rPr>
                          <w:spacing w:val="1"/>
                        </w:rPr>
                        <w:t xml:space="preserve"> </w:t>
                      </w:r>
                      <w:r w:rsidRPr="00EF4BF1">
                        <w:t>dispensers;</w:t>
                      </w:r>
                    </w:p>
                    <w:p w14:paraId="72384E05" w14:textId="77777777" w:rsidR="00D92FB4" w:rsidRPr="00EF4BF1" w:rsidRDefault="00D92FB4" w:rsidP="005C71EB">
                      <w:pPr>
                        <w:pStyle w:val="ListParagraph"/>
                        <w:numPr>
                          <w:ilvl w:val="1"/>
                          <w:numId w:val="3"/>
                        </w:numPr>
                        <w:tabs>
                          <w:tab w:val="left" w:pos="1784"/>
                          <w:tab w:val="left" w:pos="1785"/>
                        </w:tabs>
                        <w:ind w:right="336"/>
                      </w:pPr>
                      <w:r w:rsidRPr="00EF4BF1">
                        <w:t>Check supply volumes; check supply conditions (loss may have occurred due to temperature variations);</w:t>
                      </w:r>
                    </w:p>
                    <w:p w14:paraId="75161C29" w14:textId="77777777" w:rsidR="00D92FB4" w:rsidRPr="00EF4BF1" w:rsidRDefault="00D92FB4" w:rsidP="005C71EB">
                      <w:pPr>
                        <w:pStyle w:val="ListParagraph"/>
                        <w:numPr>
                          <w:ilvl w:val="1"/>
                          <w:numId w:val="3"/>
                        </w:numPr>
                        <w:tabs>
                          <w:tab w:val="left" w:pos="1784"/>
                          <w:tab w:val="left" w:pos="1785"/>
                        </w:tabs>
                        <w:ind w:right="339"/>
                      </w:pPr>
                      <w:r w:rsidRPr="00EF4BF1">
                        <w:t>The secondary contained underground storage tanks (USTs) shall have the interstitial space checked or tested;</w:t>
                      </w:r>
                    </w:p>
                    <w:p w14:paraId="6C4344F5" w14:textId="77777777" w:rsidR="00D92FB4" w:rsidRPr="00EF4BF1" w:rsidRDefault="00D92FB4" w:rsidP="005C71EB">
                      <w:pPr>
                        <w:pStyle w:val="ListParagraph"/>
                        <w:numPr>
                          <w:ilvl w:val="1"/>
                          <w:numId w:val="3"/>
                        </w:numPr>
                        <w:tabs>
                          <w:tab w:val="left" w:pos="1784"/>
                          <w:tab w:val="left" w:pos="1785"/>
                        </w:tabs>
                        <w:ind w:right="339"/>
                      </w:pPr>
                      <w:r w:rsidRPr="00EF4BF1">
                        <w:t>The secondary contained piping systems shall have the interstitial space checked or</w:t>
                      </w:r>
                      <w:r w:rsidRPr="00EF4BF1">
                        <w:rPr>
                          <w:spacing w:val="-1"/>
                        </w:rPr>
                        <w:t xml:space="preserve"> </w:t>
                      </w:r>
                      <w:r w:rsidRPr="00EF4BF1">
                        <w:t>tested;</w:t>
                      </w:r>
                    </w:p>
                    <w:p w14:paraId="6BB952C7" w14:textId="77777777" w:rsidR="00D92FB4" w:rsidRPr="00EF4BF1" w:rsidRDefault="00D92FB4" w:rsidP="005C71EB">
                      <w:pPr>
                        <w:pStyle w:val="ListParagraph"/>
                        <w:numPr>
                          <w:ilvl w:val="1"/>
                          <w:numId w:val="3"/>
                        </w:numPr>
                        <w:tabs>
                          <w:tab w:val="left" w:pos="1784"/>
                          <w:tab w:val="left" w:pos="1785"/>
                        </w:tabs>
                        <w:ind w:hanging="721"/>
                      </w:pPr>
                      <w:r w:rsidRPr="00EF4BF1">
                        <w:t>Tank pit observation wells are checked (visual</w:t>
                      </w:r>
                      <w:r w:rsidRPr="00EF4BF1">
                        <w:rPr>
                          <w:spacing w:val="-7"/>
                        </w:rPr>
                        <w:t xml:space="preserve"> </w:t>
                      </w:r>
                      <w:r w:rsidRPr="00EF4BF1">
                        <w:t>observation);</w:t>
                      </w:r>
                    </w:p>
                    <w:p w14:paraId="3FA98C29" w14:textId="77777777" w:rsidR="00D92FB4" w:rsidRPr="00EF4BF1" w:rsidRDefault="00D92FB4" w:rsidP="005C71EB">
                      <w:pPr>
                        <w:pStyle w:val="ListParagraph"/>
                        <w:numPr>
                          <w:ilvl w:val="1"/>
                          <w:numId w:val="3"/>
                        </w:numPr>
                        <w:tabs>
                          <w:tab w:val="left" w:pos="1784"/>
                          <w:tab w:val="left" w:pos="1785"/>
                        </w:tabs>
                        <w:ind w:hanging="721"/>
                      </w:pPr>
                      <w:r w:rsidRPr="00EF4BF1">
                        <w:t>Groundwater monitoring wells are checked (visual</w:t>
                      </w:r>
                      <w:r w:rsidRPr="00EF4BF1">
                        <w:rPr>
                          <w:spacing w:val="-5"/>
                        </w:rPr>
                        <w:t xml:space="preserve"> </w:t>
                      </w:r>
                      <w:r w:rsidRPr="00EF4BF1">
                        <w:t>observation).</w:t>
                      </w:r>
                    </w:p>
                    <w:p w14:paraId="6672E213" w14:textId="77777777" w:rsidR="00D92FB4" w:rsidRPr="00EF4BF1" w:rsidRDefault="00D92FB4" w:rsidP="005C71EB">
                      <w:pPr>
                        <w:pStyle w:val="BodyText"/>
                        <w:spacing w:before="185"/>
                        <w:ind w:left="1064" w:right="241"/>
                        <w:rPr>
                          <w:sz w:val="22"/>
                          <w:szCs w:val="22"/>
                        </w:rPr>
                      </w:pPr>
                      <w:r w:rsidRPr="00EF4BF1">
                        <w:rPr>
                          <w:sz w:val="22"/>
                          <w:szCs w:val="22"/>
                        </w:rPr>
                        <w:t>A duly qualified person would carry out the on-site checks.</w:t>
                      </w:r>
                    </w:p>
                    <w:p w14:paraId="6057E34B" w14:textId="77777777" w:rsidR="00D92FB4" w:rsidRPr="00EF4BF1" w:rsidRDefault="00D92FB4" w:rsidP="005C71EB">
                      <w:pPr>
                        <w:tabs>
                          <w:tab w:val="left" w:pos="1065"/>
                        </w:tabs>
                        <w:spacing w:before="182"/>
                        <w:ind w:left="1064" w:right="338"/>
                        <w:jc w:val="both"/>
                        <w:rPr>
                          <w:rFonts w:ascii="Arial" w:eastAsia="Arial" w:hAnsi="Arial" w:cs="Arial"/>
                          <w:lang w:val="en-US"/>
                        </w:rPr>
                      </w:pPr>
                      <w:r w:rsidRPr="00EF4BF1">
                        <w:rPr>
                          <w:rFonts w:ascii="Arial" w:eastAsia="Arial" w:hAnsi="Arial" w:cs="Arial"/>
                          <w:lang w:val="en-US"/>
                        </w:rPr>
                        <w:tab/>
                        <w:t>If the works fail to identify any site errors, then Equipment Integrity Testing (EIT) of suspect lines and tanks is undertaken. Line and tank integrity testing is also completed if on-going water or sand is observed in the fuel or fuel tanks.</w:t>
                      </w:r>
                    </w:p>
                    <w:p w14:paraId="26B79FC5" w14:textId="6F481F52" w:rsidR="00D92FB4" w:rsidRPr="00EF4BF1" w:rsidRDefault="00D92FB4" w:rsidP="005C71EB">
                      <w:pPr>
                        <w:pStyle w:val="BodyText"/>
                        <w:spacing w:before="180"/>
                        <w:ind w:left="344" w:right="341"/>
                        <w:jc w:val="both"/>
                        <w:rPr>
                          <w:sz w:val="22"/>
                          <w:szCs w:val="22"/>
                        </w:rPr>
                      </w:pPr>
                      <w:r>
                        <w:rPr>
                          <w:sz w:val="22"/>
                          <w:szCs w:val="22"/>
                        </w:rPr>
                        <w:t>The SIRA system is 3</w:t>
                      </w:r>
                      <w:r w:rsidRPr="00EF4BF1">
                        <w:rPr>
                          <w:sz w:val="22"/>
                          <w:szCs w:val="22"/>
                          <w:vertAlign w:val="superscript"/>
                        </w:rPr>
                        <w:t>rd</w:t>
                      </w:r>
                      <w:r>
                        <w:rPr>
                          <w:sz w:val="22"/>
                          <w:szCs w:val="22"/>
                        </w:rPr>
                        <w:t xml:space="preserve"> </w:t>
                      </w:r>
                      <w:r w:rsidRPr="00EF4BF1">
                        <w:rPr>
                          <w:sz w:val="22"/>
                          <w:szCs w:val="22"/>
                        </w:rPr>
                        <w:t>party accredited, recommended by the NSW EPA and complies with relevant guidelines.</w:t>
                      </w:r>
                    </w:p>
                    <w:p w14:paraId="6D791524" w14:textId="77777777" w:rsidR="00D92FB4" w:rsidRDefault="00D92FB4" w:rsidP="005C71EB"/>
                  </w:txbxContent>
                </v:textbox>
                <w10:wrap anchorx="margin"/>
              </v:shape>
            </w:pict>
          </mc:Fallback>
        </mc:AlternateContent>
      </w:r>
      <w:r>
        <w:rPr>
          <w:b/>
          <w:sz w:val="24"/>
          <w:lang w:val="en-US"/>
        </w:rPr>
        <w:br w:type="page"/>
      </w:r>
    </w:p>
    <w:p w14:paraId="483E7B1B" w14:textId="76C9A8EF" w:rsidR="005C71EB" w:rsidRPr="00D63A07" w:rsidRDefault="005C71EB" w:rsidP="00D63A07">
      <w:pPr>
        <w:pStyle w:val="Heading1"/>
        <w:rPr>
          <w:b/>
          <w:color w:val="auto"/>
        </w:rPr>
      </w:pPr>
      <w:bookmarkStart w:id="18" w:name="_Toc50553785"/>
      <w:r w:rsidRPr="00D63A07">
        <w:rPr>
          <w:rFonts w:asciiTheme="minorHAnsi" w:hAnsiTheme="minorHAnsi" w:cstheme="minorHAnsi"/>
          <w:b/>
          <w:color w:val="auto"/>
          <w:sz w:val="144"/>
        </w:rPr>
        <w:lastRenderedPageBreak/>
        <w:t xml:space="preserve">Section </w:t>
      </w:r>
      <w:r w:rsidR="007A5579">
        <w:rPr>
          <w:rFonts w:asciiTheme="minorHAnsi" w:hAnsiTheme="minorHAnsi" w:cstheme="minorHAnsi"/>
          <w:b/>
          <w:color w:val="auto"/>
          <w:sz w:val="144"/>
        </w:rPr>
        <w:t>E</w:t>
      </w:r>
      <w:r w:rsidR="00D63A07" w:rsidRPr="00D63A07">
        <w:rPr>
          <w:rFonts w:asciiTheme="minorHAnsi" w:hAnsiTheme="minorHAnsi" w:cstheme="minorHAnsi"/>
          <w:b/>
          <w:color w:val="auto"/>
          <w:sz w:val="144"/>
        </w:rPr>
        <w:t xml:space="preserve"> -</w:t>
      </w:r>
      <w:r w:rsidR="00D63A07" w:rsidRPr="00D63A07">
        <w:rPr>
          <w:b/>
          <w:color w:val="auto"/>
          <w:sz w:val="144"/>
        </w:rPr>
        <w:t xml:space="preserve"> </w:t>
      </w:r>
      <w:r w:rsidRPr="00D63A07">
        <w:rPr>
          <w:rFonts w:asciiTheme="minorHAnsi" w:hAnsiTheme="minorHAnsi" w:cstheme="minorHAnsi"/>
          <w:b/>
          <w:color w:val="auto"/>
          <w:sz w:val="96"/>
        </w:rPr>
        <w:t>Incident Management</w:t>
      </w:r>
      <w:bookmarkStart w:id="19" w:name="Procedure"/>
      <w:bookmarkEnd w:id="19"/>
      <w:r w:rsidRPr="00D63A07">
        <w:rPr>
          <w:rFonts w:asciiTheme="minorHAnsi" w:hAnsiTheme="minorHAnsi" w:cstheme="minorHAnsi"/>
          <w:b/>
          <w:color w:val="auto"/>
          <w:sz w:val="96"/>
        </w:rPr>
        <w:t xml:space="preserve"> Procedure</w:t>
      </w:r>
      <w:bookmarkEnd w:id="18"/>
    </w:p>
    <w:p w14:paraId="20059373" w14:textId="77777777" w:rsidR="005C71EB" w:rsidRPr="00DD0C42" w:rsidRDefault="005C71EB" w:rsidP="00632070">
      <w:pPr>
        <w:spacing w:before="120" w:after="0"/>
        <w:rPr>
          <w:rFonts w:ascii="Arial" w:eastAsia="Arial" w:hAnsi="Arial" w:cs="Arial"/>
          <w:sz w:val="24"/>
          <w:szCs w:val="24"/>
          <w:lang w:val="en-US"/>
        </w:rPr>
      </w:pPr>
      <w:bookmarkStart w:id="20" w:name="The_incident_management_procedure_–"/>
      <w:bookmarkEnd w:id="20"/>
      <w:r w:rsidRPr="00DD0C42">
        <w:rPr>
          <w:rFonts w:ascii="Arial" w:eastAsia="Arial" w:hAnsi="Arial" w:cs="Arial"/>
          <w:sz w:val="24"/>
          <w:szCs w:val="24"/>
          <w:lang w:val="en-US"/>
        </w:rPr>
        <w:t>The incident management procedure must set out the steps to be followed when dealing with any leaks and spills of petroleum from the underground petroleum storage system.</w:t>
      </w:r>
    </w:p>
    <w:p w14:paraId="17356C18" w14:textId="2E0B8DC4" w:rsidR="005C71EB" w:rsidRDefault="005C71EB">
      <w:pPr>
        <w:rPr>
          <w:b/>
          <w:sz w:val="24"/>
          <w:lang w:val="en-US"/>
        </w:rPr>
      </w:pPr>
      <w:r>
        <w:rPr>
          <w:b/>
          <w:sz w:val="24"/>
          <w:lang w:val="en-US"/>
        </w:rPr>
        <w:br w:type="page"/>
      </w:r>
    </w:p>
    <w:p w14:paraId="1A2939AB" w14:textId="3E3735E6" w:rsidR="005C71EB" w:rsidRPr="00CB3F48" w:rsidRDefault="00CB3F48" w:rsidP="00CB3F48">
      <w:pPr>
        <w:pStyle w:val="Heading2"/>
        <w:rPr>
          <w:rFonts w:asciiTheme="minorHAnsi" w:hAnsiTheme="minorHAnsi" w:cstheme="minorHAnsi"/>
          <w:b/>
          <w:color w:val="auto"/>
          <w:sz w:val="52"/>
          <w:szCs w:val="52"/>
        </w:rPr>
      </w:pPr>
      <w:bookmarkStart w:id="21" w:name="_Toc50553786"/>
      <w:r w:rsidRPr="00CB3F48">
        <w:rPr>
          <w:rFonts w:asciiTheme="minorHAnsi" w:hAnsiTheme="minorHAnsi" w:cstheme="minorHAnsi"/>
          <w:b/>
          <w:color w:val="auto"/>
          <w:sz w:val="52"/>
          <w:szCs w:val="52"/>
        </w:rPr>
        <w:lastRenderedPageBreak/>
        <w:t>Incident Management Procedure</w:t>
      </w:r>
      <w:bookmarkStart w:id="22" w:name="1._INTRODUCTION"/>
      <w:bookmarkEnd w:id="22"/>
      <w:bookmarkEnd w:id="21"/>
    </w:p>
    <w:p w14:paraId="3A961BDB" w14:textId="77777777" w:rsidR="005C71EB" w:rsidRDefault="005C71EB" w:rsidP="00852DA1">
      <w:pPr>
        <w:pStyle w:val="BodyText"/>
        <w:spacing w:before="120"/>
        <w:jc w:val="both"/>
      </w:pPr>
      <w:r>
        <w:t xml:space="preserve">Any event which occurs outside of the normal operation and maintenance of a fuel storage and dispensing system is defined as an </w:t>
      </w:r>
      <w:r w:rsidRPr="00322C76">
        <w:rPr>
          <w:b/>
        </w:rPr>
        <w:t>emergency</w:t>
      </w:r>
      <w:r>
        <w:t>. Such events may result in a loss of containment of fuel product.</w:t>
      </w:r>
    </w:p>
    <w:p w14:paraId="2BB76605" w14:textId="77777777" w:rsidR="005C71EB" w:rsidRDefault="005C71EB" w:rsidP="00852DA1">
      <w:pPr>
        <w:pStyle w:val="BodyText"/>
        <w:spacing w:before="120"/>
        <w:jc w:val="both"/>
      </w:pPr>
      <w:r>
        <w:t>A loss of containment will allow petroleum products to escape the storage and dispensing system to create a potentially dangerous situation which will require immediate action to reduce the impact and maintain the safety of the site and surrounding environment.</w:t>
      </w:r>
    </w:p>
    <w:p w14:paraId="35D18FE7" w14:textId="77777777" w:rsidR="005C71EB" w:rsidRDefault="005C71EB" w:rsidP="00852DA1">
      <w:pPr>
        <w:pStyle w:val="BodyText"/>
        <w:spacing w:before="120"/>
        <w:jc w:val="both"/>
      </w:pPr>
      <w:r>
        <w:t>All incidents relating to petroleum product being released to the environment are to be reported to 24/7 Support and an incident report form is to be completed immediately.</w:t>
      </w:r>
    </w:p>
    <w:p w14:paraId="438A72B3" w14:textId="77777777" w:rsidR="005C71EB" w:rsidRDefault="005C71EB" w:rsidP="00852DA1">
      <w:pPr>
        <w:pStyle w:val="BodyText"/>
        <w:spacing w:before="120"/>
        <w:jc w:val="both"/>
      </w:pPr>
      <w:r>
        <w:t>An incident management procedure should detail the following items:</w:t>
      </w:r>
    </w:p>
    <w:p w14:paraId="315F1871" w14:textId="507A9BA1" w:rsidR="005C71EB" w:rsidRPr="002B0A2B" w:rsidRDefault="005C71EB" w:rsidP="002B0A2B">
      <w:pPr>
        <w:pStyle w:val="BodyText"/>
        <w:numPr>
          <w:ilvl w:val="0"/>
          <w:numId w:val="28"/>
        </w:numPr>
        <w:spacing w:before="120"/>
        <w:jc w:val="both"/>
      </w:pPr>
      <w:r w:rsidRPr="002B0A2B">
        <w:t>Pollution Control System: The system, composed of a series of physical measures, which captures on-site pollution and reduces the potential impact to safety and environment.</w:t>
      </w:r>
      <w:r w:rsidR="00F72172" w:rsidRPr="002B0A2B">
        <w:t xml:space="preserve"> </w:t>
      </w:r>
      <w:r w:rsidR="002B0A2B" w:rsidRPr="002B0A2B">
        <w:rPr>
          <w:highlight w:val="yellow"/>
        </w:rPr>
        <w:t>[</w:t>
      </w:r>
      <w:r w:rsidR="00F72172" w:rsidRPr="002B0A2B">
        <w:rPr>
          <w:i/>
          <w:highlight w:val="yellow"/>
        </w:rPr>
        <w:t>An example</w:t>
      </w:r>
      <w:r w:rsidR="000138F1" w:rsidRPr="002B0A2B">
        <w:rPr>
          <w:i/>
          <w:highlight w:val="yellow"/>
        </w:rPr>
        <w:t xml:space="preserve"> </w:t>
      </w:r>
      <w:r w:rsidR="00314AE5" w:rsidRPr="002B0A2B">
        <w:rPr>
          <w:i/>
          <w:highlight w:val="yellow"/>
        </w:rPr>
        <w:t>Pollution C</w:t>
      </w:r>
      <w:r w:rsidR="000138F1" w:rsidRPr="002B0A2B">
        <w:rPr>
          <w:i/>
          <w:highlight w:val="yellow"/>
        </w:rPr>
        <w:t xml:space="preserve">ontrol </w:t>
      </w:r>
      <w:r w:rsidR="00314AE5" w:rsidRPr="002B0A2B">
        <w:rPr>
          <w:i/>
          <w:highlight w:val="yellow"/>
        </w:rPr>
        <w:t>S</w:t>
      </w:r>
      <w:r w:rsidR="000138F1" w:rsidRPr="002B0A2B">
        <w:rPr>
          <w:i/>
          <w:highlight w:val="yellow"/>
        </w:rPr>
        <w:t>ystem is</w:t>
      </w:r>
      <w:r w:rsidR="00CD0E0B" w:rsidRPr="002B0A2B">
        <w:rPr>
          <w:i/>
          <w:highlight w:val="yellow"/>
        </w:rPr>
        <w:t xml:space="preserve"> provided </w:t>
      </w:r>
      <w:r w:rsidR="000138F1" w:rsidRPr="002B0A2B">
        <w:rPr>
          <w:i/>
          <w:highlight w:val="yellow"/>
        </w:rPr>
        <w:t>o</w:t>
      </w:r>
      <w:r w:rsidR="00CD0E0B" w:rsidRPr="002B0A2B">
        <w:rPr>
          <w:i/>
          <w:highlight w:val="yellow"/>
        </w:rPr>
        <w:t>n</w:t>
      </w:r>
      <w:r w:rsidR="007665A3">
        <w:rPr>
          <w:i/>
          <w:highlight w:val="yellow"/>
        </w:rPr>
        <w:t xml:space="preserve"> page 20</w:t>
      </w:r>
      <w:r w:rsidR="000138F1" w:rsidRPr="002B0A2B">
        <w:rPr>
          <w:i/>
          <w:highlight w:val="yellow"/>
        </w:rPr>
        <w:t>, this is for guidance purposes only</w:t>
      </w:r>
      <w:r w:rsidR="00CE01CB" w:rsidRPr="002B0A2B">
        <w:rPr>
          <w:i/>
          <w:highlight w:val="yellow"/>
        </w:rPr>
        <w:t>. You must identify and</w:t>
      </w:r>
      <w:r w:rsidR="000138F1" w:rsidRPr="002B0A2B">
        <w:rPr>
          <w:i/>
          <w:highlight w:val="yellow"/>
        </w:rPr>
        <w:t xml:space="preserve"> describ</w:t>
      </w:r>
      <w:r w:rsidR="00CE01CB" w:rsidRPr="002B0A2B">
        <w:rPr>
          <w:i/>
          <w:highlight w:val="yellow"/>
        </w:rPr>
        <w:t>e</w:t>
      </w:r>
      <w:r w:rsidR="000138F1" w:rsidRPr="002B0A2B">
        <w:rPr>
          <w:i/>
          <w:highlight w:val="yellow"/>
        </w:rPr>
        <w:t xml:space="preserve"> your site-specific</w:t>
      </w:r>
      <w:r w:rsidR="006A3023" w:rsidRPr="002B0A2B">
        <w:rPr>
          <w:i/>
          <w:highlight w:val="yellow"/>
        </w:rPr>
        <w:t xml:space="preserve"> features and risks when developing your</w:t>
      </w:r>
      <w:r w:rsidR="000138F1" w:rsidRPr="002B0A2B">
        <w:rPr>
          <w:i/>
          <w:highlight w:val="yellow"/>
        </w:rPr>
        <w:t xml:space="preserve"> </w:t>
      </w:r>
      <w:r w:rsidR="00314AE5" w:rsidRPr="002B0A2B">
        <w:rPr>
          <w:i/>
          <w:highlight w:val="yellow"/>
        </w:rPr>
        <w:t>P</w:t>
      </w:r>
      <w:r w:rsidR="000138F1" w:rsidRPr="002B0A2B">
        <w:rPr>
          <w:i/>
          <w:highlight w:val="yellow"/>
        </w:rPr>
        <w:t xml:space="preserve">ollution </w:t>
      </w:r>
      <w:r w:rsidR="00314AE5" w:rsidRPr="002B0A2B">
        <w:rPr>
          <w:i/>
          <w:highlight w:val="yellow"/>
        </w:rPr>
        <w:t>C</w:t>
      </w:r>
      <w:r w:rsidR="000138F1" w:rsidRPr="002B0A2B">
        <w:rPr>
          <w:i/>
          <w:highlight w:val="yellow"/>
        </w:rPr>
        <w:t xml:space="preserve">ontrol </w:t>
      </w:r>
      <w:r w:rsidR="00314AE5" w:rsidRPr="002B0A2B">
        <w:rPr>
          <w:i/>
          <w:highlight w:val="yellow"/>
        </w:rPr>
        <w:t>S</w:t>
      </w:r>
      <w:r w:rsidR="000138F1" w:rsidRPr="002B0A2B">
        <w:rPr>
          <w:i/>
          <w:highlight w:val="yellow"/>
        </w:rPr>
        <w:t>ystem.</w:t>
      </w:r>
      <w:r w:rsidR="002B0A2B" w:rsidRPr="002B0A2B">
        <w:rPr>
          <w:i/>
          <w:highlight w:val="yellow"/>
        </w:rPr>
        <w:t>]</w:t>
      </w:r>
    </w:p>
    <w:p w14:paraId="1FDCB138" w14:textId="43061FC7" w:rsidR="00117EF5" w:rsidRPr="002B0A2B" w:rsidRDefault="00117EF5" w:rsidP="002B0A2B">
      <w:pPr>
        <w:pStyle w:val="BodyText"/>
        <w:numPr>
          <w:ilvl w:val="0"/>
          <w:numId w:val="28"/>
        </w:numPr>
        <w:spacing w:before="120"/>
        <w:jc w:val="both"/>
      </w:pPr>
      <w:r w:rsidRPr="002B0A2B">
        <w:t xml:space="preserve">Minor Spills: The series of actions which are to be undertaken in the event that there is a spill involving a small volume (Less than or equal to 5 </w:t>
      </w:r>
      <w:proofErr w:type="spellStart"/>
      <w:r w:rsidRPr="002B0A2B">
        <w:t>Litres</w:t>
      </w:r>
      <w:proofErr w:type="spellEnd"/>
      <w:r w:rsidRPr="002B0A2B">
        <w:t xml:space="preserve">) of product. </w:t>
      </w:r>
      <w:r w:rsidR="002B0A2B" w:rsidRPr="002B0A2B">
        <w:rPr>
          <w:highlight w:val="yellow"/>
        </w:rPr>
        <w:t>[</w:t>
      </w:r>
      <w:r w:rsidR="00E34094" w:rsidRPr="002B0A2B">
        <w:rPr>
          <w:i/>
          <w:highlight w:val="yellow"/>
        </w:rPr>
        <w:t xml:space="preserve">An example </w:t>
      </w:r>
      <w:r w:rsidR="00314AE5" w:rsidRPr="002B0A2B">
        <w:rPr>
          <w:i/>
          <w:highlight w:val="yellow"/>
        </w:rPr>
        <w:t>M</w:t>
      </w:r>
      <w:r w:rsidR="00E34094" w:rsidRPr="002B0A2B">
        <w:rPr>
          <w:i/>
          <w:highlight w:val="yellow"/>
        </w:rPr>
        <w:t xml:space="preserve">inor </w:t>
      </w:r>
      <w:r w:rsidR="00314AE5" w:rsidRPr="002B0A2B">
        <w:rPr>
          <w:i/>
          <w:highlight w:val="yellow"/>
        </w:rPr>
        <w:t>S</w:t>
      </w:r>
      <w:r w:rsidR="00E34094" w:rsidRPr="002B0A2B">
        <w:rPr>
          <w:i/>
          <w:highlight w:val="yellow"/>
        </w:rPr>
        <w:t xml:space="preserve">pills </w:t>
      </w:r>
      <w:r w:rsidR="00314AE5" w:rsidRPr="002B0A2B">
        <w:rPr>
          <w:i/>
          <w:highlight w:val="yellow"/>
        </w:rPr>
        <w:t>R</w:t>
      </w:r>
      <w:r w:rsidR="00E34094" w:rsidRPr="002B0A2B">
        <w:rPr>
          <w:i/>
          <w:highlight w:val="yellow"/>
        </w:rPr>
        <w:t>esponse</w:t>
      </w:r>
      <w:r w:rsidR="00CE01CB" w:rsidRPr="002B0A2B">
        <w:rPr>
          <w:i/>
          <w:highlight w:val="yellow"/>
        </w:rPr>
        <w:t xml:space="preserve"> </w:t>
      </w:r>
      <w:r w:rsidR="00314AE5" w:rsidRPr="002B0A2B">
        <w:rPr>
          <w:i/>
          <w:highlight w:val="yellow"/>
        </w:rPr>
        <w:t>P</w:t>
      </w:r>
      <w:r w:rsidR="00CE01CB" w:rsidRPr="002B0A2B">
        <w:rPr>
          <w:i/>
          <w:highlight w:val="yellow"/>
        </w:rPr>
        <w:t>lan</w:t>
      </w:r>
      <w:r w:rsidR="00E34094" w:rsidRPr="002B0A2B">
        <w:rPr>
          <w:i/>
          <w:highlight w:val="yellow"/>
        </w:rPr>
        <w:t xml:space="preserve"> is provided on page </w:t>
      </w:r>
      <w:r w:rsidR="007665A3">
        <w:rPr>
          <w:i/>
          <w:highlight w:val="yellow"/>
        </w:rPr>
        <w:t>21</w:t>
      </w:r>
      <w:r w:rsidR="00E34094" w:rsidRPr="002B0A2B">
        <w:rPr>
          <w:i/>
          <w:highlight w:val="yellow"/>
        </w:rPr>
        <w:t>, guidance purposes only</w:t>
      </w:r>
      <w:r w:rsidR="00CE01CB" w:rsidRPr="002B0A2B">
        <w:rPr>
          <w:i/>
          <w:highlight w:val="yellow"/>
        </w:rPr>
        <w:t>. You must</w:t>
      </w:r>
      <w:r w:rsidR="00E34094" w:rsidRPr="002B0A2B">
        <w:rPr>
          <w:i/>
          <w:highlight w:val="yellow"/>
        </w:rPr>
        <w:t xml:space="preserve"> </w:t>
      </w:r>
      <w:r w:rsidR="00CE01CB" w:rsidRPr="002B0A2B">
        <w:rPr>
          <w:i/>
          <w:highlight w:val="yellow"/>
        </w:rPr>
        <w:t>identify and address</w:t>
      </w:r>
      <w:r w:rsidR="00E34094" w:rsidRPr="002B0A2B">
        <w:rPr>
          <w:i/>
          <w:highlight w:val="yellow"/>
        </w:rPr>
        <w:t xml:space="preserve"> your site-specific </w:t>
      </w:r>
      <w:r w:rsidR="006A3023" w:rsidRPr="002B0A2B">
        <w:rPr>
          <w:i/>
          <w:highlight w:val="yellow"/>
        </w:rPr>
        <w:t xml:space="preserve">features and risks when developing your </w:t>
      </w:r>
      <w:r w:rsidR="00314AE5" w:rsidRPr="002B0A2B">
        <w:rPr>
          <w:i/>
          <w:highlight w:val="yellow"/>
        </w:rPr>
        <w:t>M</w:t>
      </w:r>
      <w:r w:rsidR="00CE01CB" w:rsidRPr="002B0A2B">
        <w:rPr>
          <w:i/>
          <w:highlight w:val="yellow"/>
        </w:rPr>
        <w:t xml:space="preserve">inor </w:t>
      </w:r>
      <w:r w:rsidR="00314AE5" w:rsidRPr="002B0A2B">
        <w:rPr>
          <w:i/>
          <w:highlight w:val="yellow"/>
        </w:rPr>
        <w:t>S</w:t>
      </w:r>
      <w:r w:rsidR="00CE01CB" w:rsidRPr="002B0A2B">
        <w:rPr>
          <w:i/>
          <w:highlight w:val="yellow"/>
        </w:rPr>
        <w:t xml:space="preserve">pill </w:t>
      </w:r>
      <w:r w:rsidR="00314AE5" w:rsidRPr="002B0A2B">
        <w:rPr>
          <w:i/>
          <w:highlight w:val="yellow"/>
        </w:rPr>
        <w:t>R</w:t>
      </w:r>
      <w:r w:rsidR="00CE01CB" w:rsidRPr="002B0A2B">
        <w:rPr>
          <w:i/>
          <w:highlight w:val="yellow"/>
        </w:rPr>
        <w:t xml:space="preserve">esponse </w:t>
      </w:r>
      <w:r w:rsidR="00314AE5" w:rsidRPr="002B0A2B">
        <w:rPr>
          <w:i/>
          <w:highlight w:val="yellow"/>
        </w:rPr>
        <w:t>P</w:t>
      </w:r>
      <w:r w:rsidR="00CE01CB" w:rsidRPr="002B0A2B">
        <w:rPr>
          <w:i/>
          <w:highlight w:val="yellow"/>
        </w:rPr>
        <w:t>lan</w:t>
      </w:r>
      <w:r w:rsidR="00E34094" w:rsidRPr="002B0A2B">
        <w:rPr>
          <w:i/>
          <w:highlight w:val="yellow"/>
        </w:rPr>
        <w:t>.</w:t>
      </w:r>
      <w:r w:rsidR="002B0A2B" w:rsidRPr="002B0A2B">
        <w:rPr>
          <w:i/>
          <w:highlight w:val="yellow"/>
        </w:rPr>
        <w:t>]</w:t>
      </w:r>
    </w:p>
    <w:p w14:paraId="2839719B" w14:textId="4137C24A" w:rsidR="005C71EB" w:rsidRPr="002B0A2B" w:rsidRDefault="005C71EB" w:rsidP="002B0A2B">
      <w:pPr>
        <w:pStyle w:val="BodyText"/>
        <w:numPr>
          <w:ilvl w:val="0"/>
          <w:numId w:val="28"/>
        </w:numPr>
        <w:spacing w:before="120"/>
        <w:jc w:val="both"/>
      </w:pPr>
      <w:r w:rsidRPr="002B0A2B">
        <w:t>Major Spills: The series of actions which are to be undertaken in the event that there is a spill involving a large volume</w:t>
      </w:r>
      <w:r w:rsidR="00117EF5" w:rsidRPr="002B0A2B">
        <w:t xml:space="preserve"> (greater than 5 </w:t>
      </w:r>
      <w:proofErr w:type="spellStart"/>
      <w:r w:rsidR="00117EF5" w:rsidRPr="002B0A2B">
        <w:t>Litres</w:t>
      </w:r>
      <w:proofErr w:type="spellEnd"/>
      <w:r w:rsidR="00117EF5" w:rsidRPr="002B0A2B">
        <w:t>)</w:t>
      </w:r>
      <w:r w:rsidRPr="002B0A2B">
        <w:t xml:space="preserve"> of product. </w:t>
      </w:r>
      <w:r w:rsidR="002B0A2B" w:rsidRPr="002B0A2B">
        <w:rPr>
          <w:highlight w:val="yellow"/>
        </w:rPr>
        <w:t>[</w:t>
      </w:r>
      <w:r w:rsidR="00E34094" w:rsidRPr="002B0A2B">
        <w:rPr>
          <w:i/>
          <w:highlight w:val="yellow"/>
        </w:rPr>
        <w:t xml:space="preserve">An example </w:t>
      </w:r>
      <w:r w:rsidR="00314AE5" w:rsidRPr="002B0A2B">
        <w:rPr>
          <w:i/>
          <w:highlight w:val="yellow"/>
        </w:rPr>
        <w:t>M</w:t>
      </w:r>
      <w:r w:rsidR="00E34094" w:rsidRPr="002B0A2B">
        <w:rPr>
          <w:i/>
          <w:highlight w:val="yellow"/>
        </w:rPr>
        <w:t xml:space="preserve">ajor </w:t>
      </w:r>
      <w:r w:rsidR="00314AE5" w:rsidRPr="002B0A2B">
        <w:rPr>
          <w:i/>
          <w:highlight w:val="yellow"/>
        </w:rPr>
        <w:t>S</w:t>
      </w:r>
      <w:r w:rsidR="00E34094" w:rsidRPr="002B0A2B">
        <w:rPr>
          <w:i/>
          <w:highlight w:val="yellow"/>
        </w:rPr>
        <w:t xml:space="preserve">pills </w:t>
      </w:r>
      <w:r w:rsidR="00314AE5" w:rsidRPr="002B0A2B">
        <w:rPr>
          <w:i/>
          <w:highlight w:val="yellow"/>
        </w:rPr>
        <w:t>R</w:t>
      </w:r>
      <w:r w:rsidR="00E34094" w:rsidRPr="002B0A2B">
        <w:rPr>
          <w:i/>
          <w:highlight w:val="yellow"/>
        </w:rPr>
        <w:t>esponse</w:t>
      </w:r>
      <w:r w:rsidR="00CE01CB" w:rsidRPr="002B0A2B">
        <w:rPr>
          <w:i/>
          <w:highlight w:val="yellow"/>
        </w:rPr>
        <w:t xml:space="preserve"> </w:t>
      </w:r>
      <w:r w:rsidR="00314AE5" w:rsidRPr="002B0A2B">
        <w:rPr>
          <w:i/>
          <w:highlight w:val="yellow"/>
        </w:rPr>
        <w:t>P</w:t>
      </w:r>
      <w:r w:rsidR="00CE01CB" w:rsidRPr="002B0A2B">
        <w:rPr>
          <w:i/>
          <w:highlight w:val="yellow"/>
        </w:rPr>
        <w:t>lan</w:t>
      </w:r>
      <w:r w:rsidR="00E34094" w:rsidRPr="002B0A2B">
        <w:rPr>
          <w:i/>
          <w:highlight w:val="yellow"/>
        </w:rPr>
        <w:t xml:space="preserve"> is provided on page </w:t>
      </w:r>
      <w:r w:rsidR="007665A3">
        <w:rPr>
          <w:i/>
          <w:highlight w:val="yellow"/>
        </w:rPr>
        <w:t>21</w:t>
      </w:r>
      <w:r w:rsidR="00E34094" w:rsidRPr="002B0A2B">
        <w:rPr>
          <w:i/>
          <w:highlight w:val="yellow"/>
        </w:rPr>
        <w:t>, for guidance purposes only</w:t>
      </w:r>
      <w:r w:rsidR="00CE01CB" w:rsidRPr="002B0A2B">
        <w:rPr>
          <w:i/>
          <w:highlight w:val="yellow"/>
        </w:rPr>
        <w:t>. You must identify and address</w:t>
      </w:r>
      <w:r w:rsidR="00E34094" w:rsidRPr="002B0A2B">
        <w:rPr>
          <w:i/>
          <w:highlight w:val="yellow"/>
        </w:rPr>
        <w:t xml:space="preserve"> your site-specific </w:t>
      </w:r>
      <w:r w:rsidR="006A3023" w:rsidRPr="002B0A2B">
        <w:rPr>
          <w:i/>
          <w:highlight w:val="yellow"/>
        </w:rPr>
        <w:t xml:space="preserve">features and risks when developing your </w:t>
      </w:r>
      <w:r w:rsidR="00314AE5" w:rsidRPr="002B0A2B">
        <w:rPr>
          <w:i/>
          <w:highlight w:val="yellow"/>
        </w:rPr>
        <w:t>M</w:t>
      </w:r>
      <w:r w:rsidR="00CE01CB" w:rsidRPr="002B0A2B">
        <w:rPr>
          <w:i/>
          <w:highlight w:val="yellow"/>
        </w:rPr>
        <w:t xml:space="preserve">ajor </w:t>
      </w:r>
      <w:r w:rsidR="00314AE5" w:rsidRPr="002B0A2B">
        <w:rPr>
          <w:i/>
          <w:highlight w:val="yellow"/>
        </w:rPr>
        <w:t>S</w:t>
      </w:r>
      <w:r w:rsidR="00CE01CB" w:rsidRPr="002B0A2B">
        <w:rPr>
          <w:i/>
          <w:highlight w:val="yellow"/>
        </w:rPr>
        <w:t xml:space="preserve">pill </w:t>
      </w:r>
      <w:r w:rsidR="00314AE5" w:rsidRPr="002B0A2B">
        <w:rPr>
          <w:i/>
          <w:highlight w:val="yellow"/>
        </w:rPr>
        <w:t>R</w:t>
      </w:r>
      <w:r w:rsidR="00CE01CB" w:rsidRPr="002B0A2B">
        <w:rPr>
          <w:i/>
          <w:highlight w:val="yellow"/>
        </w:rPr>
        <w:t xml:space="preserve">esponse </w:t>
      </w:r>
      <w:r w:rsidR="00314AE5" w:rsidRPr="002B0A2B">
        <w:rPr>
          <w:i/>
          <w:highlight w:val="yellow"/>
        </w:rPr>
        <w:t>P</w:t>
      </w:r>
      <w:r w:rsidR="00CE01CB" w:rsidRPr="002B0A2B">
        <w:rPr>
          <w:i/>
          <w:highlight w:val="yellow"/>
        </w:rPr>
        <w:t>lan</w:t>
      </w:r>
      <w:r w:rsidR="00E34094" w:rsidRPr="002B0A2B">
        <w:rPr>
          <w:i/>
          <w:highlight w:val="yellow"/>
        </w:rPr>
        <w:t>.</w:t>
      </w:r>
      <w:r w:rsidR="002B0A2B" w:rsidRPr="002B0A2B">
        <w:rPr>
          <w:i/>
          <w:highlight w:val="yellow"/>
        </w:rPr>
        <w:t>]</w:t>
      </w:r>
    </w:p>
    <w:p w14:paraId="1D22B232" w14:textId="2259BB29" w:rsidR="005C71EB" w:rsidRPr="002B0A2B" w:rsidRDefault="005C71EB" w:rsidP="002B0A2B">
      <w:pPr>
        <w:pStyle w:val="BodyText"/>
        <w:numPr>
          <w:ilvl w:val="0"/>
          <w:numId w:val="28"/>
        </w:numPr>
        <w:spacing w:before="120"/>
        <w:jc w:val="both"/>
      </w:pPr>
      <w:r w:rsidRPr="002B0A2B">
        <w:t>Environmental Incidents: The series of actions which to be undertaken in the event that there is a spill which may contact the surrounding environment.</w:t>
      </w:r>
      <w:r w:rsidR="00E34094" w:rsidRPr="002B0A2B">
        <w:rPr>
          <w:i/>
        </w:rPr>
        <w:t xml:space="preserve"> </w:t>
      </w:r>
      <w:r w:rsidR="002B0A2B" w:rsidRPr="002B0A2B">
        <w:rPr>
          <w:i/>
          <w:highlight w:val="yellow"/>
        </w:rPr>
        <w:t>[</w:t>
      </w:r>
      <w:r w:rsidR="00E34094" w:rsidRPr="002B0A2B">
        <w:rPr>
          <w:i/>
          <w:highlight w:val="yellow"/>
        </w:rPr>
        <w:t xml:space="preserve">An example </w:t>
      </w:r>
      <w:r w:rsidR="00314AE5" w:rsidRPr="002B0A2B">
        <w:rPr>
          <w:i/>
          <w:highlight w:val="yellow"/>
        </w:rPr>
        <w:t>E</w:t>
      </w:r>
      <w:r w:rsidR="00CE01CB" w:rsidRPr="002B0A2B">
        <w:rPr>
          <w:i/>
          <w:highlight w:val="yellow"/>
        </w:rPr>
        <w:t xml:space="preserve">nvironmental </w:t>
      </w:r>
      <w:r w:rsidR="00314AE5" w:rsidRPr="002B0A2B">
        <w:rPr>
          <w:i/>
          <w:highlight w:val="yellow"/>
        </w:rPr>
        <w:t>I</w:t>
      </w:r>
      <w:r w:rsidR="00CE01CB" w:rsidRPr="002B0A2B">
        <w:rPr>
          <w:i/>
          <w:highlight w:val="yellow"/>
        </w:rPr>
        <w:t xml:space="preserve">ncident </w:t>
      </w:r>
      <w:r w:rsidR="00314AE5" w:rsidRPr="002B0A2B">
        <w:rPr>
          <w:i/>
          <w:highlight w:val="yellow"/>
        </w:rPr>
        <w:t>R</w:t>
      </w:r>
      <w:r w:rsidR="00CE01CB" w:rsidRPr="002B0A2B">
        <w:rPr>
          <w:i/>
          <w:highlight w:val="yellow"/>
        </w:rPr>
        <w:t xml:space="preserve">esponse </w:t>
      </w:r>
      <w:r w:rsidR="00314AE5" w:rsidRPr="002B0A2B">
        <w:rPr>
          <w:i/>
          <w:highlight w:val="yellow"/>
        </w:rPr>
        <w:t>P</w:t>
      </w:r>
      <w:r w:rsidR="00CE01CB" w:rsidRPr="002B0A2B">
        <w:rPr>
          <w:i/>
          <w:highlight w:val="yellow"/>
        </w:rPr>
        <w:t>lan</w:t>
      </w:r>
      <w:r w:rsidR="006A3023" w:rsidRPr="002B0A2B">
        <w:rPr>
          <w:i/>
          <w:highlight w:val="yellow"/>
        </w:rPr>
        <w:t xml:space="preserve"> is provided on page </w:t>
      </w:r>
      <w:r w:rsidR="007665A3">
        <w:rPr>
          <w:i/>
          <w:highlight w:val="yellow"/>
        </w:rPr>
        <w:t>22</w:t>
      </w:r>
      <w:r w:rsidR="006A3023" w:rsidRPr="002B0A2B">
        <w:rPr>
          <w:i/>
          <w:highlight w:val="yellow"/>
        </w:rPr>
        <w:t>,</w:t>
      </w:r>
      <w:r w:rsidR="00E34094" w:rsidRPr="002B0A2B">
        <w:rPr>
          <w:i/>
          <w:highlight w:val="yellow"/>
        </w:rPr>
        <w:t xml:space="preserve"> for guidance purposes only</w:t>
      </w:r>
      <w:r w:rsidR="00CE01CB" w:rsidRPr="002B0A2B">
        <w:rPr>
          <w:i/>
          <w:highlight w:val="yellow"/>
        </w:rPr>
        <w:t>. You must</w:t>
      </w:r>
      <w:r w:rsidR="00E34094" w:rsidRPr="002B0A2B">
        <w:rPr>
          <w:i/>
          <w:highlight w:val="yellow"/>
        </w:rPr>
        <w:t xml:space="preserve"> </w:t>
      </w:r>
      <w:r w:rsidR="006A3023" w:rsidRPr="002B0A2B">
        <w:rPr>
          <w:i/>
          <w:highlight w:val="yellow"/>
        </w:rPr>
        <w:t>identify and address your site-specific features and risks when developing your</w:t>
      </w:r>
      <w:r w:rsidR="00E34094" w:rsidRPr="002B0A2B">
        <w:rPr>
          <w:i/>
          <w:highlight w:val="yellow"/>
        </w:rPr>
        <w:t xml:space="preserve"> </w:t>
      </w:r>
      <w:r w:rsidR="00314AE5" w:rsidRPr="002B0A2B">
        <w:rPr>
          <w:i/>
          <w:highlight w:val="yellow"/>
        </w:rPr>
        <w:t>E</w:t>
      </w:r>
      <w:r w:rsidR="00CE01CB" w:rsidRPr="002B0A2B">
        <w:rPr>
          <w:i/>
          <w:highlight w:val="yellow"/>
        </w:rPr>
        <w:t xml:space="preserve">nvironmental </w:t>
      </w:r>
      <w:r w:rsidR="00314AE5" w:rsidRPr="002B0A2B">
        <w:rPr>
          <w:i/>
          <w:highlight w:val="yellow"/>
        </w:rPr>
        <w:t>Incident R</w:t>
      </w:r>
      <w:r w:rsidR="00CE01CB" w:rsidRPr="002B0A2B">
        <w:rPr>
          <w:i/>
          <w:highlight w:val="yellow"/>
        </w:rPr>
        <w:t xml:space="preserve">esponse </w:t>
      </w:r>
      <w:r w:rsidR="00314AE5" w:rsidRPr="002B0A2B">
        <w:rPr>
          <w:i/>
          <w:highlight w:val="yellow"/>
        </w:rPr>
        <w:t>P</w:t>
      </w:r>
      <w:r w:rsidR="00CE01CB" w:rsidRPr="002B0A2B">
        <w:rPr>
          <w:i/>
          <w:highlight w:val="yellow"/>
        </w:rPr>
        <w:t>lan</w:t>
      </w:r>
      <w:r w:rsidR="00E34094" w:rsidRPr="002B0A2B">
        <w:rPr>
          <w:i/>
          <w:highlight w:val="yellow"/>
        </w:rPr>
        <w:t>.</w:t>
      </w:r>
      <w:r w:rsidR="002B0A2B" w:rsidRPr="002B0A2B">
        <w:rPr>
          <w:i/>
          <w:highlight w:val="yellow"/>
        </w:rPr>
        <w:t>]</w:t>
      </w:r>
    </w:p>
    <w:p w14:paraId="4F6BF001" w14:textId="55FD89DF" w:rsidR="005F6303" w:rsidRPr="002B0A2B" w:rsidRDefault="005F6303" w:rsidP="002B0A2B">
      <w:pPr>
        <w:pStyle w:val="BodyText"/>
        <w:numPr>
          <w:ilvl w:val="0"/>
          <w:numId w:val="28"/>
        </w:numPr>
        <w:spacing w:before="120"/>
        <w:jc w:val="both"/>
      </w:pPr>
      <w:r w:rsidRPr="002B0A2B">
        <w:t>Other incidents, as identified by the Responsible person, e.g. Evacuation, Robbery, Assault, Fire/Explosion, Motor Vehicle Accident, Bomb Threat, etc.</w:t>
      </w:r>
      <w:r w:rsidR="00E34094" w:rsidRPr="002B0A2B">
        <w:rPr>
          <w:i/>
        </w:rPr>
        <w:t xml:space="preserve"> </w:t>
      </w:r>
      <w:r w:rsidR="002B0A2B" w:rsidRPr="002B0A2B">
        <w:rPr>
          <w:i/>
          <w:highlight w:val="yellow"/>
        </w:rPr>
        <w:t>[</w:t>
      </w:r>
      <w:r w:rsidR="00314AE5" w:rsidRPr="002B0A2B">
        <w:rPr>
          <w:i/>
          <w:highlight w:val="yellow"/>
        </w:rPr>
        <w:t>You must identify and address your site-specific features and risks when developing your Other Incident Response Plan</w:t>
      </w:r>
      <w:r w:rsidR="00E34094" w:rsidRPr="002B0A2B">
        <w:rPr>
          <w:i/>
          <w:highlight w:val="yellow"/>
        </w:rPr>
        <w:t>.</w:t>
      </w:r>
      <w:r w:rsidR="002B0A2B" w:rsidRPr="002B0A2B">
        <w:rPr>
          <w:i/>
          <w:highlight w:val="yellow"/>
        </w:rPr>
        <w:t>]</w:t>
      </w:r>
    </w:p>
    <w:p w14:paraId="5AF9831D" w14:textId="6D29F2C8" w:rsidR="00266328" w:rsidRDefault="005F6303" w:rsidP="00C068B2">
      <w:pPr>
        <w:pStyle w:val="BodyText"/>
        <w:spacing w:before="120"/>
        <w:jc w:val="both"/>
      </w:pPr>
      <w:r w:rsidRPr="005F6303">
        <w:t>Consideration must be given</w:t>
      </w:r>
      <w:r>
        <w:t xml:space="preserve"> to the process undertaken both </w:t>
      </w:r>
      <w:r w:rsidRPr="005F6303">
        <w:rPr>
          <w:b/>
        </w:rPr>
        <w:t>during</w:t>
      </w:r>
      <w:r>
        <w:t xml:space="preserve"> and </w:t>
      </w:r>
      <w:r w:rsidRPr="005F6303">
        <w:rPr>
          <w:b/>
        </w:rPr>
        <w:t>after</w:t>
      </w:r>
      <w:r>
        <w:t xml:space="preserve"> an emergency event occurs.</w:t>
      </w:r>
    </w:p>
    <w:p w14:paraId="7D53DE5C" w14:textId="77777777" w:rsidR="00266328" w:rsidRDefault="00266328">
      <w:pPr>
        <w:rPr>
          <w:rFonts w:ascii="Arial" w:eastAsia="Arial" w:hAnsi="Arial" w:cs="Arial"/>
          <w:sz w:val="24"/>
          <w:szCs w:val="24"/>
          <w:lang w:val="en-US"/>
        </w:rPr>
      </w:pPr>
      <w:r>
        <w:br w:type="page"/>
      </w:r>
    </w:p>
    <w:p w14:paraId="521AE758" w14:textId="77777777" w:rsidR="005F6303" w:rsidRPr="005F6303" w:rsidRDefault="005F6303" w:rsidP="00C068B2">
      <w:pPr>
        <w:pStyle w:val="BodyText"/>
        <w:spacing w:before="120"/>
        <w:jc w:val="both"/>
      </w:pPr>
    </w:p>
    <w:p w14:paraId="5CFE4D2C" w14:textId="6FBC2165" w:rsidR="00C068B2" w:rsidRPr="00C068B2" w:rsidRDefault="00C068B2" w:rsidP="00C068B2">
      <w:pPr>
        <w:pStyle w:val="BodyText"/>
        <w:spacing w:before="120"/>
        <w:jc w:val="both"/>
      </w:pPr>
      <w:r w:rsidRPr="00C068B2">
        <w:rPr>
          <w:b/>
        </w:rPr>
        <w:t>NOTE:</w:t>
      </w:r>
      <w:r>
        <w:rPr>
          <w:b/>
        </w:rPr>
        <w:t xml:space="preserve"> </w:t>
      </w:r>
      <w:r>
        <w:t>It is the Responsible Person’s responsibility</w:t>
      </w:r>
      <w:r w:rsidRPr="00D470A1">
        <w:t xml:space="preserve"> to ensure</w:t>
      </w:r>
      <w:r>
        <w:t xml:space="preserve"> the</w:t>
      </w:r>
      <w:r w:rsidRPr="00D470A1">
        <w:t xml:space="preserve"> accuracy and completeness</w:t>
      </w:r>
      <w:r>
        <w:t xml:space="preserve"> of their incident management procedure. The content within the examples below are intended to provide guidance and do not constitute a site-specific incident management procedure, and should not be relied upon as such. It is the Responsible Person’s responsibility to identify the risks which are unique to their site in order to develop a site-specific incident management procedure and manage their identified risks.</w:t>
      </w:r>
    </w:p>
    <w:p w14:paraId="168722BA" w14:textId="15866B6E" w:rsidR="00117EF5" w:rsidRDefault="00117EF5">
      <w:pPr>
        <w:rPr>
          <w:rFonts w:ascii="Arial" w:eastAsia="Arial" w:hAnsi="Arial" w:cs="Arial"/>
          <w:sz w:val="24"/>
          <w:szCs w:val="24"/>
          <w:lang w:val="en-US"/>
        </w:rPr>
      </w:pPr>
    </w:p>
    <w:p w14:paraId="0C4A519A" w14:textId="499FE7A9" w:rsidR="005C71EB" w:rsidRPr="002E2BD5" w:rsidRDefault="00C068B2" w:rsidP="002E2BD5">
      <w:pPr>
        <w:pStyle w:val="BodyText"/>
        <w:spacing w:before="120"/>
        <w:ind w:left="360"/>
        <w:jc w:val="both"/>
      </w:pPr>
      <w:r w:rsidRPr="002E2BD5">
        <w:rPr>
          <w:noProof/>
        </w:rPr>
        <mc:AlternateContent>
          <mc:Choice Requires="wps">
            <w:drawing>
              <wp:anchor distT="0" distB="0" distL="114300" distR="114300" simplePos="0" relativeHeight="251672576" behindDoc="0" locked="0" layoutInCell="1" allowOverlap="1" wp14:anchorId="3D9F75F9" wp14:editId="61034A9C">
                <wp:simplePos x="0" y="0"/>
                <wp:positionH relativeFrom="margin">
                  <wp:align>center</wp:align>
                </wp:positionH>
                <wp:positionV relativeFrom="paragraph">
                  <wp:posOffset>449580</wp:posOffset>
                </wp:positionV>
                <wp:extent cx="6762750" cy="3416300"/>
                <wp:effectExtent l="0" t="0" r="19050" b="12700"/>
                <wp:wrapNone/>
                <wp:docPr id="938" name="Text Box 938"/>
                <wp:cNvGraphicFramePr/>
                <a:graphic xmlns:a="http://schemas.openxmlformats.org/drawingml/2006/main">
                  <a:graphicData uri="http://schemas.microsoft.com/office/word/2010/wordprocessingShape">
                    <wps:wsp>
                      <wps:cNvSpPr txBox="1"/>
                      <wps:spPr>
                        <a:xfrm>
                          <a:off x="0" y="0"/>
                          <a:ext cx="6762750" cy="3416300"/>
                        </a:xfrm>
                        <a:prstGeom prst="rect">
                          <a:avLst/>
                        </a:prstGeom>
                        <a:solidFill>
                          <a:schemeClr val="accent1">
                            <a:lumMod val="20000"/>
                            <a:lumOff val="80000"/>
                          </a:schemeClr>
                        </a:solidFill>
                        <a:ln w="6350">
                          <a:solidFill>
                            <a:prstClr val="black"/>
                          </a:solidFill>
                        </a:ln>
                      </wps:spPr>
                      <wps:txbx>
                        <w:txbxContent>
                          <w:p w14:paraId="2371D0E1" w14:textId="4C303A67" w:rsidR="00D92FB4" w:rsidRDefault="00D92FB4" w:rsidP="005C71EB">
                            <w:pPr>
                              <w:rPr>
                                <w:rFonts w:ascii="Arial" w:eastAsia="Arial" w:hAnsi="Arial" w:cs="Arial"/>
                                <w:b/>
                                <w:lang w:val="en-US"/>
                              </w:rPr>
                            </w:pPr>
                            <w:r w:rsidRPr="0089594B">
                              <w:rPr>
                                <w:rFonts w:ascii="Arial" w:eastAsia="Arial" w:hAnsi="Arial" w:cs="Arial"/>
                                <w:b/>
                                <w:lang w:val="en-US"/>
                              </w:rPr>
                              <w:t>Example</w:t>
                            </w:r>
                            <w:r>
                              <w:rPr>
                                <w:rFonts w:ascii="Arial" w:eastAsia="Arial" w:hAnsi="Arial" w:cs="Arial"/>
                                <w:b/>
                                <w:lang w:val="en-US"/>
                              </w:rPr>
                              <w:t xml:space="preserve"> 1. Pollution Control System (FOR GUIDANCE PURPOSES ONLY)</w:t>
                            </w:r>
                          </w:p>
                          <w:p w14:paraId="6CE536B5" w14:textId="02049A53" w:rsidR="00D92FB4" w:rsidRPr="00E34094" w:rsidRDefault="00D92FB4" w:rsidP="005C71EB">
                            <w:pPr>
                              <w:rPr>
                                <w:rFonts w:ascii="Arial" w:eastAsia="Arial" w:hAnsi="Arial" w:cs="Arial"/>
                                <w:i/>
                                <w:lang w:val="en-US"/>
                              </w:rPr>
                            </w:pPr>
                            <w:r w:rsidRPr="00E34094">
                              <w:rPr>
                                <w:rFonts w:ascii="Arial" w:eastAsia="Arial" w:hAnsi="Arial" w:cs="Arial"/>
                                <w:i/>
                                <w:lang w:val="en-US"/>
                              </w:rPr>
                              <w:t>The following example of a pollution control system is intended as guidance only. The nominated responsible person should describe a pollution control system based upon their site-specific conditions.</w:t>
                            </w:r>
                          </w:p>
                          <w:p w14:paraId="606706AD" w14:textId="77777777" w:rsidR="00D92FB4" w:rsidRDefault="00D92FB4" w:rsidP="005C71EB">
                            <w:pPr>
                              <w:pStyle w:val="ListParagraph"/>
                              <w:numPr>
                                <w:ilvl w:val="0"/>
                                <w:numId w:val="6"/>
                              </w:numPr>
                              <w:rPr>
                                <w:b/>
                              </w:rPr>
                            </w:pPr>
                            <w:r>
                              <w:rPr>
                                <w:b/>
                              </w:rPr>
                              <w:t xml:space="preserve">Pollution Control System: </w:t>
                            </w:r>
                          </w:p>
                          <w:p w14:paraId="6B780ADD" w14:textId="77777777" w:rsidR="00D92FB4" w:rsidRPr="005C71EB" w:rsidRDefault="00D92FB4" w:rsidP="005C71EB">
                            <w:pPr>
                              <w:pStyle w:val="BodyText"/>
                              <w:spacing w:before="182"/>
                              <w:ind w:left="1064" w:right="1063"/>
                              <w:rPr>
                                <w:sz w:val="22"/>
                                <w:szCs w:val="22"/>
                              </w:rPr>
                            </w:pPr>
                            <w:r w:rsidRPr="005C71EB">
                              <w:rPr>
                                <w:b/>
                                <w:i/>
                                <w:sz w:val="22"/>
                                <w:szCs w:val="22"/>
                              </w:rPr>
                              <w:t>The Site</w:t>
                            </w:r>
                            <w:r w:rsidRPr="005C71EB">
                              <w:rPr>
                                <w:sz w:val="22"/>
                                <w:szCs w:val="22"/>
                              </w:rPr>
                              <w:t xml:space="preserve"> has an installed forecourt pollution control system. This system</w:t>
                            </w:r>
                            <w:r w:rsidRPr="005C71EB">
                              <w:rPr>
                                <w:spacing w:val="1"/>
                                <w:sz w:val="22"/>
                                <w:szCs w:val="22"/>
                              </w:rPr>
                              <w:t xml:space="preserve"> </w:t>
                            </w:r>
                            <w:r w:rsidRPr="005C71EB">
                              <w:rPr>
                                <w:sz w:val="22"/>
                                <w:szCs w:val="22"/>
                              </w:rPr>
                              <w:t>comprises:</w:t>
                            </w:r>
                          </w:p>
                          <w:p w14:paraId="7745AF53" w14:textId="77777777" w:rsidR="00D92FB4" w:rsidRPr="005C71EB" w:rsidRDefault="00D92FB4" w:rsidP="005C71EB">
                            <w:pPr>
                              <w:pStyle w:val="ListParagraph"/>
                              <w:numPr>
                                <w:ilvl w:val="2"/>
                                <w:numId w:val="5"/>
                              </w:numPr>
                              <w:tabs>
                                <w:tab w:val="left" w:pos="1784"/>
                                <w:tab w:val="left" w:pos="1785"/>
                              </w:tabs>
                              <w:spacing w:before="1" w:line="293" w:lineRule="exact"/>
                              <w:ind w:hanging="361"/>
                              <w:rPr>
                                <w:szCs w:val="20"/>
                              </w:rPr>
                            </w:pPr>
                            <w:r w:rsidRPr="005C71EB">
                              <w:rPr>
                                <w:szCs w:val="20"/>
                              </w:rPr>
                              <w:t>A canopy over the fuel dispensing</w:t>
                            </w:r>
                            <w:r w:rsidRPr="005C71EB">
                              <w:rPr>
                                <w:spacing w:val="-5"/>
                                <w:szCs w:val="20"/>
                              </w:rPr>
                              <w:t xml:space="preserve"> </w:t>
                            </w:r>
                            <w:r w:rsidRPr="005C71EB">
                              <w:rPr>
                                <w:szCs w:val="20"/>
                              </w:rPr>
                              <w:t>area with a 10-degree overhang</w:t>
                            </w:r>
                          </w:p>
                          <w:p w14:paraId="47640AD9"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Impervious forecourt surface</w:t>
                            </w:r>
                          </w:p>
                          <w:p w14:paraId="6400FEDF"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Heavy duty impact bollards to protect bowsers</w:t>
                            </w:r>
                          </w:p>
                          <w:p w14:paraId="153E9B43"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Spill containment boxes around filling</w:t>
                            </w:r>
                            <w:r w:rsidRPr="005C71EB">
                              <w:rPr>
                                <w:spacing w:val="-4"/>
                                <w:szCs w:val="20"/>
                              </w:rPr>
                              <w:t xml:space="preserve"> </w:t>
                            </w:r>
                            <w:r w:rsidRPr="005C71EB">
                              <w:rPr>
                                <w:szCs w:val="20"/>
                              </w:rPr>
                              <w:t>points</w:t>
                            </w:r>
                          </w:p>
                          <w:p w14:paraId="1DD7228C"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Spill containment sumps under</w:t>
                            </w:r>
                            <w:r w:rsidRPr="005C71EB">
                              <w:rPr>
                                <w:spacing w:val="-4"/>
                                <w:szCs w:val="20"/>
                              </w:rPr>
                              <w:t xml:space="preserve"> </w:t>
                            </w:r>
                            <w:r w:rsidRPr="005C71EB">
                              <w:rPr>
                                <w:szCs w:val="20"/>
                              </w:rPr>
                              <w:t>bowsers</w:t>
                            </w:r>
                          </w:p>
                          <w:p w14:paraId="61551A17"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proofErr w:type="spellStart"/>
                            <w:r w:rsidRPr="005C71EB">
                              <w:rPr>
                                <w:szCs w:val="20"/>
                              </w:rPr>
                              <w:t>Bunding</w:t>
                            </w:r>
                            <w:proofErr w:type="spellEnd"/>
                            <w:r w:rsidRPr="005C71EB">
                              <w:rPr>
                                <w:szCs w:val="20"/>
                              </w:rPr>
                              <w:t xml:space="preserve"> around fuel dispensing area</w:t>
                            </w:r>
                          </w:p>
                          <w:p w14:paraId="18D6DE44"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 xml:space="preserve">Graded surface to divert clean </w:t>
                            </w:r>
                            <w:proofErr w:type="spellStart"/>
                            <w:r w:rsidRPr="005C71EB">
                              <w:rPr>
                                <w:szCs w:val="20"/>
                              </w:rPr>
                              <w:t>stormwater</w:t>
                            </w:r>
                            <w:proofErr w:type="spellEnd"/>
                            <w:r w:rsidRPr="005C71EB">
                              <w:rPr>
                                <w:szCs w:val="20"/>
                              </w:rPr>
                              <w:t xml:space="preserve"> away from the high-risk fuel dispensing</w:t>
                            </w:r>
                            <w:r w:rsidRPr="005C71EB">
                              <w:rPr>
                                <w:spacing w:val="-17"/>
                                <w:szCs w:val="20"/>
                              </w:rPr>
                              <w:t xml:space="preserve"> </w:t>
                            </w:r>
                            <w:r w:rsidRPr="005C71EB">
                              <w:rPr>
                                <w:szCs w:val="20"/>
                              </w:rPr>
                              <w:t>area</w:t>
                            </w:r>
                          </w:p>
                          <w:p w14:paraId="06199E7D"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Interception</w:t>
                            </w:r>
                            <w:r w:rsidRPr="005C71EB">
                              <w:rPr>
                                <w:spacing w:val="-2"/>
                                <w:szCs w:val="20"/>
                              </w:rPr>
                              <w:t xml:space="preserve"> </w:t>
                            </w:r>
                            <w:r w:rsidRPr="005C71EB">
                              <w:rPr>
                                <w:szCs w:val="20"/>
                              </w:rPr>
                              <w:t>pits</w:t>
                            </w:r>
                          </w:p>
                          <w:p w14:paraId="1FE1D556"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An oil water</w:t>
                            </w:r>
                            <w:r w:rsidRPr="005C71EB">
                              <w:rPr>
                                <w:spacing w:val="-1"/>
                                <w:szCs w:val="20"/>
                              </w:rPr>
                              <w:t xml:space="preserve"> </w:t>
                            </w:r>
                            <w:r w:rsidRPr="005C71EB">
                              <w:rPr>
                                <w:szCs w:val="20"/>
                              </w:rPr>
                              <w:t>separator with a 9000 L capacity</w:t>
                            </w:r>
                          </w:p>
                          <w:p w14:paraId="35C2195D"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Spill</w:t>
                            </w:r>
                            <w:r w:rsidRPr="005C71EB">
                              <w:rPr>
                                <w:spacing w:val="-2"/>
                                <w:szCs w:val="20"/>
                              </w:rPr>
                              <w:t xml:space="preserve"> </w:t>
                            </w:r>
                            <w:r w:rsidRPr="005C71EB">
                              <w:rPr>
                                <w:szCs w:val="20"/>
                              </w:rPr>
                              <w:t>kit</w:t>
                            </w:r>
                          </w:p>
                          <w:p w14:paraId="7253C572"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 xml:space="preserve">Stage 1 and Stage 2 </w:t>
                            </w:r>
                            <w:proofErr w:type="spellStart"/>
                            <w:r w:rsidRPr="005C71EB">
                              <w:rPr>
                                <w:szCs w:val="20"/>
                              </w:rPr>
                              <w:t>vapour</w:t>
                            </w:r>
                            <w:proofErr w:type="spellEnd"/>
                            <w:r w:rsidRPr="005C71EB">
                              <w:rPr>
                                <w:szCs w:val="20"/>
                              </w:rPr>
                              <w:t xml:space="preserve"> recovery</w:t>
                            </w:r>
                            <w:r w:rsidRPr="005C71EB">
                              <w:rPr>
                                <w:spacing w:val="-2"/>
                                <w:szCs w:val="20"/>
                              </w:rPr>
                              <w:t xml:space="preserve"> </w:t>
                            </w:r>
                          </w:p>
                          <w:p w14:paraId="12CA9D41" w14:textId="77777777" w:rsidR="00D92FB4" w:rsidRPr="005C71EB" w:rsidRDefault="00D92FB4" w:rsidP="005C71EB">
                            <w:pPr>
                              <w:pStyle w:val="BodyText"/>
                              <w:spacing w:before="183"/>
                              <w:ind w:left="1064" w:right="241"/>
                              <w:rPr>
                                <w:sz w:val="22"/>
                                <w:szCs w:val="22"/>
                              </w:rPr>
                            </w:pPr>
                            <w:r w:rsidRPr="005C71EB">
                              <w:rPr>
                                <w:sz w:val="22"/>
                                <w:szCs w:val="22"/>
                              </w:rPr>
                              <w:t>This system is regularly monitored and maintained to ensure minor spills are contained and to limit the potential for environmental discharges.</w:t>
                            </w:r>
                          </w:p>
                          <w:p w14:paraId="01FF7D64" w14:textId="77777777" w:rsidR="00D92FB4" w:rsidRPr="005C71EB" w:rsidRDefault="00D92FB4" w:rsidP="005C71EB">
                            <w:pPr>
                              <w:pStyle w:val="ListParagraph"/>
                              <w:ind w:left="720" w:firstLine="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75F9" id="Text Box 938" o:spid="_x0000_s1030" type="#_x0000_t202" style="position:absolute;left:0;text-align:left;margin-left:0;margin-top:35.4pt;width:532.5pt;height:26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" fillcolor="#d9e2f3 [660]" strokeweight=".5pt">
                <v:textbox>
                  <w:txbxContent>
                    <w:p w14:paraId="2371D0E1" w14:textId="4C303A67" w:rsidR="00D92FB4" w:rsidRDefault="00D92FB4" w:rsidP="005C71EB">
                      <w:pPr>
                        <w:rPr>
                          <w:rFonts w:ascii="Arial" w:eastAsia="Arial" w:hAnsi="Arial" w:cs="Arial"/>
                          <w:b/>
                          <w:lang w:val="en-US"/>
                        </w:rPr>
                      </w:pPr>
                      <w:r w:rsidRPr="0089594B">
                        <w:rPr>
                          <w:rFonts w:ascii="Arial" w:eastAsia="Arial" w:hAnsi="Arial" w:cs="Arial"/>
                          <w:b/>
                          <w:lang w:val="en-US"/>
                        </w:rPr>
                        <w:t>Example</w:t>
                      </w:r>
                      <w:r>
                        <w:rPr>
                          <w:rFonts w:ascii="Arial" w:eastAsia="Arial" w:hAnsi="Arial" w:cs="Arial"/>
                          <w:b/>
                          <w:lang w:val="en-US"/>
                        </w:rPr>
                        <w:t xml:space="preserve"> 1. Pollution Control System (FOR GUIDANCE PURPOSES ONLY)</w:t>
                      </w:r>
                    </w:p>
                    <w:p w14:paraId="6CE536B5" w14:textId="02049A53" w:rsidR="00D92FB4" w:rsidRPr="00E34094" w:rsidRDefault="00D92FB4" w:rsidP="005C71EB">
                      <w:pPr>
                        <w:rPr>
                          <w:rFonts w:ascii="Arial" w:eastAsia="Arial" w:hAnsi="Arial" w:cs="Arial"/>
                          <w:i/>
                          <w:lang w:val="en-US"/>
                        </w:rPr>
                      </w:pPr>
                      <w:r w:rsidRPr="00E34094">
                        <w:rPr>
                          <w:rFonts w:ascii="Arial" w:eastAsia="Arial" w:hAnsi="Arial" w:cs="Arial"/>
                          <w:i/>
                          <w:lang w:val="en-US"/>
                        </w:rPr>
                        <w:t>The following example of a pollution control system is intended as guidance only. The nominated responsible person should describe a pollution control system based upon their site-specific conditions.</w:t>
                      </w:r>
                    </w:p>
                    <w:p w14:paraId="606706AD" w14:textId="77777777" w:rsidR="00D92FB4" w:rsidRDefault="00D92FB4" w:rsidP="005C71EB">
                      <w:pPr>
                        <w:pStyle w:val="ListParagraph"/>
                        <w:numPr>
                          <w:ilvl w:val="0"/>
                          <w:numId w:val="6"/>
                        </w:numPr>
                        <w:rPr>
                          <w:b/>
                        </w:rPr>
                      </w:pPr>
                      <w:r>
                        <w:rPr>
                          <w:b/>
                        </w:rPr>
                        <w:t xml:space="preserve">Pollution Control System: </w:t>
                      </w:r>
                    </w:p>
                    <w:p w14:paraId="6B780ADD" w14:textId="77777777" w:rsidR="00D92FB4" w:rsidRPr="005C71EB" w:rsidRDefault="00D92FB4" w:rsidP="005C71EB">
                      <w:pPr>
                        <w:pStyle w:val="BodyText"/>
                        <w:spacing w:before="182"/>
                        <w:ind w:left="1064" w:right="1063"/>
                        <w:rPr>
                          <w:sz w:val="22"/>
                          <w:szCs w:val="22"/>
                        </w:rPr>
                      </w:pPr>
                      <w:r w:rsidRPr="005C71EB">
                        <w:rPr>
                          <w:b/>
                          <w:i/>
                          <w:sz w:val="22"/>
                          <w:szCs w:val="22"/>
                        </w:rPr>
                        <w:t>The Site</w:t>
                      </w:r>
                      <w:r w:rsidRPr="005C71EB">
                        <w:rPr>
                          <w:sz w:val="22"/>
                          <w:szCs w:val="22"/>
                        </w:rPr>
                        <w:t xml:space="preserve"> has an installed forecourt pollution control system. This system</w:t>
                      </w:r>
                      <w:r w:rsidRPr="005C71EB">
                        <w:rPr>
                          <w:spacing w:val="1"/>
                          <w:sz w:val="22"/>
                          <w:szCs w:val="22"/>
                        </w:rPr>
                        <w:t xml:space="preserve"> </w:t>
                      </w:r>
                      <w:r w:rsidRPr="005C71EB">
                        <w:rPr>
                          <w:sz w:val="22"/>
                          <w:szCs w:val="22"/>
                        </w:rPr>
                        <w:t>comprises:</w:t>
                      </w:r>
                    </w:p>
                    <w:p w14:paraId="7745AF53" w14:textId="77777777" w:rsidR="00D92FB4" w:rsidRPr="005C71EB" w:rsidRDefault="00D92FB4" w:rsidP="005C71EB">
                      <w:pPr>
                        <w:pStyle w:val="ListParagraph"/>
                        <w:numPr>
                          <w:ilvl w:val="2"/>
                          <w:numId w:val="5"/>
                        </w:numPr>
                        <w:tabs>
                          <w:tab w:val="left" w:pos="1784"/>
                          <w:tab w:val="left" w:pos="1785"/>
                        </w:tabs>
                        <w:spacing w:before="1" w:line="293" w:lineRule="exact"/>
                        <w:ind w:hanging="361"/>
                        <w:rPr>
                          <w:szCs w:val="20"/>
                        </w:rPr>
                      </w:pPr>
                      <w:r w:rsidRPr="005C71EB">
                        <w:rPr>
                          <w:szCs w:val="20"/>
                        </w:rPr>
                        <w:t>A canopy over the fuel dispensing</w:t>
                      </w:r>
                      <w:r w:rsidRPr="005C71EB">
                        <w:rPr>
                          <w:spacing w:val="-5"/>
                          <w:szCs w:val="20"/>
                        </w:rPr>
                        <w:t xml:space="preserve"> </w:t>
                      </w:r>
                      <w:r w:rsidRPr="005C71EB">
                        <w:rPr>
                          <w:szCs w:val="20"/>
                        </w:rPr>
                        <w:t>area with a 10-degree overhang</w:t>
                      </w:r>
                    </w:p>
                    <w:p w14:paraId="47640AD9"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Impervious forecourt surface</w:t>
                      </w:r>
                    </w:p>
                    <w:p w14:paraId="6400FEDF"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Heavy duty impact bollards to protect bowsers</w:t>
                      </w:r>
                    </w:p>
                    <w:p w14:paraId="153E9B43"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Spill containment boxes around filling</w:t>
                      </w:r>
                      <w:r w:rsidRPr="005C71EB">
                        <w:rPr>
                          <w:spacing w:val="-4"/>
                          <w:szCs w:val="20"/>
                        </w:rPr>
                        <w:t xml:space="preserve"> </w:t>
                      </w:r>
                      <w:r w:rsidRPr="005C71EB">
                        <w:rPr>
                          <w:szCs w:val="20"/>
                        </w:rPr>
                        <w:t>points</w:t>
                      </w:r>
                    </w:p>
                    <w:p w14:paraId="1DD7228C"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Spill containment sumps under</w:t>
                      </w:r>
                      <w:r w:rsidRPr="005C71EB">
                        <w:rPr>
                          <w:spacing w:val="-4"/>
                          <w:szCs w:val="20"/>
                        </w:rPr>
                        <w:t xml:space="preserve"> </w:t>
                      </w:r>
                      <w:r w:rsidRPr="005C71EB">
                        <w:rPr>
                          <w:szCs w:val="20"/>
                        </w:rPr>
                        <w:t>bowsers</w:t>
                      </w:r>
                    </w:p>
                    <w:p w14:paraId="61551A17"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proofErr w:type="spellStart"/>
                      <w:r w:rsidRPr="005C71EB">
                        <w:rPr>
                          <w:szCs w:val="20"/>
                        </w:rPr>
                        <w:t>Bunding</w:t>
                      </w:r>
                      <w:proofErr w:type="spellEnd"/>
                      <w:r w:rsidRPr="005C71EB">
                        <w:rPr>
                          <w:szCs w:val="20"/>
                        </w:rPr>
                        <w:t xml:space="preserve"> around fuel dispensing area</w:t>
                      </w:r>
                    </w:p>
                    <w:p w14:paraId="18D6DE44"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 xml:space="preserve">Graded surface to divert clean </w:t>
                      </w:r>
                      <w:proofErr w:type="spellStart"/>
                      <w:r w:rsidRPr="005C71EB">
                        <w:rPr>
                          <w:szCs w:val="20"/>
                        </w:rPr>
                        <w:t>stormwater</w:t>
                      </w:r>
                      <w:proofErr w:type="spellEnd"/>
                      <w:r w:rsidRPr="005C71EB">
                        <w:rPr>
                          <w:szCs w:val="20"/>
                        </w:rPr>
                        <w:t xml:space="preserve"> away from the high-risk fuel dispensing</w:t>
                      </w:r>
                      <w:r w:rsidRPr="005C71EB">
                        <w:rPr>
                          <w:spacing w:val="-17"/>
                          <w:szCs w:val="20"/>
                        </w:rPr>
                        <w:t xml:space="preserve"> </w:t>
                      </w:r>
                      <w:r w:rsidRPr="005C71EB">
                        <w:rPr>
                          <w:szCs w:val="20"/>
                        </w:rPr>
                        <w:t>area</w:t>
                      </w:r>
                    </w:p>
                    <w:p w14:paraId="06199E7D"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Interception</w:t>
                      </w:r>
                      <w:r w:rsidRPr="005C71EB">
                        <w:rPr>
                          <w:spacing w:val="-2"/>
                          <w:szCs w:val="20"/>
                        </w:rPr>
                        <w:t xml:space="preserve"> </w:t>
                      </w:r>
                      <w:r w:rsidRPr="005C71EB">
                        <w:rPr>
                          <w:szCs w:val="20"/>
                        </w:rPr>
                        <w:t>pits</w:t>
                      </w:r>
                    </w:p>
                    <w:p w14:paraId="1FE1D556" w14:textId="77777777" w:rsidR="00D92FB4" w:rsidRPr="005C71EB" w:rsidRDefault="00D92FB4" w:rsidP="005C71EB">
                      <w:pPr>
                        <w:pStyle w:val="ListParagraph"/>
                        <w:numPr>
                          <w:ilvl w:val="2"/>
                          <w:numId w:val="5"/>
                        </w:numPr>
                        <w:tabs>
                          <w:tab w:val="left" w:pos="1784"/>
                          <w:tab w:val="left" w:pos="1785"/>
                        </w:tabs>
                        <w:spacing w:line="293" w:lineRule="exact"/>
                        <w:ind w:hanging="361"/>
                        <w:rPr>
                          <w:szCs w:val="20"/>
                        </w:rPr>
                      </w:pPr>
                      <w:r w:rsidRPr="005C71EB">
                        <w:rPr>
                          <w:szCs w:val="20"/>
                        </w:rPr>
                        <w:t>An oil water</w:t>
                      </w:r>
                      <w:r w:rsidRPr="005C71EB">
                        <w:rPr>
                          <w:spacing w:val="-1"/>
                          <w:szCs w:val="20"/>
                        </w:rPr>
                        <w:t xml:space="preserve"> </w:t>
                      </w:r>
                      <w:r w:rsidRPr="005C71EB">
                        <w:rPr>
                          <w:szCs w:val="20"/>
                        </w:rPr>
                        <w:t>separator with a 9000 L capacity</w:t>
                      </w:r>
                    </w:p>
                    <w:p w14:paraId="35C2195D"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Spill</w:t>
                      </w:r>
                      <w:r w:rsidRPr="005C71EB">
                        <w:rPr>
                          <w:spacing w:val="-2"/>
                          <w:szCs w:val="20"/>
                        </w:rPr>
                        <w:t xml:space="preserve"> </w:t>
                      </w:r>
                      <w:r w:rsidRPr="005C71EB">
                        <w:rPr>
                          <w:szCs w:val="20"/>
                        </w:rPr>
                        <w:t>kit</w:t>
                      </w:r>
                    </w:p>
                    <w:p w14:paraId="7253C572" w14:textId="77777777" w:rsidR="00D92FB4" w:rsidRPr="005C71EB" w:rsidRDefault="00D92FB4" w:rsidP="005C71EB">
                      <w:pPr>
                        <w:pStyle w:val="ListParagraph"/>
                        <w:numPr>
                          <w:ilvl w:val="2"/>
                          <w:numId w:val="5"/>
                        </w:numPr>
                        <w:tabs>
                          <w:tab w:val="left" w:pos="1784"/>
                          <w:tab w:val="left" w:pos="1785"/>
                        </w:tabs>
                        <w:spacing w:line="292" w:lineRule="exact"/>
                        <w:ind w:hanging="361"/>
                        <w:rPr>
                          <w:szCs w:val="20"/>
                        </w:rPr>
                      </w:pPr>
                      <w:r w:rsidRPr="005C71EB">
                        <w:rPr>
                          <w:szCs w:val="20"/>
                        </w:rPr>
                        <w:t xml:space="preserve">Stage 1 and Stage 2 </w:t>
                      </w:r>
                      <w:proofErr w:type="spellStart"/>
                      <w:r w:rsidRPr="005C71EB">
                        <w:rPr>
                          <w:szCs w:val="20"/>
                        </w:rPr>
                        <w:t>vapour</w:t>
                      </w:r>
                      <w:proofErr w:type="spellEnd"/>
                      <w:r w:rsidRPr="005C71EB">
                        <w:rPr>
                          <w:szCs w:val="20"/>
                        </w:rPr>
                        <w:t xml:space="preserve"> recovery</w:t>
                      </w:r>
                      <w:r w:rsidRPr="005C71EB">
                        <w:rPr>
                          <w:spacing w:val="-2"/>
                          <w:szCs w:val="20"/>
                        </w:rPr>
                        <w:t xml:space="preserve"> </w:t>
                      </w:r>
                    </w:p>
                    <w:p w14:paraId="12CA9D41" w14:textId="77777777" w:rsidR="00D92FB4" w:rsidRPr="005C71EB" w:rsidRDefault="00D92FB4" w:rsidP="005C71EB">
                      <w:pPr>
                        <w:pStyle w:val="BodyText"/>
                        <w:spacing w:before="183"/>
                        <w:ind w:left="1064" w:right="241"/>
                        <w:rPr>
                          <w:sz w:val="22"/>
                          <w:szCs w:val="22"/>
                        </w:rPr>
                      </w:pPr>
                      <w:r w:rsidRPr="005C71EB">
                        <w:rPr>
                          <w:sz w:val="22"/>
                          <w:szCs w:val="22"/>
                        </w:rPr>
                        <w:t>This system is regularly monitored and maintained to ensure minor spills are contained and to limit the potential for environmental discharges.</w:t>
                      </w:r>
                    </w:p>
                    <w:p w14:paraId="01FF7D64" w14:textId="77777777" w:rsidR="00D92FB4" w:rsidRPr="005C71EB" w:rsidRDefault="00D92FB4" w:rsidP="005C71EB">
                      <w:pPr>
                        <w:pStyle w:val="ListParagraph"/>
                        <w:ind w:left="720" w:firstLine="0"/>
                        <w:rPr>
                          <w:b/>
                          <w:sz w:val="20"/>
                          <w:szCs w:val="20"/>
                        </w:rPr>
                      </w:pPr>
                    </w:p>
                  </w:txbxContent>
                </v:textbox>
                <w10:wrap anchorx="margin"/>
              </v:shape>
            </w:pict>
          </mc:Fallback>
        </mc:AlternateContent>
      </w:r>
      <w:r w:rsidR="005C71EB" w:rsidRPr="002E2BD5">
        <w:br w:type="page"/>
      </w:r>
    </w:p>
    <w:p w14:paraId="7F4929A3" w14:textId="77777777" w:rsidR="00E21870" w:rsidRDefault="00E21870">
      <w:pPr>
        <w:rPr>
          <w:b/>
          <w:sz w:val="24"/>
          <w:lang w:val="en-US"/>
        </w:rPr>
        <w:sectPr w:rsidR="00E21870" w:rsidSect="00CC0542">
          <w:headerReference w:type="even" r:id="rId60"/>
          <w:headerReference w:type="default" r:id="rId61"/>
          <w:footerReference w:type="default" r:id="rId62"/>
          <w:headerReference w:type="first" r:id="rId63"/>
          <w:pgSz w:w="11910" w:h="16840"/>
          <w:pgMar w:top="1860" w:right="900" w:bottom="1360" w:left="760" w:header="720" w:footer="1177" w:gutter="0"/>
          <w:pgNumType w:start="16"/>
          <w:cols w:space="720"/>
        </w:sectPr>
      </w:pPr>
    </w:p>
    <w:p w14:paraId="393AECC6" w14:textId="37215C27" w:rsidR="00E21870" w:rsidRDefault="00E21870">
      <w:pPr>
        <w:rPr>
          <w:rFonts w:cstheme="minorHAnsi"/>
          <w:b/>
          <w:sz w:val="52"/>
          <w:szCs w:val="52"/>
        </w:rPr>
      </w:pPr>
    </w:p>
    <w:p w14:paraId="061693CC" w14:textId="77777777" w:rsidR="00E21870" w:rsidRDefault="00851936">
      <w:pPr>
        <w:rPr>
          <w:rFonts w:cstheme="minorHAnsi"/>
          <w:b/>
          <w:sz w:val="52"/>
          <w:szCs w:val="52"/>
        </w:rPr>
      </w:pPr>
      <w:r>
        <w:rPr>
          <w:rFonts w:cstheme="minorHAnsi"/>
          <w:b/>
          <w:noProof/>
          <w:sz w:val="52"/>
          <w:szCs w:val="52"/>
        </w:rPr>
        <mc:AlternateContent>
          <mc:Choice Requires="wps">
            <w:drawing>
              <wp:anchor distT="0" distB="0" distL="114300" distR="114300" simplePos="0" relativeHeight="251704320" behindDoc="0" locked="0" layoutInCell="1" allowOverlap="1" wp14:anchorId="4CEF8DA4" wp14:editId="636D9E13">
                <wp:simplePos x="0" y="0"/>
                <wp:positionH relativeFrom="margin">
                  <wp:align>left</wp:align>
                </wp:positionH>
                <wp:positionV relativeFrom="paragraph">
                  <wp:posOffset>230674</wp:posOffset>
                </wp:positionV>
                <wp:extent cx="9930809" cy="5341716"/>
                <wp:effectExtent l="0" t="0" r="13335" b="11430"/>
                <wp:wrapNone/>
                <wp:docPr id="9" name="Text Box 9"/>
                <wp:cNvGraphicFramePr/>
                <a:graphic xmlns:a="http://schemas.openxmlformats.org/drawingml/2006/main">
                  <a:graphicData uri="http://schemas.microsoft.com/office/word/2010/wordprocessingShape">
                    <wps:wsp>
                      <wps:cNvSpPr txBox="1"/>
                      <wps:spPr>
                        <a:xfrm>
                          <a:off x="0" y="0"/>
                          <a:ext cx="9930809" cy="5341716"/>
                        </a:xfrm>
                        <a:prstGeom prst="rect">
                          <a:avLst/>
                        </a:prstGeom>
                        <a:solidFill>
                          <a:schemeClr val="accent1">
                            <a:lumMod val="20000"/>
                            <a:lumOff val="80000"/>
                          </a:schemeClr>
                        </a:solidFill>
                        <a:ln w="6350">
                          <a:solidFill>
                            <a:prstClr val="black"/>
                          </a:solidFill>
                        </a:ln>
                      </wps:spPr>
                      <wps:txbx>
                        <w:txbxContent>
                          <w:tbl>
                            <w:tblPr>
                              <w:tblStyle w:val="TableGrid"/>
                              <w:tblW w:w="15448" w:type="dxa"/>
                              <w:tblInd w:w="5" w:type="dxa"/>
                              <w:tblLook w:val="04A0" w:firstRow="1" w:lastRow="0" w:firstColumn="1" w:lastColumn="0" w:noHBand="0" w:noVBand="1"/>
                            </w:tblPr>
                            <w:tblGrid>
                              <w:gridCol w:w="7724"/>
                              <w:gridCol w:w="7724"/>
                            </w:tblGrid>
                            <w:tr w:rsidR="00D92FB4" w14:paraId="7C2D2B1A" w14:textId="77777777" w:rsidTr="0082217A">
                              <w:trPr>
                                <w:trHeight w:val="416"/>
                              </w:trPr>
                              <w:tc>
                                <w:tcPr>
                                  <w:tcW w:w="15448" w:type="dxa"/>
                                  <w:gridSpan w:val="2"/>
                                  <w:tcBorders>
                                    <w:top w:val="nil"/>
                                    <w:left w:val="nil"/>
                                    <w:right w:val="nil"/>
                                  </w:tcBorders>
                                </w:tcPr>
                                <w:p w14:paraId="70515B6C" w14:textId="17465F35" w:rsidR="00D92FB4" w:rsidRPr="00E21870" w:rsidRDefault="00D92FB4" w:rsidP="00851936">
                                  <w:pPr>
                                    <w:rPr>
                                      <w:rFonts w:ascii="Arial" w:hAnsi="Arial" w:cs="Arial"/>
                                      <w:b/>
                                      <w:sz w:val="24"/>
                                      <w:szCs w:val="24"/>
                                    </w:rPr>
                                  </w:pPr>
                                  <w:r w:rsidRPr="00E34094">
                                    <w:rPr>
                                      <w:rFonts w:ascii="Arial" w:hAnsi="Arial" w:cs="Arial"/>
                                      <w:b/>
                                      <w:szCs w:val="24"/>
                                    </w:rPr>
                                    <w:t xml:space="preserve">Example </w:t>
                                  </w:r>
                                  <w:r>
                                    <w:rPr>
                                      <w:rFonts w:ascii="Arial" w:hAnsi="Arial" w:cs="Arial"/>
                                      <w:b/>
                                      <w:szCs w:val="24"/>
                                    </w:rPr>
                                    <w:t xml:space="preserve">2. </w:t>
                                  </w:r>
                                  <w:r w:rsidRPr="00E34094">
                                    <w:rPr>
                                      <w:rFonts w:ascii="Arial" w:hAnsi="Arial" w:cs="Arial"/>
                                      <w:b/>
                                      <w:szCs w:val="24"/>
                                    </w:rPr>
                                    <w:t xml:space="preserve">Minor and </w:t>
                                  </w:r>
                                  <w:r>
                                    <w:rPr>
                                      <w:rFonts w:ascii="Arial" w:hAnsi="Arial" w:cs="Arial"/>
                                      <w:b/>
                                      <w:szCs w:val="24"/>
                                    </w:rPr>
                                    <w:t xml:space="preserve">3. </w:t>
                                  </w:r>
                                  <w:r w:rsidRPr="00E34094">
                                    <w:rPr>
                                      <w:rFonts w:ascii="Arial" w:hAnsi="Arial" w:cs="Arial"/>
                                      <w:b/>
                                      <w:szCs w:val="24"/>
                                    </w:rPr>
                                    <w:t>Major Spill Response</w:t>
                                  </w:r>
                                  <w:r>
                                    <w:rPr>
                                      <w:rFonts w:ascii="Arial" w:hAnsi="Arial" w:cs="Arial"/>
                                      <w:b/>
                                      <w:szCs w:val="24"/>
                                    </w:rPr>
                                    <w:t xml:space="preserve"> (FOR GUIDANCE PURPOSES ONLY)</w:t>
                                  </w:r>
                                </w:p>
                              </w:tc>
                            </w:tr>
                            <w:tr w:rsidR="00D92FB4" w14:paraId="6D87694F" w14:textId="77777777" w:rsidTr="00E34094">
                              <w:trPr>
                                <w:trHeight w:val="279"/>
                              </w:trPr>
                              <w:tc>
                                <w:tcPr>
                                  <w:tcW w:w="7724" w:type="dxa"/>
                                  <w:shd w:val="clear" w:color="auto" w:fill="2E74B5" w:themeFill="accent5" w:themeFillShade="BF"/>
                                </w:tcPr>
                                <w:p w14:paraId="6BDB81CC" w14:textId="230EFF03" w:rsidR="00D92FB4" w:rsidRPr="00E34094" w:rsidRDefault="00D92FB4" w:rsidP="00851936">
                                  <w:pPr>
                                    <w:jc w:val="center"/>
                                    <w:rPr>
                                      <w:rFonts w:ascii="Arial" w:hAnsi="Arial" w:cs="Arial"/>
                                      <w:b/>
                                    </w:rPr>
                                  </w:pPr>
                                  <w:r w:rsidRPr="00E34094">
                                    <w:rPr>
                                      <w:rFonts w:ascii="Arial" w:hAnsi="Arial" w:cs="Arial"/>
                                      <w:b/>
                                    </w:rPr>
                                    <w:t xml:space="preserve">2. Minor Spill (Less than or Equal to 5 </w:t>
                                  </w:r>
                                  <w:proofErr w:type="spellStart"/>
                                  <w:r w:rsidRPr="00E34094">
                                    <w:rPr>
                                      <w:rFonts w:ascii="Arial" w:hAnsi="Arial" w:cs="Arial"/>
                                      <w:b/>
                                    </w:rPr>
                                    <w:t>Litres</w:t>
                                  </w:r>
                                  <w:proofErr w:type="spellEnd"/>
                                  <w:r w:rsidRPr="00E34094">
                                    <w:rPr>
                                      <w:rFonts w:ascii="Arial" w:hAnsi="Arial" w:cs="Arial"/>
                                      <w:b/>
                                    </w:rPr>
                                    <w:t>)</w:t>
                                  </w:r>
                                </w:p>
                              </w:tc>
                              <w:tc>
                                <w:tcPr>
                                  <w:tcW w:w="7724" w:type="dxa"/>
                                  <w:shd w:val="clear" w:color="auto" w:fill="2E74B5" w:themeFill="accent5" w:themeFillShade="BF"/>
                                </w:tcPr>
                                <w:p w14:paraId="5F0F6AF7" w14:textId="2D327C57" w:rsidR="00D92FB4" w:rsidRPr="00E34094" w:rsidRDefault="00D92FB4" w:rsidP="00851936">
                                  <w:pPr>
                                    <w:jc w:val="center"/>
                                    <w:rPr>
                                      <w:rFonts w:ascii="Arial" w:hAnsi="Arial" w:cs="Arial"/>
                                      <w:b/>
                                    </w:rPr>
                                  </w:pPr>
                                  <w:r w:rsidRPr="00E34094">
                                    <w:rPr>
                                      <w:rFonts w:ascii="Arial" w:hAnsi="Arial" w:cs="Arial"/>
                                      <w:b/>
                                    </w:rPr>
                                    <w:t xml:space="preserve">3. Major Spill (Greater than 5 </w:t>
                                  </w:r>
                                  <w:proofErr w:type="spellStart"/>
                                  <w:r w:rsidRPr="00E34094">
                                    <w:rPr>
                                      <w:rFonts w:ascii="Arial" w:hAnsi="Arial" w:cs="Arial"/>
                                      <w:b/>
                                    </w:rPr>
                                    <w:t>Litres</w:t>
                                  </w:r>
                                  <w:proofErr w:type="spellEnd"/>
                                  <w:r w:rsidRPr="00E34094">
                                    <w:rPr>
                                      <w:rFonts w:ascii="Arial" w:hAnsi="Arial" w:cs="Arial"/>
                                      <w:b/>
                                    </w:rPr>
                                    <w:t>)</w:t>
                                  </w:r>
                                </w:p>
                              </w:tc>
                            </w:tr>
                            <w:tr w:rsidR="00D92FB4" w14:paraId="4C3D50CF" w14:textId="77777777" w:rsidTr="0082217A">
                              <w:trPr>
                                <w:trHeight w:val="542"/>
                              </w:trPr>
                              <w:tc>
                                <w:tcPr>
                                  <w:tcW w:w="7724" w:type="dxa"/>
                                  <w:shd w:val="clear" w:color="auto" w:fill="BDD6EE" w:themeFill="accent5" w:themeFillTint="66"/>
                                </w:tcPr>
                                <w:p w14:paraId="7EDFE4E5" w14:textId="77777777" w:rsidR="00D92FB4" w:rsidRPr="00E34094" w:rsidRDefault="00D92FB4" w:rsidP="00851936">
                                  <w:pPr>
                                    <w:pStyle w:val="ListParagraph"/>
                                    <w:numPr>
                                      <w:ilvl w:val="0"/>
                                      <w:numId w:val="22"/>
                                    </w:numPr>
                                    <w:tabs>
                                      <w:tab w:val="left" w:pos="1784"/>
                                      <w:tab w:val="left" w:pos="1785"/>
                                    </w:tabs>
                                    <w:spacing w:line="292" w:lineRule="exact"/>
                                    <w:rPr>
                                      <w:sz w:val="20"/>
                                      <w:szCs w:val="20"/>
                                    </w:rPr>
                                  </w:pPr>
                                  <w:r w:rsidRPr="00E34094">
                                    <w:rPr>
                                      <w:sz w:val="20"/>
                                      <w:szCs w:val="20"/>
                                    </w:rPr>
                                    <w:t>Press the ‘EMERGENCY STOP ALL PUMPS’ button on the console control</w:t>
                                  </w:r>
                                </w:p>
                              </w:tc>
                              <w:tc>
                                <w:tcPr>
                                  <w:tcW w:w="7724" w:type="dxa"/>
                                  <w:shd w:val="clear" w:color="auto" w:fill="DEEAF6" w:themeFill="accent5" w:themeFillTint="33"/>
                                </w:tcPr>
                                <w:p w14:paraId="6E5D264A"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Press the ‘EMERGENCY STOP ALL PUMPS’ button on the POS</w:t>
                                  </w:r>
                                </w:p>
                                <w:p w14:paraId="0692E3E4" w14:textId="77777777" w:rsidR="00D92FB4" w:rsidRPr="00E34094" w:rsidRDefault="00D92FB4" w:rsidP="00851936">
                                  <w:pPr>
                                    <w:ind w:left="720"/>
                                    <w:rPr>
                                      <w:rFonts w:ascii="Arial" w:hAnsi="Arial" w:cs="Arial"/>
                                      <w:sz w:val="20"/>
                                    </w:rPr>
                                  </w:pPr>
                                  <w:r w:rsidRPr="00E34094">
                                    <w:rPr>
                                      <w:rFonts w:ascii="Arial" w:hAnsi="Arial" w:cs="Arial"/>
                                      <w:sz w:val="20"/>
                                      <w:szCs w:val="20"/>
                                    </w:rPr>
                                    <w:t>Turn Mains Power off at the switchboard</w:t>
                                  </w:r>
                                </w:p>
                              </w:tc>
                            </w:tr>
                            <w:tr w:rsidR="00D92FB4" w14:paraId="6F6C09F4" w14:textId="77777777" w:rsidTr="0082217A">
                              <w:trPr>
                                <w:trHeight w:val="564"/>
                              </w:trPr>
                              <w:tc>
                                <w:tcPr>
                                  <w:tcW w:w="7724" w:type="dxa"/>
                                  <w:shd w:val="clear" w:color="auto" w:fill="BDD6EE" w:themeFill="accent5" w:themeFillTint="66"/>
                                </w:tcPr>
                                <w:p w14:paraId="6751EAC4" w14:textId="77777777" w:rsidR="00D92FB4" w:rsidRPr="00E34094" w:rsidRDefault="00D92FB4" w:rsidP="00851936">
                                  <w:pPr>
                                    <w:pStyle w:val="ListParagraph"/>
                                    <w:numPr>
                                      <w:ilvl w:val="0"/>
                                      <w:numId w:val="22"/>
                                    </w:numPr>
                                    <w:tabs>
                                      <w:tab w:val="left" w:pos="1784"/>
                                      <w:tab w:val="left" w:pos="1785"/>
                                    </w:tabs>
                                    <w:spacing w:line="292" w:lineRule="exact"/>
                                    <w:rPr>
                                      <w:sz w:val="20"/>
                                      <w:szCs w:val="20"/>
                                    </w:rPr>
                                  </w:pPr>
                                  <w:r w:rsidRPr="00E34094">
                                    <w:rPr>
                                      <w:sz w:val="20"/>
                                      <w:szCs w:val="20"/>
                                    </w:rPr>
                                    <w:t>Use Public Address System (loud speaker) to ask customers NOT to start their cars</w:t>
                                  </w:r>
                                </w:p>
                              </w:tc>
                              <w:tc>
                                <w:tcPr>
                                  <w:tcW w:w="7724" w:type="dxa"/>
                                  <w:shd w:val="clear" w:color="auto" w:fill="DEEAF6" w:themeFill="accent5" w:themeFillTint="33"/>
                                </w:tcPr>
                                <w:p w14:paraId="4CA84BAD" w14:textId="77777777" w:rsidR="00D92FB4" w:rsidRPr="00E34094" w:rsidRDefault="00D92FB4" w:rsidP="00851936">
                                  <w:pPr>
                                    <w:pStyle w:val="ListParagraph"/>
                                    <w:numPr>
                                      <w:ilvl w:val="0"/>
                                      <w:numId w:val="23"/>
                                    </w:numPr>
                                    <w:tabs>
                                      <w:tab w:val="left" w:pos="1784"/>
                                      <w:tab w:val="left" w:pos="1785"/>
                                    </w:tabs>
                                    <w:spacing w:line="292" w:lineRule="exact"/>
                                    <w:rPr>
                                      <w:sz w:val="20"/>
                                    </w:rPr>
                                  </w:pPr>
                                  <w:r w:rsidRPr="00E34094">
                                    <w:rPr>
                                      <w:sz w:val="20"/>
                                    </w:rPr>
                                    <w:t>Call Emergency Services 000 – Fire Brigade</w:t>
                                  </w:r>
                                </w:p>
                              </w:tc>
                            </w:tr>
                            <w:tr w:rsidR="00D92FB4" w14:paraId="74AE369A" w14:textId="77777777" w:rsidTr="0082217A">
                              <w:trPr>
                                <w:trHeight w:val="744"/>
                              </w:trPr>
                              <w:tc>
                                <w:tcPr>
                                  <w:tcW w:w="7724" w:type="dxa"/>
                                  <w:shd w:val="clear" w:color="auto" w:fill="BDD6EE" w:themeFill="accent5" w:themeFillTint="66"/>
                                </w:tcPr>
                                <w:p w14:paraId="1EC6DB3D"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Put on safety vest and safety gloves</w:t>
                                  </w:r>
                                </w:p>
                                <w:p w14:paraId="4DD587E7"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Cordon off the area using safety cones and the Spill Kit Bin</w:t>
                                  </w:r>
                                </w:p>
                                <w:p w14:paraId="13CB9378" w14:textId="77777777" w:rsidR="00D92FB4" w:rsidRPr="00E34094" w:rsidRDefault="00D92FB4" w:rsidP="00851936">
                                  <w:pPr>
                                    <w:tabs>
                                      <w:tab w:val="left" w:pos="1784"/>
                                      <w:tab w:val="left" w:pos="1785"/>
                                    </w:tabs>
                                    <w:spacing w:line="292" w:lineRule="exact"/>
                                    <w:ind w:left="720"/>
                                    <w:rPr>
                                      <w:sz w:val="20"/>
                                      <w:szCs w:val="20"/>
                                    </w:rPr>
                                  </w:pPr>
                                  <w:r w:rsidRPr="00E34094">
                                    <w:rPr>
                                      <w:rFonts w:ascii="Arial" w:hAnsi="Arial" w:cs="Arial"/>
                                      <w:sz w:val="20"/>
                                      <w:szCs w:val="20"/>
                                    </w:rPr>
                                    <w:t xml:space="preserve">Keep people, vehicles and all sources of ignition away from the area – at least 15 </w:t>
                                  </w:r>
                                  <w:proofErr w:type="spellStart"/>
                                  <w:r w:rsidRPr="00E34094">
                                    <w:rPr>
                                      <w:rFonts w:ascii="Arial" w:hAnsi="Arial" w:cs="Arial"/>
                                      <w:sz w:val="20"/>
                                      <w:szCs w:val="20"/>
                                    </w:rPr>
                                    <w:t>metres</w:t>
                                  </w:r>
                                  <w:proofErr w:type="spellEnd"/>
                                  <w:r w:rsidRPr="00E34094">
                                    <w:rPr>
                                      <w:rFonts w:ascii="Arial" w:hAnsi="Arial" w:cs="Arial"/>
                                      <w:sz w:val="20"/>
                                      <w:szCs w:val="20"/>
                                    </w:rPr>
                                    <w:t xml:space="preserve"> where possible</w:t>
                                  </w:r>
                                </w:p>
                              </w:tc>
                              <w:tc>
                                <w:tcPr>
                                  <w:tcW w:w="7724" w:type="dxa"/>
                                  <w:shd w:val="clear" w:color="auto" w:fill="DEEAF6" w:themeFill="accent5" w:themeFillTint="33"/>
                                </w:tcPr>
                                <w:p w14:paraId="03E52150"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Put on safety vest, cordon off the area using safety cones and the Spill Kit Bin</w:t>
                                  </w:r>
                                </w:p>
                                <w:p w14:paraId="083BAED1"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 xml:space="preserve">Keep people, vehicles and all sources of ignition away from the area – at least 15 </w:t>
                                  </w:r>
                                  <w:proofErr w:type="spellStart"/>
                                  <w:r w:rsidRPr="00E34094">
                                    <w:rPr>
                                      <w:rFonts w:ascii="Arial" w:hAnsi="Arial" w:cs="Arial"/>
                                      <w:sz w:val="20"/>
                                      <w:szCs w:val="20"/>
                                    </w:rPr>
                                    <w:t>metres</w:t>
                                  </w:r>
                                  <w:proofErr w:type="spellEnd"/>
                                  <w:r w:rsidRPr="00E34094">
                                    <w:rPr>
                                      <w:rFonts w:ascii="Arial" w:hAnsi="Arial" w:cs="Arial"/>
                                      <w:sz w:val="20"/>
                                      <w:szCs w:val="20"/>
                                    </w:rPr>
                                    <w:t xml:space="preserve"> where possible</w:t>
                                  </w:r>
                                </w:p>
                              </w:tc>
                            </w:tr>
                            <w:tr w:rsidR="00D92FB4" w14:paraId="59AF2A28" w14:textId="77777777" w:rsidTr="0082217A">
                              <w:trPr>
                                <w:trHeight w:val="725"/>
                              </w:trPr>
                              <w:tc>
                                <w:tcPr>
                                  <w:tcW w:w="7724" w:type="dxa"/>
                                  <w:shd w:val="clear" w:color="auto" w:fill="BDD6EE" w:themeFill="accent5" w:themeFillTint="66"/>
                                </w:tcPr>
                                <w:p w14:paraId="5A71B85E"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Isolate source of leak if possible</w:t>
                                  </w:r>
                                </w:p>
                                <w:p w14:paraId="57BAC2E4"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 xml:space="preserve">Prevent spill from spreading and entering drains by using the equipment in the Spill Kit Bin to block the entrance to drains </w:t>
                                  </w:r>
                                </w:p>
                                <w:p w14:paraId="32D38F61"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Absorb the spill with the contents from the Spill Kit Bin</w:t>
                                  </w:r>
                                </w:p>
                                <w:p w14:paraId="79303AF3" w14:textId="77777777" w:rsidR="00D92FB4" w:rsidRPr="00E34094" w:rsidRDefault="00D92FB4" w:rsidP="00851936">
                                  <w:pPr>
                                    <w:tabs>
                                      <w:tab w:val="left" w:pos="1784"/>
                                      <w:tab w:val="left" w:pos="1785"/>
                                    </w:tabs>
                                    <w:spacing w:line="292" w:lineRule="exact"/>
                                    <w:ind w:left="720"/>
                                    <w:rPr>
                                      <w:sz w:val="20"/>
                                      <w:szCs w:val="20"/>
                                    </w:rPr>
                                  </w:pPr>
                                  <w:r w:rsidRPr="00E34094">
                                    <w:rPr>
                                      <w:rFonts w:ascii="Arial" w:hAnsi="Arial" w:cs="Arial"/>
                                      <w:sz w:val="20"/>
                                      <w:szCs w:val="20"/>
                                    </w:rPr>
                                    <w:t>Ensure spill area has been completely cleaned and is safe before allowing public access to the area</w:t>
                                  </w:r>
                                </w:p>
                              </w:tc>
                              <w:tc>
                                <w:tcPr>
                                  <w:tcW w:w="7724" w:type="dxa"/>
                                  <w:shd w:val="clear" w:color="auto" w:fill="DEEAF6" w:themeFill="accent5" w:themeFillTint="33"/>
                                </w:tcPr>
                                <w:p w14:paraId="4A527DC1"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 xml:space="preserve">Evacuate all people and customers from the site and advise them to assemble at the Evacuation Assembly Area </w:t>
                                  </w:r>
                                </w:p>
                              </w:tc>
                            </w:tr>
                            <w:tr w:rsidR="00D92FB4" w14:paraId="434FB964" w14:textId="77777777" w:rsidTr="00E34094">
                              <w:trPr>
                                <w:trHeight w:val="549"/>
                              </w:trPr>
                              <w:tc>
                                <w:tcPr>
                                  <w:tcW w:w="7724" w:type="dxa"/>
                                  <w:shd w:val="clear" w:color="auto" w:fill="BDD6EE" w:themeFill="accent5" w:themeFillTint="66"/>
                                </w:tcPr>
                                <w:p w14:paraId="2FF12097" w14:textId="77777777" w:rsidR="00D92FB4" w:rsidRPr="00E34094" w:rsidRDefault="00D92FB4" w:rsidP="00851936">
                                  <w:pPr>
                                    <w:pStyle w:val="ListParagraph"/>
                                    <w:numPr>
                                      <w:ilvl w:val="0"/>
                                      <w:numId w:val="23"/>
                                    </w:numPr>
                                    <w:tabs>
                                      <w:tab w:val="left" w:pos="1784"/>
                                      <w:tab w:val="left" w:pos="1785"/>
                                    </w:tabs>
                                    <w:spacing w:line="292" w:lineRule="exact"/>
                                    <w:rPr>
                                      <w:sz w:val="20"/>
                                    </w:rPr>
                                  </w:pPr>
                                  <w:r w:rsidRPr="00E34094">
                                    <w:rPr>
                                      <w:sz w:val="20"/>
                                      <w:szCs w:val="20"/>
                                    </w:rPr>
                                    <w:t>Place the used spill kit material into the red bin, away from sources of ignition</w:t>
                                  </w:r>
                                </w:p>
                              </w:tc>
                              <w:tc>
                                <w:tcPr>
                                  <w:tcW w:w="7724" w:type="dxa"/>
                                  <w:shd w:val="clear" w:color="auto" w:fill="DEEAF6" w:themeFill="accent5" w:themeFillTint="33"/>
                                </w:tcPr>
                                <w:p w14:paraId="507C1573"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Eliminate possible sources of ignition</w:t>
                                  </w:r>
                                </w:p>
                              </w:tc>
                            </w:tr>
                            <w:tr w:rsidR="00D92FB4" w14:paraId="53A8D430" w14:textId="77777777" w:rsidTr="0082217A">
                              <w:trPr>
                                <w:trHeight w:val="725"/>
                              </w:trPr>
                              <w:tc>
                                <w:tcPr>
                                  <w:tcW w:w="7724" w:type="dxa"/>
                                  <w:shd w:val="clear" w:color="auto" w:fill="BDD6EE" w:themeFill="accent5" w:themeFillTint="66"/>
                                </w:tcPr>
                                <w:p w14:paraId="6487F849"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Call 24/7 Support 1800 655 160 to arrange for the collection and disposal of the used spill kit contents – an EPA certificate must be supplied by the waste contractor and filed in store</w:t>
                                  </w:r>
                                </w:p>
                              </w:tc>
                              <w:tc>
                                <w:tcPr>
                                  <w:tcW w:w="7724" w:type="dxa"/>
                                  <w:shd w:val="clear" w:color="auto" w:fill="DEEAF6" w:themeFill="accent5" w:themeFillTint="33"/>
                                </w:tcPr>
                                <w:p w14:paraId="4F4CE2E2"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Prevent fuel from spreading and entering drains by using the equipment in the Spill Kit Bin to block the entrance to drains</w:t>
                                  </w:r>
                                </w:p>
                              </w:tc>
                            </w:tr>
                            <w:tr w:rsidR="00D92FB4" w14:paraId="6F18E8AB" w14:textId="77777777" w:rsidTr="00E34094">
                              <w:trPr>
                                <w:trHeight w:val="668"/>
                              </w:trPr>
                              <w:tc>
                                <w:tcPr>
                                  <w:tcW w:w="7724" w:type="dxa"/>
                                  <w:shd w:val="clear" w:color="auto" w:fill="BDD6EE" w:themeFill="accent5" w:themeFillTint="66"/>
                                </w:tcPr>
                                <w:p w14:paraId="0EE11859"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Complete Spill Kit log</w:t>
                                  </w:r>
                                </w:p>
                                <w:p w14:paraId="6C6FB8D0" w14:textId="77777777" w:rsidR="00D92FB4" w:rsidRPr="00E34094" w:rsidRDefault="00D92FB4" w:rsidP="00851936">
                                  <w:pPr>
                                    <w:tabs>
                                      <w:tab w:val="left" w:pos="1784"/>
                                      <w:tab w:val="left" w:pos="1785"/>
                                    </w:tabs>
                                    <w:spacing w:line="292" w:lineRule="exact"/>
                                    <w:rPr>
                                      <w:sz w:val="20"/>
                                      <w:szCs w:val="20"/>
                                    </w:rPr>
                                  </w:pPr>
                                </w:p>
                              </w:tc>
                              <w:tc>
                                <w:tcPr>
                                  <w:tcW w:w="7724" w:type="dxa"/>
                                  <w:shd w:val="clear" w:color="auto" w:fill="DEEAF6" w:themeFill="accent5" w:themeFillTint="33"/>
                                </w:tcPr>
                                <w:p w14:paraId="15120365" w14:textId="76CB813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Place the used spill kit material into the red bin, away from sources of ignition</w:t>
                                  </w:r>
                                </w:p>
                              </w:tc>
                            </w:tr>
                            <w:tr w:rsidR="00D92FB4" w14:paraId="244AD6A3" w14:textId="77777777" w:rsidTr="0082217A">
                              <w:trPr>
                                <w:trHeight w:val="725"/>
                              </w:trPr>
                              <w:tc>
                                <w:tcPr>
                                  <w:tcW w:w="7724" w:type="dxa"/>
                                  <w:shd w:val="clear" w:color="auto" w:fill="BDD6EE" w:themeFill="accent5" w:themeFillTint="66"/>
                                </w:tcPr>
                                <w:p w14:paraId="22B685CC" w14:textId="77777777" w:rsidR="00D92FB4" w:rsidRPr="00E34094" w:rsidRDefault="00D92FB4" w:rsidP="00E34094">
                                  <w:pPr>
                                    <w:tabs>
                                      <w:tab w:val="left" w:pos="1784"/>
                                      <w:tab w:val="left" w:pos="1785"/>
                                    </w:tabs>
                                    <w:spacing w:line="292" w:lineRule="exact"/>
                                    <w:rPr>
                                      <w:sz w:val="20"/>
                                      <w:szCs w:val="20"/>
                                    </w:rPr>
                                  </w:pPr>
                                </w:p>
                              </w:tc>
                              <w:tc>
                                <w:tcPr>
                                  <w:tcW w:w="7724" w:type="dxa"/>
                                  <w:shd w:val="clear" w:color="auto" w:fill="DEEAF6" w:themeFill="accent5" w:themeFillTint="33"/>
                                </w:tcPr>
                                <w:p w14:paraId="4F37A1E6" w14:textId="3DBB364C"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Call 24-7 Support 1800 655 160 to arrange for the collection and disposal of the used spill kit contents – an EPA certificate must be supplied by the waste contractor and filed in store</w:t>
                                  </w:r>
                                </w:p>
                              </w:tc>
                            </w:tr>
                            <w:tr w:rsidR="00D92FB4" w14:paraId="33876904" w14:textId="77777777" w:rsidTr="00E34094">
                              <w:trPr>
                                <w:trHeight w:val="396"/>
                              </w:trPr>
                              <w:tc>
                                <w:tcPr>
                                  <w:tcW w:w="7724" w:type="dxa"/>
                                  <w:shd w:val="clear" w:color="auto" w:fill="BDD6EE" w:themeFill="accent5" w:themeFillTint="66"/>
                                </w:tcPr>
                                <w:p w14:paraId="29A2E40E" w14:textId="77777777" w:rsidR="00D92FB4" w:rsidRPr="00E34094" w:rsidRDefault="00D92FB4" w:rsidP="00851936">
                                  <w:pPr>
                                    <w:tabs>
                                      <w:tab w:val="left" w:pos="1784"/>
                                      <w:tab w:val="left" w:pos="1785"/>
                                    </w:tabs>
                                    <w:spacing w:line="292" w:lineRule="exact"/>
                                    <w:rPr>
                                      <w:sz w:val="20"/>
                                      <w:szCs w:val="20"/>
                                    </w:rPr>
                                  </w:pPr>
                                </w:p>
                              </w:tc>
                              <w:tc>
                                <w:tcPr>
                                  <w:tcW w:w="7724" w:type="dxa"/>
                                  <w:shd w:val="clear" w:color="auto" w:fill="DEEAF6" w:themeFill="accent5" w:themeFillTint="33"/>
                                </w:tcPr>
                                <w:p w14:paraId="6913B158"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Complete Spill Kit log</w:t>
                                  </w:r>
                                </w:p>
                              </w:tc>
                            </w:tr>
                          </w:tbl>
                          <w:p w14:paraId="56C6CB2E" w14:textId="77777777" w:rsidR="00D92FB4" w:rsidRDefault="00D92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F8DA4" id="Text Box 9" o:spid="_x0000_s1031" type="#_x0000_t202" style="position:absolute;margin-left:0;margin-top:18.15pt;width:781.95pt;height:420.6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" fillcolor="#d9e2f3 [660]" strokeweight=".5pt">
                <v:textbox>
                  <w:txbxContent>
                    <w:tbl>
                      <w:tblPr>
                        <w:tblStyle w:val="TableGrid"/>
                        <w:tblW w:w="15448" w:type="dxa"/>
                        <w:tblInd w:w="5" w:type="dxa"/>
                        <w:tblLook w:val="04A0" w:firstRow="1" w:lastRow="0" w:firstColumn="1" w:lastColumn="0" w:noHBand="0" w:noVBand="1"/>
                      </w:tblPr>
                      <w:tblGrid>
                        <w:gridCol w:w="7724"/>
                        <w:gridCol w:w="7724"/>
                      </w:tblGrid>
                      <w:tr w:rsidR="00D92FB4" w14:paraId="7C2D2B1A" w14:textId="77777777" w:rsidTr="0082217A">
                        <w:trPr>
                          <w:trHeight w:val="416"/>
                        </w:trPr>
                        <w:tc>
                          <w:tcPr>
                            <w:tcW w:w="15448" w:type="dxa"/>
                            <w:gridSpan w:val="2"/>
                            <w:tcBorders>
                              <w:top w:val="nil"/>
                              <w:left w:val="nil"/>
                              <w:right w:val="nil"/>
                            </w:tcBorders>
                          </w:tcPr>
                          <w:p w14:paraId="70515B6C" w14:textId="17465F35" w:rsidR="00D92FB4" w:rsidRPr="00E21870" w:rsidRDefault="00D92FB4" w:rsidP="00851936">
                            <w:pPr>
                              <w:rPr>
                                <w:rFonts w:ascii="Arial" w:hAnsi="Arial" w:cs="Arial"/>
                                <w:b/>
                                <w:sz w:val="24"/>
                                <w:szCs w:val="24"/>
                              </w:rPr>
                            </w:pPr>
                            <w:r w:rsidRPr="00E34094">
                              <w:rPr>
                                <w:rFonts w:ascii="Arial" w:hAnsi="Arial" w:cs="Arial"/>
                                <w:b/>
                                <w:szCs w:val="24"/>
                              </w:rPr>
                              <w:t xml:space="preserve">Example </w:t>
                            </w:r>
                            <w:r>
                              <w:rPr>
                                <w:rFonts w:ascii="Arial" w:hAnsi="Arial" w:cs="Arial"/>
                                <w:b/>
                                <w:szCs w:val="24"/>
                              </w:rPr>
                              <w:t xml:space="preserve">2. </w:t>
                            </w:r>
                            <w:r w:rsidRPr="00E34094">
                              <w:rPr>
                                <w:rFonts w:ascii="Arial" w:hAnsi="Arial" w:cs="Arial"/>
                                <w:b/>
                                <w:szCs w:val="24"/>
                              </w:rPr>
                              <w:t xml:space="preserve">Minor and </w:t>
                            </w:r>
                            <w:r>
                              <w:rPr>
                                <w:rFonts w:ascii="Arial" w:hAnsi="Arial" w:cs="Arial"/>
                                <w:b/>
                                <w:szCs w:val="24"/>
                              </w:rPr>
                              <w:t xml:space="preserve">3. </w:t>
                            </w:r>
                            <w:r w:rsidRPr="00E34094">
                              <w:rPr>
                                <w:rFonts w:ascii="Arial" w:hAnsi="Arial" w:cs="Arial"/>
                                <w:b/>
                                <w:szCs w:val="24"/>
                              </w:rPr>
                              <w:t>Major Spill Response</w:t>
                            </w:r>
                            <w:r>
                              <w:rPr>
                                <w:rFonts w:ascii="Arial" w:hAnsi="Arial" w:cs="Arial"/>
                                <w:b/>
                                <w:szCs w:val="24"/>
                              </w:rPr>
                              <w:t xml:space="preserve"> (FOR GUIDANCE PURPOSES ONLY)</w:t>
                            </w:r>
                          </w:p>
                        </w:tc>
                      </w:tr>
                      <w:tr w:rsidR="00D92FB4" w14:paraId="6D87694F" w14:textId="77777777" w:rsidTr="00E34094">
                        <w:trPr>
                          <w:trHeight w:val="279"/>
                        </w:trPr>
                        <w:tc>
                          <w:tcPr>
                            <w:tcW w:w="7724" w:type="dxa"/>
                            <w:shd w:val="clear" w:color="auto" w:fill="2E74B5" w:themeFill="accent5" w:themeFillShade="BF"/>
                          </w:tcPr>
                          <w:p w14:paraId="6BDB81CC" w14:textId="230EFF03" w:rsidR="00D92FB4" w:rsidRPr="00E34094" w:rsidRDefault="00D92FB4" w:rsidP="00851936">
                            <w:pPr>
                              <w:jc w:val="center"/>
                              <w:rPr>
                                <w:rFonts w:ascii="Arial" w:hAnsi="Arial" w:cs="Arial"/>
                                <w:b/>
                              </w:rPr>
                            </w:pPr>
                            <w:r w:rsidRPr="00E34094">
                              <w:rPr>
                                <w:rFonts w:ascii="Arial" w:hAnsi="Arial" w:cs="Arial"/>
                                <w:b/>
                              </w:rPr>
                              <w:t xml:space="preserve">2. Minor Spill (Less than or Equal to 5 </w:t>
                            </w:r>
                            <w:proofErr w:type="spellStart"/>
                            <w:r w:rsidRPr="00E34094">
                              <w:rPr>
                                <w:rFonts w:ascii="Arial" w:hAnsi="Arial" w:cs="Arial"/>
                                <w:b/>
                              </w:rPr>
                              <w:t>Litres</w:t>
                            </w:r>
                            <w:proofErr w:type="spellEnd"/>
                            <w:r w:rsidRPr="00E34094">
                              <w:rPr>
                                <w:rFonts w:ascii="Arial" w:hAnsi="Arial" w:cs="Arial"/>
                                <w:b/>
                              </w:rPr>
                              <w:t>)</w:t>
                            </w:r>
                          </w:p>
                        </w:tc>
                        <w:tc>
                          <w:tcPr>
                            <w:tcW w:w="7724" w:type="dxa"/>
                            <w:shd w:val="clear" w:color="auto" w:fill="2E74B5" w:themeFill="accent5" w:themeFillShade="BF"/>
                          </w:tcPr>
                          <w:p w14:paraId="5F0F6AF7" w14:textId="2D327C57" w:rsidR="00D92FB4" w:rsidRPr="00E34094" w:rsidRDefault="00D92FB4" w:rsidP="00851936">
                            <w:pPr>
                              <w:jc w:val="center"/>
                              <w:rPr>
                                <w:rFonts w:ascii="Arial" w:hAnsi="Arial" w:cs="Arial"/>
                                <w:b/>
                              </w:rPr>
                            </w:pPr>
                            <w:r w:rsidRPr="00E34094">
                              <w:rPr>
                                <w:rFonts w:ascii="Arial" w:hAnsi="Arial" w:cs="Arial"/>
                                <w:b/>
                              </w:rPr>
                              <w:t xml:space="preserve">3. Major Spill (Greater than 5 </w:t>
                            </w:r>
                            <w:proofErr w:type="spellStart"/>
                            <w:r w:rsidRPr="00E34094">
                              <w:rPr>
                                <w:rFonts w:ascii="Arial" w:hAnsi="Arial" w:cs="Arial"/>
                                <w:b/>
                              </w:rPr>
                              <w:t>Litres</w:t>
                            </w:r>
                            <w:proofErr w:type="spellEnd"/>
                            <w:r w:rsidRPr="00E34094">
                              <w:rPr>
                                <w:rFonts w:ascii="Arial" w:hAnsi="Arial" w:cs="Arial"/>
                                <w:b/>
                              </w:rPr>
                              <w:t>)</w:t>
                            </w:r>
                          </w:p>
                        </w:tc>
                      </w:tr>
                      <w:tr w:rsidR="00D92FB4" w14:paraId="4C3D50CF" w14:textId="77777777" w:rsidTr="0082217A">
                        <w:trPr>
                          <w:trHeight w:val="542"/>
                        </w:trPr>
                        <w:tc>
                          <w:tcPr>
                            <w:tcW w:w="7724" w:type="dxa"/>
                            <w:shd w:val="clear" w:color="auto" w:fill="BDD6EE" w:themeFill="accent5" w:themeFillTint="66"/>
                          </w:tcPr>
                          <w:p w14:paraId="7EDFE4E5" w14:textId="77777777" w:rsidR="00D92FB4" w:rsidRPr="00E34094" w:rsidRDefault="00D92FB4" w:rsidP="00851936">
                            <w:pPr>
                              <w:pStyle w:val="ListParagraph"/>
                              <w:numPr>
                                <w:ilvl w:val="0"/>
                                <w:numId w:val="22"/>
                              </w:numPr>
                              <w:tabs>
                                <w:tab w:val="left" w:pos="1784"/>
                                <w:tab w:val="left" w:pos="1785"/>
                              </w:tabs>
                              <w:spacing w:line="292" w:lineRule="exact"/>
                              <w:rPr>
                                <w:sz w:val="20"/>
                                <w:szCs w:val="20"/>
                              </w:rPr>
                            </w:pPr>
                            <w:r w:rsidRPr="00E34094">
                              <w:rPr>
                                <w:sz w:val="20"/>
                                <w:szCs w:val="20"/>
                              </w:rPr>
                              <w:t>Press the ‘EMERGENCY STOP ALL PUMPS’ button on the console control</w:t>
                            </w:r>
                          </w:p>
                        </w:tc>
                        <w:tc>
                          <w:tcPr>
                            <w:tcW w:w="7724" w:type="dxa"/>
                            <w:shd w:val="clear" w:color="auto" w:fill="DEEAF6" w:themeFill="accent5" w:themeFillTint="33"/>
                          </w:tcPr>
                          <w:p w14:paraId="6E5D264A"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Press the ‘EMERGENCY STOP ALL PUMPS’ button on the POS</w:t>
                            </w:r>
                          </w:p>
                          <w:p w14:paraId="0692E3E4" w14:textId="77777777" w:rsidR="00D92FB4" w:rsidRPr="00E34094" w:rsidRDefault="00D92FB4" w:rsidP="00851936">
                            <w:pPr>
                              <w:ind w:left="720"/>
                              <w:rPr>
                                <w:rFonts w:ascii="Arial" w:hAnsi="Arial" w:cs="Arial"/>
                                <w:sz w:val="20"/>
                              </w:rPr>
                            </w:pPr>
                            <w:r w:rsidRPr="00E34094">
                              <w:rPr>
                                <w:rFonts w:ascii="Arial" w:hAnsi="Arial" w:cs="Arial"/>
                                <w:sz w:val="20"/>
                                <w:szCs w:val="20"/>
                              </w:rPr>
                              <w:t>Turn Mains Power off at the switchboard</w:t>
                            </w:r>
                          </w:p>
                        </w:tc>
                      </w:tr>
                      <w:tr w:rsidR="00D92FB4" w14:paraId="6F6C09F4" w14:textId="77777777" w:rsidTr="0082217A">
                        <w:trPr>
                          <w:trHeight w:val="564"/>
                        </w:trPr>
                        <w:tc>
                          <w:tcPr>
                            <w:tcW w:w="7724" w:type="dxa"/>
                            <w:shd w:val="clear" w:color="auto" w:fill="BDD6EE" w:themeFill="accent5" w:themeFillTint="66"/>
                          </w:tcPr>
                          <w:p w14:paraId="6751EAC4" w14:textId="77777777" w:rsidR="00D92FB4" w:rsidRPr="00E34094" w:rsidRDefault="00D92FB4" w:rsidP="00851936">
                            <w:pPr>
                              <w:pStyle w:val="ListParagraph"/>
                              <w:numPr>
                                <w:ilvl w:val="0"/>
                                <w:numId w:val="22"/>
                              </w:numPr>
                              <w:tabs>
                                <w:tab w:val="left" w:pos="1784"/>
                                <w:tab w:val="left" w:pos="1785"/>
                              </w:tabs>
                              <w:spacing w:line="292" w:lineRule="exact"/>
                              <w:rPr>
                                <w:sz w:val="20"/>
                                <w:szCs w:val="20"/>
                              </w:rPr>
                            </w:pPr>
                            <w:r w:rsidRPr="00E34094">
                              <w:rPr>
                                <w:sz w:val="20"/>
                                <w:szCs w:val="20"/>
                              </w:rPr>
                              <w:t>Use Public Address System (loud speaker) to ask customers NOT to start their cars</w:t>
                            </w:r>
                          </w:p>
                        </w:tc>
                        <w:tc>
                          <w:tcPr>
                            <w:tcW w:w="7724" w:type="dxa"/>
                            <w:shd w:val="clear" w:color="auto" w:fill="DEEAF6" w:themeFill="accent5" w:themeFillTint="33"/>
                          </w:tcPr>
                          <w:p w14:paraId="4CA84BAD" w14:textId="77777777" w:rsidR="00D92FB4" w:rsidRPr="00E34094" w:rsidRDefault="00D92FB4" w:rsidP="00851936">
                            <w:pPr>
                              <w:pStyle w:val="ListParagraph"/>
                              <w:numPr>
                                <w:ilvl w:val="0"/>
                                <w:numId w:val="23"/>
                              </w:numPr>
                              <w:tabs>
                                <w:tab w:val="left" w:pos="1784"/>
                                <w:tab w:val="left" w:pos="1785"/>
                              </w:tabs>
                              <w:spacing w:line="292" w:lineRule="exact"/>
                              <w:rPr>
                                <w:sz w:val="20"/>
                              </w:rPr>
                            </w:pPr>
                            <w:r w:rsidRPr="00E34094">
                              <w:rPr>
                                <w:sz w:val="20"/>
                              </w:rPr>
                              <w:t>Call Emergency Services 000 – Fire Brigade</w:t>
                            </w:r>
                          </w:p>
                        </w:tc>
                      </w:tr>
                      <w:tr w:rsidR="00D92FB4" w14:paraId="74AE369A" w14:textId="77777777" w:rsidTr="0082217A">
                        <w:trPr>
                          <w:trHeight w:val="744"/>
                        </w:trPr>
                        <w:tc>
                          <w:tcPr>
                            <w:tcW w:w="7724" w:type="dxa"/>
                            <w:shd w:val="clear" w:color="auto" w:fill="BDD6EE" w:themeFill="accent5" w:themeFillTint="66"/>
                          </w:tcPr>
                          <w:p w14:paraId="1EC6DB3D"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Put on safety vest and safety gloves</w:t>
                            </w:r>
                          </w:p>
                          <w:p w14:paraId="4DD587E7"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Cordon off the area using safety cones and the Spill Kit Bin</w:t>
                            </w:r>
                          </w:p>
                          <w:p w14:paraId="13CB9378" w14:textId="77777777" w:rsidR="00D92FB4" w:rsidRPr="00E34094" w:rsidRDefault="00D92FB4" w:rsidP="00851936">
                            <w:pPr>
                              <w:tabs>
                                <w:tab w:val="left" w:pos="1784"/>
                                <w:tab w:val="left" w:pos="1785"/>
                              </w:tabs>
                              <w:spacing w:line="292" w:lineRule="exact"/>
                              <w:ind w:left="720"/>
                              <w:rPr>
                                <w:sz w:val="20"/>
                                <w:szCs w:val="20"/>
                              </w:rPr>
                            </w:pPr>
                            <w:r w:rsidRPr="00E34094">
                              <w:rPr>
                                <w:rFonts w:ascii="Arial" w:hAnsi="Arial" w:cs="Arial"/>
                                <w:sz w:val="20"/>
                                <w:szCs w:val="20"/>
                              </w:rPr>
                              <w:t xml:space="preserve">Keep people, vehicles and all sources of ignition away from the area – at least 15 </w:t>
                            </w:r>
                            <w:proofErr w:type="spellStart"/>
                            <w:r w:rsidRPr="00E34094">
                              <w:rPr>
                                <w:rFonts w:ascii="Arial" w:hAnsi="Arial" w:cs="Arial"/>
                                <w:sz w:val="20"/>
                                <w:szCs w:val="20"/>
                              </w:rPr>
                              <w:t>metres</w:t>
                            </w:r>
                            <w:proofErr w:type="spellEnd"/>
                            <w:r w:rsidRPr="00E34094">
                              <w:rPr>
                                <w:rFonts w:ascii="Arial" w:hAnsi="Arial" w:cs="Arial"/>
                                <w:sz w:val="20"/>
                                <w:szCs w:val="20"/>
                              </w:rPr>
                              <w:t xml:space="preserve"> where possible</w:t>
                            </w:r>
                          </w:p>
                        </w:tc>
                        <w:tc>
                          <w:tcPr>
                            <w:tcW w:w="7724" w:type="dxa"/>
                            <w:shd w:val="clear" w:color="auto" w:fill="DEEAF6" w:themeFill="accent5" w:themeFillTint="33"/>
                          </w:tcPr>
                          <w:p w14:paraId="03E52150"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Put on safety vest, cordon off the area using safety cones and the Spill Kit Bin</w:t>
                            </w:r>
                          </w:p>
                          <w:p w14:paraId="083BAED1"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 xml:space="preserve">Keep people, vehicles and all sources of ignition away from the area – at least 15 </w:t>
                            </w:r>
                            <w:proofErr w:type="spellStart"/>
                            <w:r w:rsidRPr="00E34094">
                              <w:rPr>
                                <w:rFonts w:ascii="Arial" w:hAnsi="Arial" w:cs="Arial"/>
                                <w:sz w:val="20"/>
                                <w:szCs w:val="20"/>
                              </w:rPr>
                              <w:t>metres</w:t>
                            </w:r>
                            <w:proofErr w:type="spellEnd"/>
                            <w:r w:rsidRPr="00E34094">
                              <w:rPr>
                                <w:rFonts w:ascii="Arial" w:hAnsi="Arial" w:cs="Arial"/>
                                <w:sz w:val="20"/>
                                <w:szCs w:val="20"/>
                              </w:rPr>
                              <w:t xml:space="preserve"> where possible</w:t>
                            </w:r>
                          </w:p>
                        </w:tc>
                      </w:tr>
                      <w:tr w:rsidR="00D92FB4" w14:paraId="59AF2A28" w14:textId="77777777" w:rsidTr="0082217A">
                        <w:trPr>
                          <w:trHeight w:val="725"/>
                        </w:trPr>
                        <w:tc>
                          <w:tcPr>
                            <w:tcW w:w="7724" w:type="dxa"/>
                            <w:shd w:val="clear" w:color="auto" w:fill="BDD6EE" w:themeFill="accent5" w:themeFillTint="66"/>
                          </w:tcPr>
                          <w:p w14:paraId="5A71B85E"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Isolate source of leak if possible</w:t>
                            </w:r>
                          </w:p>
                          <w:p w14:paraId="57BAC2E4"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 xml:space="preserve">Prevent spill from spreading and entering drains by using the equipment in the Spill Kit Bin to block the entrance to drains </w:t>
                            </w:r>
                          </w:p>
                          <w:p w14:paraId="32D38F61" w14:textId="77777777" w:rsidR="00D92FB4" w:rsidRPr="00E34094" w:rsidRDefault="00D92FB4" w:rsidP="00851936">
                            <w:pPr>
                              <w:tabs>
                                <w:tab w:val="left" w:pos="1784"/>
                                <w:tab w:val="left" w:pos="1785"/>
                              </w:tabs>
                              <w:spacing w:line="292" w:lineRule="exact"/>
                              <w:ind w:left="720"/>
                              <w:rPr>
                                <w:rFonts w:ascii="Arial" w:hAnsi="Arial" w:cs="Arial"/>
                                <w:sz w:val="20"/>
                                <w:szCs w:val="20"/>
                              </w:rPr>
                            </w:pPr>
                            <w:r w:rsidRPr="00E34094">
                              <w:rPr>
                                <w:rFonts w:ascii="Arial" w:hAnsi="Arial" w:cs="Arial"/>
                                <w:sz w:val="20"/>
                                <w:szCs w:val="20"/>
                              </w:rPr>
                              <w:t>Absorb the spill with the contents from the Spill Kit Bin</w:t>
                            </w:r>
                          </w:p>
                          <w:p w14:paraId="79303AF3" w14:textId="77777777" w:rsidR="00D92FB4" w:rsidRPr="00E34094" w:rsidRDefault="00D92FB4" w:rsidP="00851936">
                            <w:pPr>
                              <w:tabs>
                                <w:tab w:val="left" w:pos="1784"/>
                                <w:tab w:val="left" w:pos="1785"/>
                              </w:tabs>
                              <w:spacing w:line="292" w:lineRule="exact"/>
                              <w:ind w:left="720"/>
                              <w:rPr>
                                <w:sz w:val="20"/>
                                <w:szCs w:val="20"/>
                              </w:rPr>
                            </w:pPr>
                            <w:r w:rsidRPr="00E34094">
                              <w:rPr>
                                <w:rFonts w:ascii="Arial" w:hAnsi="Arial" w:cs="Arial"/>
                                <w:sz w:val="20"/>
                                <w:szCs w:val="20"/>
                              </w:rPr>
                              <w:t>Ensure spill area has been completely cleaned and is safe before allowing public access to the area</w:t>
                            </w:r>
                          </w:p>
                        </w:tc>
                        <w:tc>
                          <w:tcPr>
                            <w:tcW w:w="7724" w:type="dxa"/>
                            <w:shd w:val="clear" w:color="auto" w:fill="DEEAF6" w:themeFill="accent5" w:themeFillTint="33"/>
                          </w:tcPr>
                          <w:p w14:paraId="4A527DC1"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 xml:space="preserve">Evacuate all people and customers from the site and advise them to assemble at the Evacuation Assembly Area </w:t>
                            </w:r>
                          </w:p>
                        </w:tc>
                      </w:tr>
                      <w:tr w:rsidR="00D92FB4" w14:paraId="434FB964" w14:textId="77777777" w:rsidTr="00E34094">
                        <w:trPr>
                          <w:trHeight w:val="549"/>
                        </w:trPr>
                        <w:tc>
                          <w:tcPr>
                            <w:tcW w:w="7724" w:type="dxa"/>
                            <w:shd w:val="clear" w:color="auto" w:fill="BDD6EE" w:themeFill="accent5" w:themeFillTint="66"/>
                          </w:tcPr>
                          <w:p w14:paraId="2FF12097" w14:textId="77777777" w:rsidR="00D92FB4" w:rsidRPr="00E34094" w:rsidRDefault="00D92FB4" w:rsidP="00851936">
                            <w:pPr>
                              <w:pStyle w:val="ListParagraph"/>
                              <w:numPr>
                                <w:ilvl w:val="0"/>
                                <w:numId w:val="23"/>
                              </w:numPr>
                              <w:tabs>
                                <w:tab w:val="left" w:pos="1784"/>
                                <w:tab w:val="left" w:pos="1785"/>
                              </w:tabs>
                              <w:spacing w:line="292" w:lineRule="exact"/>
                              <w:rPr>
                                <w:sz w:val="20"/>
                              </w:rPr>
                            </w:pPr>
                            <w:r w:rsidRPr="00E34094">
                              <w:rPr>
                                <w:sz w:val="20"/>
                                <w:szCs w:val="20"/>
                              </w:rPr>
                              <w:t>Place the used spill kit material into the red bin, away from sources of ignition</w:t>
                            </w:r>
                          </w:p>
                        </w:tc>
                        <w:tc>
                          <w:tcPr>
                            <w:tcW w:w="7724" w:type="dxa"/>
                            <w:shd w:val="clear" w:color="auto" w:fill="DEEAF6" w:themeFill="accent5" w:themeFillTint="33"/>
                          </w:tcPr>
                          <w:p w14:paraId="507C1573"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Eliminate possible sources of ignition</w:t>
                            </w:r>
                          </w:p>
                        </w:tc>
                      </w:tr>
                      <w:tr w:rsidR="00D92FB4" w14:paraId="53A8D430" w14:textId="77777777" w:rsidTr="0082217A">
                        <w:trPr>
                          <w:trHeight w:val="725"/>
                        </w:trPr>
                        <w:tc>
                          <w:tcPr>
                            <w:tcW w:w="7724" w:type="dxa"/>
                            <w:shd w:val="clear" w:color="auto" w:fill="BDD6EE" w:themeFill="accent5" w:themeFillTint="66"/>
                          </w:tcPr>
                          <w:p w14:paraId="6487F849"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Call 24/7 Support 1800 655 160 to arrange for the collection and disposal of the used spill kit contents – an EPA certificate must be supplied by the waste contractor and filed in store</w:t>
                            </w:r>
                          </w:p>
                        </w:tc>
                        <w:tc>
                          <w:tcPr>
                            <w:tcW w:w="7724" w:type="dxa"/>
                            <w:shd w:val="clear" w:color="auto" w:fill="DEEAF6" w:themeFill="accent5" w:themeFillTint="33"/>
                          </w:tcPr>
                          <w:p w14:paraId="4F4CE2E2" w14:textId="7777777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Prevent fuel from spreading and entering drains by using the equipment in the Spill Kit Bin to block the entrance to drains</w:t>
                            </w:r>
                          </w:p>
                        </w:tc>
                      </w:tr>
                      <w:tr w:rsidR="00D92FB4" w14:paraId="6F18E8AB" w14:textId="77777777" w:rsidTr="00E34094">
                        <w:trPr>
                          <w:trHeight w:val="668"/>
                        </w:trPr>
                        <w:tc>
                          <w:tcPr>
                            <w:tcW w:w="7724" w:type="dxa"/>
                            <w:shd w:val="clear" w:color="auto" w:fill="BDD6EE" w:themeFill="accent5" w:themeFillTint="66"/>
                          </w:tcPr>
                          <w:p w14:paraId="0EE11859"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Complete Spill Kit log</w:t>
                            </w:r>
                          </w:p>
                          <w:p w14:paraId="6C6FB8D0" w14:textId="77777777" w:rsidR="00D92FB4" w:rsidRPr="00E34094" w:rsidRDefault="00D92FB4" w:rsidP="00851936">
                            <w:pPr>
                              <w:tabs>
                                <w:tab w:val="left" w:pos="1784"/>
                                <w:tab w:val="left" w:pos="1785"/>
                              </w:tabs>
                              <w:spacing w:line="292" w:lineRule="exact"/>
                              <w:rPr>
                                <w:sz w:val="20"/>
                                <w:szCs w:val="20"/>
                              </w:rPr>
                            </w:pPr>
                          </w:p>
                        </w:tc>
                        <w:tc>
                          <w:tcPr>
                            <w:tcW w:w="7724" w:type="dxa"/>
                            <w:shd w:val="clear" w:color="auto" w:fill="DEEAF6" w:themeFill="accent5" w:themeFillTint="33"/>
                          </w:tcPr>
                          <w:p w14:paraId="15120365" w14:textId="76CB8137"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Place the used spill kit material into the red bin, away from sources of ignition</w:t>
                            </w:r>
                          </w:p>
                        </w:tc>
                      </w:tr>
                      <w:tr w:rsidR="00D92FB4" w14:paraId="244AD6A3" w14:textId="77777777" w:rsidTr="0082217A">
                        <w:trPr>
                          <w:trHeight w:val="725"/>
                        </w:trPr>
                        <w:tc>
                          <w:tcPr>
                            <w:tcW w:w="7724" w:type="dxa"/>
                            <w:shd w:val="clear" w:color="auto" w:fill="BDD6EE" w:themeFill="accent5" w:themeFillTint="66"/>
                          </w:tcPr>
                          <w:p w14:paraId="22B685CC" w14:textId="77777777" w:rsidR="00D92FB4" w:rsidRPr="00E34094" w:rsidRDefault="00D92FB4" w:rsidP="00E34094">
                            <w:pPr>
                              <w:tabs>
                                <w:tab w:val="left" w:pos="1784"/>
                                <w:tab w:val="left" w:pos="1785"/>
                              </w:tabs>
                              <w:spacing w:line="292" w:lineRule="exact"/>
                              <w:rPr>
                                <w:sz w:val="20"/>
                                <w:szCs w:val="20"/>
                              </w:rPr>
                            </w:pPr>
                          </w:p>
                        </w:tc>
                        <w:tc>
                          <w:tcPr>
                            <w:tcW w:w="7724" w:type="dxa"/>
                            <w:shd w:val="clear" w:color="auto" w:fill="DEEAF6" w:themeFill="accent5" w:themeFillTint="33"/>
                          </w:tcPr>
                          <w:p w14:paraId="4F37A1E6" w14:textId="3DBB364C" w:rsidR="00D92FB4" w:rsidRPr="00E34094" w:rsidRDefault="00D92FB4" w:rsidP="00851936">
                            <w:pPr>
                              <w:pStyle w:val="ListParagraph"/>
                              <w:numPr>
                                <w:ilvl w:val="0"/>
                                <w:numId w:val="25"/>
                              </w:numPr>
                              <w:tabs>
                                <w:tab w:val="left" w:pos="1784"/>
                                <w:tab w:val="left" w:pos="1785"/>
                              </w:tabs>
                              <w:spacing w:line="292" w:lineRule="exact"/>
                              <w:rPr>
                                <w:sz w:val="20"/>
                                <w:szCs w:val="20"/>
                              </w:rPr>
                            </w:pPr>
                            <w:r w:rsidRPr="00E34094">
                              <w:rPr>
                                <w:sz w:val="20"/>
                                <w:szCs w:val="20"/>
                              </w:rPr>
                              <w:t>Call 24-7 Support 1800 655 160 to arrange for the collection and disposal of the used spill kit contents – an EPA certificate must be supplied by the waste contractor and filed in store</w:t>
                            </w:r>
                          </w:p>
                        </w:tc>
                      </w:tr>
                      <w:tr w:rsidR="00D92FB4" w14:paraId="33876904" w14:textId="77777777" w:rsidTr="00E34094">
                        <w:trPr>
                          <w:trHeight w:val="396"/>
                        </w:trPr>
                        <w:tc>
                          <w:tcPr>
                            <w:tcW w:w="7724" w:type="dxa"/>
                            <w:shd w:val="clear" w:color="auto" w:fill="BDD6EE" w:themeFill="accent5" w:themeFillTint="66"/>
                          </w:tcPr>
                          <w:p w14:paraId="29A2E40E" w14:textId="77777777" w:rsidR="00D92FB4" w:rsidRPr="00E34094" w:rsidRDefault="00D92FB4" w:rsidP="00851936">
                            <w:pPr>
                              <w:tabs>
                                <w:tab w:val="left" w:pos="1784"/>
                                <w:tab w:val="left" w:pos="1785"/>
                              </w:tabs>
                              <w:spacing w:line="292" w:lineRule="exact"/>
                              <w:rPr>
                                <w:sz w:val="20"/>
                                <w:szCs w:val="20"/>
                              </w:rPr>
                            </w:pPr>
                          </w:p>
                        </w:tc>
                        <w:tc>
                          <w:tcPr>
                            <w:tcW w:w="7724" w:type="dxa"/>
                            <w:shd w:val="clear" w:color="auto" w:fill="DEEAF6" w:themeFill="accent5" w:themeFillTint="33"/>
                          </w:tcPr>
                          <w:p w14:paraId="6913B158" w14:textId="77777777" w:rsidR="00D92FB4" w:rsidRPr="00E34094" w:rsidRDefault="00D92FB4" w:rsidP="00851936">
                            <w:pPr>
                              <w:pStyle w:val="ListParagraph"/>
                              <w:numPr>
                                <w:ilvl w:val="0"/>
                                <w:numId w:val="23"/>
                              </w:numPr>
                              <w:tabs>
                                <w:tab w:val="left" w:pos="1784"/>
                                <w:tab w:val="left" w:pos="1785"/>
                              </w:tabs>
                              <w:spacing w:line="292" w:lineRule="exact"/>
                              <w:rPr>
                                <w:sz w:val="20"/>
                                <w:szCs w:val="20"/>
                              </w:rPr>
                            </w:pPr>
                            <w:r w:rsidRPr="00E34094">
                              <w:rPr>
                                <w:sz w:val="20"/>
                                <w:szCs w:val="20"/>
                              </w:rPr>
                              <w:t>Complete Spill Kit log</w:t>
                            </w:r>
                          </w:p>
                        </w:tc>
                      </w:tr>
                    </w:tbl>
                    <w:p w14:paraId="56C6CB2E" w14:textId="77777777" w:rsidR="00D92FB4" w:rsidRDefault="00D92FB4"/>
                  </w:txbxContent>
                </v:textbox>
                <w10:wrap anchorx="margin"/>
              </v:shape>
            </w:pict>
          </mc:Fallback>
        </mc:AlternateContent>
      </w:r>
    </w:p>
    <w:p w14:paraId="07E92AAE" w14:textId="77777777" w:rsidR="00CA14CA" w:rsidRPr="00CA14CA" w:rsidRDefault="00CA14CA" w:rsidP="00CA14CA">
      <w:pPr>
        <w:rPr>
          <w:rFonts w:cstheme="minorHAnsi"/>
          <w:sz w:val="52"/>
          <w:szCs w:val="52"/>
        </w:rPr>
      </w:pPr>
    </w:p>
    <w:p w14:paraId="6C8F38C2" w14:textId="77777777" w:rsidR="00CA14CA" w:rsidRPr="00CA14CA" w:rsidRDefault="00CA14CA" w:rsidP="00CA14CA">
      <w:pPr>
        <w:rPr>
          <w:rFonts w:cstheme="minorHAnsi"/>
          <w:sz w:val="52"/>
          <w:szCs w:val="52"/>
        </w:rPr>
      </w:pPr>
    </w:p>
    <w:p w14:paraId="77317A9D" w14:textId="77777777" w:rsidR="00CA14CA" w:rsidRPr="00CA14CA" w:rsidRDefault="00CA14CA" w:rsidP="00CA14CA">
      <w:pPr>
        <w:rPr>
          <w:rFonts w:cstheme="minorHAnsi"/>
          <w:sz w:val="52"/>
          <w:szCs w:val="52"/>
        </w:rPr>
      </w:pPr>
    </w:p>
    <w:p w14:paraId="036D0C39" w14:textId="77777777" w:rsidR="00CA14CA" w:rsidRPr="00CA14CA" w:rsidRDefault="00CA14CA" w:rsidP="00CA14CA">
      <w:pPr>
        <w:rPr>
          <w:rFonts w:cstheme="minorHAnsi"/>
          <w:sz w:val="52"/>
          <w:szCs w:val="52"/>
        </w:rPr>
      </w:pPr>
    </w:p>
    <w:p w14:paraId="3F3D7176" w14:textId="77777777" w:rsidR="00CA14CA" w:rsidRPr="00CA14CA" w:rsidRDefault="00CA14CA" w:rsidP="00CA14CA">
      <w:pPr>
        <w:rPr>
          <w:rFonts w:cstheme="minorHAnsi"/>
          <w:sz w:val="52"/>
          <w:szCs w:val="52"/>
        </w:rPr>
      </w:pPr>
    </w:p>
    <w:p w14:paraId="51816242" w14:textId="77777777" w:rsidR="00CA14CA" w:rsidRPr="00CA14CA" w:rsidRDefault="00CA14CA" w:rsidP="00CA14CA">
      <w:pPr>
        <w:rPr>
          <w:rFonts w:cstheme="minorHAnsi"/>
          <w:sz w:val="52"/>
          <w:szCs w:val="52"/>
        </w:rPr>
      </w:pPr>
    </w:p>
    <w:p w14:paraId="77A5B97A" w14:textId="77777777" w:rsidR="00CA14CA" w:rsidRPr="00CA14CA" w:rsidRDefault="00CA14CA" w:rsidP="00CA14CA">
      <w:pPr>
        <w:rPr>
          <w:rFonts w:cstheme="minorHAnsi"/>
          <w:sz w:val="52"/>
          <w:szCs w:val="52"/>
        </w:rPr>
      </w:pPr>
    </w:p>
    <w:p w14:paraId="6CCD04D2" w14:textId="77777777" w:rsidR="00CA14CA" w:rsidRPr="00CA14CA" w:rsidRDefault="00CA14CA" w:rsidP="00CA14CA">
      <w:pPr>
        <w:rPr>
          <w:rFonts w:cstheme="minorHAnsi"/>
          <w:sz w:val="52"/>
          <w:szCs w:val="52"/>
        </w:rPr>
      </w:pPr>
    </w:p>
    <w:p w14:paraId="555779BC" w14:textId="77777777" w:rsidR="00CA14CA" w:rsidRDefault="00CA14CA" w:rsidP="00CA14CA">
      <w:pPr>
        <w:rPr>
          <w:rFonts w:cstheme="minorHAnsi"/>
          <w:b/>
          <w:sz w:val="52"/>
          <w:szCs w:val="52"/>
        </w:rPr>
      </w:pPr>
    </w:p>
    <w:p w14:paraId="34276838" w14:textId="70130E0A" w:rsidR="00CA14CA" w:rsidRPr="00CA14CA" w:rsidRDefault="00CA14CA" w:rsidP="00CA14CA">
      <w:pPr>
        <w:rPr>
          <w:rFonts w:cstheme="minorHAnsi"/>
          <w:sz w:val="52"/>
          <w:szCs w:val="52"/>
        </w:rPr>
        <w:sectPr w:rsidR="00CA14CA" w:rsidRPr="00CA14CA" w:rsidSect="00CC0542">
          <w:pgSz w:w="16840" w:h="11910" w:orient="landscape"/>
          <w:pgMar w:top="720" w:right="720" w:bottom="720" w:left="720" w:header="720" w:footer="1177" w:gutter="0"/>
          <w:pgNumType w:start="22"/>
          <w:cols w:space="720"/>
          <w:docGrid w:linePitch="299"/>
        </w:sectPr>
      </w:pPr>
    </w:p>
    <w:bookmarkStart w:id="23" w:name="_Toc50549670"/>
    <w:bookmarkStart w:id="24" w:name="_Toc50549684"/>
    <w:bookmarkStart w:id="25" w:name="_Toc50553612"/>
    <w:bookmarkStart w:id="26" w:name="_Toc50553787"/>
    <w:p w14:paraId="69AE35A3" w14:textId="77777777" w:rsidR="00884554" w:rsidRDefault="00884554" w:rsidP="00884554">
      <w:pPr>
        <w:pStyle w:val="Heading2"/>
        <w:rPr>
          <w:rFonts w:cstheme="minorHAnsi"/>
          <w:b/>
          <w:sz w:val="52"/>
          <w:szCs w:val="52"/>
        </w:rPr>
        <w:sectPr w:rsidR="00884554" w:rsidSect="00CC0542">
          <w:pgSz w:w="11910" w:h="16840"/>
          <w:pgMar w:top="1860" w:right="900" w:bottom="1360" w:left="760" w:header="720" w:footer="1177" w:gutter="0"/>
          <w:pgNumType w:start="23"/>
          <w:cols w:space="720"/>
        </w:sectPr>
      </w:pPr>
      <w:r>
        <w:rPr>
          <w:noProof/>
          <w:color w:val="339966"/>
          <w:sz w:val="24"/>
        </w:rPr>
        <w:lastRenderedPageBreak/>
        <mc:AlternateContent>
          <mc:Choice Requires="wps">
            <w:drawing>
              <wp:anchor distT="0" distB="0" distL="114300" distR="114300" simplePos="0" relativeHeight="251703296" behindDoc="0" locked="0" layoutInCell="1" allowOverlap="1" wp14:anchorId="4EA97B25" wp14:editId="58401ED3">
                <wp:simplePos x="0" y="0"/>
                <wp:positionH relativeFrom="margin">
                  <wp:posOffset>-77470</wp:posOffset>
                </wp:positionH>
                <wp:positionV relativeFrom="paragraph">
                  <wp:posOffset>305435</wp:posOffset>
                </wp:positionV>
                <wp:extent cx="6750050" cy="8011551"/>
                <wp:effectExtent l="0" t="0" r="12700" b="27940"/>
                <wp:wrapNone/>
                <wp:docPr id="4" name="Text Box 4"/>
                <wp:cNvGraphicFramePr/>
                <a:graphic xmlns:a="http://schemas.openxmlformats.org/drawingml/2006/main">
                  <a:graphicData uri="http://schemas.microsoft.com/office/word/2010/wordprocessingShape">
                    <wps:wsp>
                      <wps:cNvSpPr txBox="1"/>
                      <wps:spPr>
                        <a:xfrm>
                          <a:off x="0" y="0"/>
                          <a:ext cx="6750050" cy="8011551"/>
                        </a:xfrm>
                        <a:prstGeom prst="rect">
                          <a:avLst/>
                        </a:prstGeom>
                        <a:solidFill>
                          <a:schemeClr val="accent1">
                            <a:lumMod val="20000"/>
                            <a:lumOff val="80000"/>
                          </a:schemeClr>
                        </a:solidFill>
                        <a:ln w="6350">
                          <a:solidFill>
                            <a:prstClr val="black"/>
                          </a:solidFill>
                        </a:ln>
                      </wps:spPr>
                      <wps:txbx>
                        <w:txbxContent>
                          <w:p w14:paraId="5B328621" w14:textId="6C93E8BD" w:rsidR="00D92FB4" w:rsidRPr="0089594B" w:rsidRDefault="00D92FB4" w:rsidP="00E21870">
                            <w:pPr>
                              <w:rPr>
                                <w:rFonts w:ascii="Arial" w:eastAsia="Arial" w:hAnsi="Arial" w:cs="Arial"/>
                                <w:b/>
                                <w:sz w:val="24"/>
                                <w:szCs w:val="24"/>
                                <w:lang w:val="en-US"/>
                              </w:rPr>
                            </w:pPr>
                            <w:r w:rsidRPr="0089594B">
                              <w:rPr>
                                <w:rFonts w:ascii="Arial" w:eastAsia="Arial" w:hAnsi="Arial" w:cs="Arial"/>
                                <w:b/>
                                <w:sz w:val="24"/>
                                <w:szCs w:val="24"/>
                                <w:lang w:val="en-US"/>
                              </w:rPr>
                              <w:t>Example</w:t>
                            </w:r>
                            <w:r>
                              <w:rPr>
                                <w:rFonts w:ascii="Arial" w:eastAsia="Arial" w:hAnsi="Arial" w:cs="Arial"/>
                                <w:b/>
                                <w:sz w:val="24"/>
                                <w:szCs w:val="24"/>
                                <w:lang w:val="en-US"/>
                              </w:rPr>
                              <w:t xml:space="preserve"> 4. Environmental Incident Response Plan (FOR GUIDANCE PURPOSES ONLY)</w:t>
                            </w:r>
                          </w:p>
                          <w:p w14:paraId="3C508285" w14:textId="77777777" w:rsidR="00D92FB4" w:rsidRPr="00565D8E" w:rsidRDefault="00D92FB4" w:rsidP="00E21870">
                            <w:pPr>
                              <w:pStyle w:val="ListParagraph"/>
                              <w:numPr>
                                <w:ilvl w:val="0"/>
                                <w:numId w:val="11"/>
                              </w:numPr>
                              <w:rPr>
                                <w:b/>
                              </w:rPr>
                            </w:pPr>
                            <w:r>
                              <w:rPr>
                                <w:b/>
                              </w:rPr>
                              <w:t>Environmental Incident</w:t>
                            </w:r>
                          </w:p>
                          <w:p w14:paraId="77ABFCAF" w14:textId="77777777" w:rsidR="00D92FB4" w:rsidRPr="0089594B" w:rsidRDefault="00D92FB4" w:rsidP="00E21870">
                            <w:pPr>
                              <w:pStyle w:val="BodyText"/>
                              <w:spacing w:before="113" w:line="235" w:lineRule="auto"/>
                              <w:ind w:left="1052" w:right="339"/>
                              <w:jc w:val="both"/>
                              <w:rPr>
                                <w:sz w:val="22"/>
                                <w:szCs w:val="22"/>
                              </w:rPr>
                            </w:pPr>
                            <w:r w:rsidRPr="0089594B">
                              <w:rPr>
                                <w:sz w:val="22"/>
                                <w:szCs w:val="22"/>
                              </w:rPr>
                              <w:t xml:space="preserve">In the event of a spill, tank leak or underground petroleum release that may result in discharge to the surrounding environment (i.e. </w:t>
                            </w:r>
                            <w:proofErr w:type="spellStart"/>
                            <w:r w:rsidRPr="0089594B">
                              <w:rPr>
                                <w:sz w:val="22"/>
                                <w:szCs w:val="22"/>
                              </w:rPr>
                              <w:t>stormwater</w:t>
                            </w:r>
                            <w:proofErr w:type="spellEnd"/>
                            <w:r w:rsidRPr="0089594B">
                              <w:rPr>
                                <w:sz w:val="22"/>
                                <w:szCs w:val="22"/>
                              </w:rPr>
                              <w:t>, surface water or groundwater) the above procedure for major spill is to be followed and the area is to be made safe.</w:t>
                            </w:r>
                          </w:p>
                          <w:p w14:paraId="1C09B3A5" w14:textId="77777777" w:rsidR="00D92FB4" w:rsidRPr="0089594B" w:rsidRDefault="00D92FB4" w:rsidP="00E21870">
                            <w:pPr>
                              <w:pStyle w:val="BodyText"/>
                              <w:spacing w:before="151" w:line="235" w:lineRule="auto"/>
                              <w:ind w:left="1052" w:right="336"/>
                              <w:jc w:val="both"/>
                              <w:rPr>
                                <w:sz w:val="22"/>
                                <w:szCs w:val="22"/>
                              </w:rPr>
                            </w:pPr>
                            <w:r w:rsidRPr="0089594B">
                              <w:rPr>
                                <w:sz w:val="22"/>
                                <w:szCs w:val="22"/>
                              </w:rPr>
                              <w:t>Part 5.7 of the Act requires the occupier of premises, the employer or any person carrying on the activity which causes a pollution incident to immediately notify each relevant authority (identified below) when material harm to the environment is caused or</w:t>
                            </w:r>
                            <w:r w:rsidRPr="0089594B">
                              <w:rPr>
                                <w:spacing w:val="-2"/>
                                <w:sz w:val="22"/>
                                <w:szCs w:val="22"/>
                              </w:rPr>
                              <w:t xml:space="preserve"> </w:t>
                            </w:r>
                            <w:r w:rsidRPr="0089594B">
                              <w:rPr>
                                <w:sz w:val="22"/>
                                <w:szCs w:val="22"/>
                              </w:rPr>
                              <w:t>threatened.</w:t>
                            </w:r>
                          </w:p>
                          <w:p w14:paraId="3B3D9456" w14:textId="77777777" w:rsidR="00D92FB4" w:rsidRPr="0089594B" w:rsidRDefault="00D92FB4" w:rsidP="00E21870">
                            <w:pPr>
                              <w:pStyle w:val="BodyText"/>
                              <w:spacing w:before="145"/>
                              <w:ind w:left="1052"/>
                              <w:jc w:val="both"/>
                              <w:rPr>
                                <w:sz w:val="22"/>
                                <w:szCs w:val="22"/>
                              </w:rPr>
                            </w:pPr>
                            <w:r w:rsidRPr="0089594B">
                              <w:rPr>
                                <w:sz w:val="22"/>
                                <w:szCs w:val="22"/>
                              </w:rPr>
                              <w:t>The following procedure is to be followed for reporting a pollution incident:</w:t>
                            </w:r>
                          </w:p>
                          <w:p w14:paraId="44708773" w14:textId="77777777" w:rsidR="00D92FB4" w:rsidRPr="0089594B" w:rsidRDefault="00D92FB4" w:rsidP="00E21870">
                            <w:pPr>
                              <w:pStyle w:val="BodyText"/>
                              <w:spacing w:before="156" w:line="232" w:lineRule="auto"/>
                              <w:ind w:left="1052" w:right="339"/>
                              <w:jc w:val="both"/>
                              <w:rPr>
                                <w:sz w:val="22"/>
                                <w:szCs w:val="22"/>
                              </w:rPr>
                            </w:pPr>
                            <w:r w:rsidRPr="0089594B">
                              <w:rPr>
                                <w:sz w:val="22"/>
                                <w:szCs w:val="22"/>
                              </w:rPr>
                              <w:t>Firstly, call 000 if the incident presents an immediate threat to human health or property. Fire and Rescue NSW, the NSW Police and the NSW Ambulance Service are the first responders, as they are responsible for controlling and containing</w:t>
                            </w:r>
                            <w:r w:rsidRPr="0089594B">
                              <w:rPr>
                                <w:spacing w:val="-28"/>
                                <w:sz w:val="22"/>
                                <w:szCs w:val="22"/>
                              </w:rPr>
                              <w:t xml:space="preserve"> </w:t>
                            </w:r>
                            <w:r w:rsidRPr="0089594B">
                              <w:rPr>
                                <w:sz w:val="22"/>
                                <w:szCs w:val="22"/>
                              </w:rPr>
                              <w:t>incidents.</w:t>
                            </w:r>
                          </w:p>
                          <w:p w14:paraId="2C09294F" w14:textId="77777777" w:rsidR="00D92FB4" w:rsidRPr="0089594B" w:rsidRDefault="00D92FB4" w:rsidP="00E21870">
                            <w:pPr>
                              <w:pStyle w:val="BodyText"/>
                              <w:spacing w:before="159" w:line="232" w:lineRule="auto"/>
                              <w:ind w:left="1052" w:right="339"/>
                              <w:jc w:val="both"/>
                              <w:rPr>
                                <w:sz w:val="22"/>
                                <w:szCs w:val="22"/>
                              </w:rPr>
                            </w:pPr>
                            <w:r w:rsidRPr="0089594B">
                              <w:rPr>
                                <w:sz w:val="22"/>
                                <w:szCs w:val="22"/>
                              </w:rPr>
                              <w:t>If the incident does not require an initial combat agency, or once the 000 call has been made, notify the relevant authorities in the following order:</w:t>
                            </w:r>
                          </w:p>
                          <w:p w14:paraId="76829011" w14:textId="77777777" w:rsidR="00D92FB4" w:rsidRPr="0089594B" w:rsidRDefault="00D92FB4" w:rsidP="00E21870">
                            <w:pPr>
                              <w:pStyle w:val="ListParagraph"/>
                              <w:numPr>
                                <w:ilvl w:val="0"/>
                                <w:numId w:val="10"/>
                              </w:numPr>
                              <w:tabs>
                                <w:tab w:val="left" w:pos="1052"/>
                                <w:tab w:val="left" w:pos="1053"/>
                              </w:tabs>
                              <w:spacing w:before="157"/>
                              <w:ind w:hanging="361"/>
                            </w:pPr>
                            <w:r w:rsidRPr="0089594B">
                              <w:rPr>
                                <w:position w:val="1"/>
                              </w:rPr>
                              <w:t>Council as the Appropriate Regulatory Authority (ARA) on 02 4993</w:t>
                            </w:r>
                            <w:r w:rsidRPr="0089594B">
                              <w:rPr>
                                <w:spacing w:val="-27"/>
                                <w:position w:val="1"/>
                              </w:rPr>
                              <w:t xml:space="preserve"> </w:t>
                            </w:r>
                            <w:r w:rsidRPr="0089594B">
                              <w:rPr>
                                <w:position w:val="1"/>
                              </w:rPr>
                              <w:t>4100</w:t>
                            </w:r>
                          </w:p>
                          <w:p w14:paraId="09DDCA40" w14:textId="77777777" w:rsidR="00D92FB4" w:rsidRPr="0089594B" w:rsidRDefault="00D92FB4" w:rsidP="00E21870">
                            <w:pPr>
                              <w:pStyle w:val="ListParagraph"/>
                              <w:numPr>
                                <w:ilvl w:val="0"/>
                                <w:numId w:val="10"/>
                              </w:numPr>
                              <w:tabs>
                                <w:tab w:val="left" w:pos="1064"/>
                                <w:tab w:val="left" w:pos="1065"/>
                              </w:tabs>
                              <w:spacing w:before="140"/>
                              <w:ind w:left="1064" w:hanging="373"/>
                            </w:pPr>
                            <w:r w:rsidRPr="0089594B">
                              <w:rPr>
                                <w:position w:val="1"/>
                              </w:rPr>
                              <w:t>The EPA Environment Line on 131</w:t>
                            </w:r>
                            <w:r w:rsidRPr="0089594B">
                              <w:rPr>
                                <w:spacing w:val="-3"/>
                                <w:position w:val="1"/>
                              </w:rPr>
                              <w:t xml:space="preserve"> </w:t>
                            </w:r>
                            <w:r w:rsidRPr="0089594B">
                              <w:rPr>
                                <w:position w:val="1"/>
                              </w:rPr>
                              <w:t>555</w:t>
                            </w:r>
                          </w:p>
                          <w:p w14:paraId="1CA4A649" w14:textId="77777777" w:rsidR="00D92FB4" w:rsidRPr="0089594B" w:rsidRDefault="00D92FB4" w:rsidP="00E21870">
                            <w:pPr>
                              <w:pStyle w:val="ListParagraph"/>
                              <w:numPr>
                                <w:ilvl w:val="0"/>
                                <w:numId w:val="10"/>
                              </w:numPr>
                              <w:tabs>
                                <w:tab w:val="left" w:pos="1064"/>
                                <w:tab w:val="left" w:pos="1065"/>
                              </w:tabs>
                              <w:spacing w:before="153" w:line="228" w:lineRule="auto"/>
                              <w:ind w:right="2154"/>
                            </w:pPr>
                            <w:r w:rsidRPr="0089594B">
                              <w:rPr>
                                <w:position w:val="1"/>
                              </w:rPr>
                              <w:t>The Ministry of Health via the local Public Health Unit, see</w:t>
                            </w:r>
                          </w:p>
                          <w:p w14:paraId="738BF85D" w14:textId="77777777" w:rsidR="00D92FB4" w:rsidRPr="0089594B" w:rsidRDefault="003C14A6" w:rsidP="00E21870">
                            <w:pPr>
                              <w:pStyle w:val="ListParagraph"/>
                              <w:tabs>
                                <w:tab w:val="left" w:pos="1064"/>
                                <w:tab w:val="left" w:pos="1065"/>
                              </w:tabs>
                              <w:spacing w:before="153" w:line="228" w:lineRule="auto"/>
                              <w:ind w:right="3231" w:firstLine="0"/>
                            </w:pPr>
                            <w:hyperlink r:id="rId64" w:history="1">
                              <w:r w:rsidR="00D92FB4" w:rsidRPr="0089594B">
                                <w:rPr>
                                  <w:rStyle w:val="Hyperlink"/>
                                  <w:u w:color="0000FF"/>
                                </w:rPr>
                                <w:t>www.health.nsw.gov.au/publichealth/infectious/phus.as</w:t>
                              </w:r>
                            </w:hyperlink>
                            <w:hyperlink r:id="rId65">
                              <w:r w:rsidR="00D92FB4" w:rsidRPr="0089594B">
                                <w:rPr>
                                  <w:color w:val="0000FF"/>
                                  <w:u w:val="single" w:color="0000FF"/>
                                </w:rPr>
                                <w:t>p</w:t>
                              </w:r>
                              <w:r w:rsidR="00D92FB4" w:rsidRPr="0089594B">
                                <w:rPr>
                                  <w:color w:val="0000FF"/>
                                  <w:spacing w:val="-24"/>
                                  <w:u w:val="single" w:color="0000FF"/>
                                </w:rPr>
                                <w:t xml:space="preserve"> </w:t>
                              </w:r>
                            </w:hyperlink>
                          </w:p>
                          <w:p w14:paraId="5BC3EA51" w14:textId="77777777" w:rsidR="00D92FB4" w:rsidRPr="0089594B" w:rsidRDefault="00D92FB4" w:rsidP="00E21870">
                            <w:pPr>
                              <w:pStyle w:val="ListParagraph"/>
                              <w:numPr>
                                <w:ilvl w:val="0"/>
                                <w:numId w:val="10"/>
                              </w:numPr>
                              <w:tabs>
                                <w:tab w:val="left" w:pos="1052"/>
                                <w:tab w:val="left" w:pos="1053"/>
                              </w:tabs>
                              <w:spacing w:before="121"/>
                              <w:ind w:hanging="361"/>
                            </w:pPr>
                            <w:r w:rsidRPr="0089594B">
                              <w:rPr>
                                <w:position w:val="1"/>
                              </w:rPr>
                              <w:t xml:space="preserve">NSW </w:t>
                            </w:r>
                            <w:proofErr w:type="spellStart"/>
                            <w:r>
                              <w:rPr>
                                <w:position w:val="1"/>
                              </w:rPr>
                              <w:t>SafeWork</w:t>
                            </w:r>
                            <w:proofErr w:type="spellEnd"/>
                            <w:r w:rsidRPr="0089594B">
                              <w:rPr>
                                <w:position w:val="1"/>
                              </w:rPr>
                              <w:t xml:space="preserve"> – phone 13 10 50</w:t>
                            </w:r>
                          </w:p>
                          <w:p w14:paraId="0600F9E0" w14:textId="77777777" w:rsidR="00D92FB4" w:rsidRPr="0089594B" w:rsidRDefault="00D92FB4" w:rsidP="00E21870">
                            <w:pPr>
                              <w:pStyle w:val="BodyText"/>
                              <w:spacing w:before="139" w:line="232" w:lineRule="auto"/>
                              <w:ind w:left="1052" w:right="241"/>
                              <w:rPr>
                                <w:sz w:val="22"/>
                                <w:szCs w:val="22"/>
                              </w:rPr>
                            </w:pPr>
                            <w:r w:rsidRPr="0089594B">
                              <w:rPr>
                                <w:sz w:val="22"/>
                                <w:szCs w:val="22"/>
                              </w:rPr>
                              <w:t>Under Section 150 of the Act, relevant information about a pollution incident consists of the following:</w:t>
                            </w:r>
                          </w:p>
                          <w:p w14:paraId="6E7EAEAF" w14:textId="77777777" w:rsidR="00D92FB4" w:rsidRPr="0089594B" w:rsidRDefault="00D92FB4" w:rsidP="00E21870">
                            <w:pPr>
                              <w:pStyle w:val="ListParagraph"/>
                              <w:numPr>
                                <w:ilvl w:val="0"/>
                                <w:numId w:val="9"/>
                              </w:numPr>
                              <w:tabs>
                                <w:tab w:val="left" w:pos="1773"/>
                              </w:tabs>
                              <w:spacing w:before="149"/>
                              <w:ind w:hanging="361"/>
                            </w:pPr>
                            <w:r w:rsidRPr="0089594B">
                              <w:t>the time, date, nature, duration and location of the</w:t>
                            </w:r>
                            <w:r w:rsidRPr="0089594B">
                              <w:rPr>
                                <w:spacing w:val="-9"/>
                              </w:rPr>
                              <w:t xml:space="preserve"> </w:t>
                            </w:r>
                            <w:r w:rsidRPr="0089594B">
                              <w:t>incident,</w:t>
                            </w:r>
                          </w:p>
                          <w:p w14:paraId="0D006524" w14:textId="77777777" w:rsidR="00D92FB4" w:rsidRPr="0089594B" w:rsidRDefault="00D92FB4" w:rsidP="00E21870">
                            <w:pPr>
                              <w:pStyle w:val="ListParagraph"/>
                              <w:numPr>
                                <w:ilvl w:val="0"/>
                                <w:numId w:val="9"/>
                              </w:numPr>
                              <w:tabs>
                                <w:tab w:val="left" w:pos="1773"/>
                              </w:tabs>
                              <w:spacing w:before="149"/>
                              <w:ind w:hanging="361"/>
                            </w:pPr>
                            <w:r w:rsidRPr="0089594B">
                              <w:t>the location where pollution is occurring or is likely to</w:t>
                            </w:r>
                            <w:r w:rsidRPr="0089594B">
                              <w:rPr>
                                <w:spacing w:val="-9"/>
                              </w:rPr>
                              <w:t xml:space="preserve"> </w:t>
                            </w:r>
                            <w:r w:rsidRPr="0089594B">
                              <w:t>occur,</w:t>
                            </w:r>
                          </w:p>
                          <w:p w14:paraId="6334C967" w14:textId="77777777" w:rsidR="00D92FB4" w:rsidRPr="0089594B" w:rsidRDefault="00D92FB4" w:rsidP="00E21870">
                            <w:pPr>
                              <w:pStyle w:val="ListParagraph"/>
                              <w:numPr>
                                <w:ilvl w:val="0"/>
                                <w:numId w:val="9"/>
                              </w:numPr>
                              <w:tabs>
                                <w:tab w:val="left" w:pos="1773"/>
                              </w:tabs>
                              <w:spacing w:before="153" w:line="232" w:lineRule="auto"/>
                              <w:ind w:right="335"/>
                            </w:pPr>
                            <w:r w:rsidRPr="0089594B">
                              <w:t>the nature, the estimated quantity or volume and the concentration of any pollutants involved, if</w:t>
                            </w:r>
                            <w:r w:rsidRPr="0089594B">
                              <w:rPr>
                                <w:spacing w:val="-2"/>
                              </w:rPr>
                              <w:t xml:space="preserve"> </w:t>
                            </w:r>
                            <w:r w:rsidRPr="0089594B">
                              <w:t>known,</w:t>
                            </w:r>
                          </w:p>
                          <w:p w14:paraId="7B1F5E83" w14:textId="77777777" w:rsidR="00D92FB4" w:rsidRPr="0089594B" w:rsidRDefault="00D92FB4" w:rsidP="00E21870">
                            <w:pPr>
                              <w:pStyle w:val="ListParagraph"/>
                              <w:numPr>
                                <w:ilvl w:val="0"/>
                                <w:numId w:val="9"/>
                              </w:numPr>
                              <w:tabs>
                                <w:tab w:val="left" w:pos="1773"/>
                              </w:tabs>
                              <w:spacing w:before="158" w:line="232" w:lineRule="auto"/>
                              <w:ind w:right="339"/>
                            </w:pPr>
                            <w:r w:rsidRPr="0089594B">
                              <w:t>the circumstances in which the incident occurred (including the cause of the incident, if</w:t>
                            </w:r>
                            <w:r w:rsidRPr="0089594B">
                              <w:rPr>
                                <w:spacing w:val="1"/>
                              </w:rPr>
                              <w:t xml:space="preserve"> </w:t>
                            </w:r>
                            <w:r w:rsidRPr="0089594B">
                              <w:t>known),</w:t>
                            </w:r>
                          </w:p>
                          <w:p w14:paraId="7D79CF95" w14:textId="77777777" w:rsidR="00D92FB4" w:rsidRPr="0089594B" w:rsidRDefault="00D92FB4" w:rsidP="00E21870">
                            <w:pPr>
                              <w:pStyle w:val="ListParagraph"/>
                              <w:numPr>
                                <w:ilvl w:val="0"/>
                                <w:numId w:val="9"/>
                              </w:numPr>
                              <w:tabs>
                                <w:tab w:val="left" w:pos="1773"/>
                              </w:tabs>
                              <w:spacing w:before="158" w:line="232" w:lineRule="auto"/>
                              <w:ind w:right="337"/>
                            </w:pPr>
                            <w:r w:rsidRPr="0089594B">
                              <w:t>the action taken or proposed to be taken to deal with the incident and any resulting pollution or threatened pollution, if</w:t>
                            </w:r>
                            <w:r w:rsidRPr="0089594B">
                              <w:rPr>
                                <w:spacing w:val="-6"/>
                              </w:rPr>
                              <w:t xml:space="preserve"> </w:t>
                            </w:r>
                            <w:r w:rsidRPr="0089594B">
                              <w:t>known.</w:t>
                            </w:r>
                          </w:p>
                          <w:p w14:paraId="451D7B0B" w14:textId="77777777" w:rsidR="00D92FB4" w:rsidRDefault="00D92FB4" w:rsidP="00E21870">
                            <w:pPr>
                              <w:pStyle w:val="ListParagraph"/>
                              <w:numPr>
                                <w:ilvl w:val="0"/>
                                <w:numId w:val="10"/>
                              </w:numPr>
                              <w:tabs>
                                <w:tab w:val="left" w:pos="1064"/>
                                <w:tab w:val="left" w:pos="1065"/>
                              </w:tabs>
                              <w:spacing w:before="167" w:line="230" w:lineRule="auto"/>
                              <w:ind w:right="339"/>
                            </w:pPr>
                            <w:r>
                              <w:t>Complete a Leak Notification Form, see</w:t>
                            </w:r>
                          </w:p>
                          <w:p w14:paraId="17062ED7" w14:textId="77777777" w:rsidR="00D92FB4" w:rsidRPr="0089594B" w:rsidRDefault="003C14A6" w:rsidP="00E21870">
                            <w:pPr>
                              <w:pStyle w:val="ListParagraph"/>
                              <w:tabs>
                                <w:tab w:val="left" w:pos="1064"/>
                                <w:tab w:val="left" w:pos="1065"/>
                              </w:tabs>
                              <w:spacing w:before="153" w:line="228" w:lineRule="auto"/>
                              <w:ind w:right="3231" w:firstLine="0"/>
                              <w:rPr>
                                <w:rStyle w:val="Hyperlink"/>
                                <w:u w:color="0000FF"/>
                              </w:rPr>
                            </w:pPr>
                            <w:hyperlink r:id="rId66" w:history="1">
                              <w:r w:rsidR="00D92FB4" w:rsidRPr="0089594B">
                                <w:rPr>
                                  <w:rStyle w:val="Hyperlink"/>
                                </w:rPr>
                                <w:t>http://www.environment.nsw.gov.au/upss.htm</w:t>
                              </w:r>
                            </w:hyperlink>
                          </w:p>
                          <w:p w14:paraId="633F996A" w14:textId="77777777" w:rsidR="00D92FB4" w:rsidRPr="0089594B" w:rsidRDefault="00D92FB4" w:rsidP="00E21870">
                            <w:pPr>
                              <w:pStyle w:val="ListParagraph"/>
                              <w:numPr>
                                <w:ilvl w:val="0"/>
                                <w:numId w:val="10"/>
                              </w:numPr>
                              <w:tabs>
                                <w:tab w:val="left" w:pos="1064"/>
                                <w:tab w:val="left" w:pos="1065"/>
                              </w:tabs>
                              <w:spacing w:before="167" w:line="230" w:lineRule="auto"/>
                              <w:ind w:right="339"/>
                            </w:pPr>
                            <w:r w:rsidRPr="0089594B">
                              <w:rPr>
                                <w:position w:val="1"/>
                              </w:rPr>
                              <w:t>Arrange for maintenance contractor and UPSS integrity contractor to attend site to</w:t>
                            </w:r>
                            <w:r w:rsidRPr="0089594B">
                              <w:t xml:space="preserve"> rectify the</w:t>
                            </w:r>
                            <w:r w:rsidRPr="0089594B">
                              <w:rPr>
                                <w:spacing w:val="-2"/>
                              </w:rPr>
                              <w:t xml:space="preserve"> </w:t>
                            </w:r>
                            <w:r w:rsidRPr="0089594B">
                              <w:t>situation.</w:t>
                            </w:r>
                          </w:p>
                          <w:p w14:paraId="19ED50E6" w14:textId="77777777" w:rsidR="00D92FB4" w:rsidRPr="0089594B" w:rsidRDefault="00D92FB4" w:rsidP="00E21870">
                            <w:pPr>
                              <w:pStyle w:val="ListParagraph"/>
                              <w:numPr>
                                <w:ilvl w:val="0"/>
                                <w:numId w:val="10"/>
                              </w:numPr>
                              <w:tabs>
                                <w:tab w:val="left" w:pos="1065"/>
                              </w:tabs>
                              <w:spacing w:before="159" w:line="235" w:lineRule="auto"/>
                              <w:ind w:right="338"/>
                              <w:jc w:val="both"/>
                            </w:pPr>
                            <w:r w:rsidRPr="0089594B">
                              <w:rPr>
                                <w:position w:val="1"/>
                              </w:rPr>
                              <w:t>Arrange for</w:t>
                            </w:r>
                            <w:r w:rsidRPr="0089594B">
                              <w:t xml:space="preserve"> environmental consultant to attend site to assess incident and work in consultation with government officer to rectify / remediate the</w:t>
                            </w:r>
                            <w:r w:rsidRPr="0089594B">
                              <w:rPr>
                                <w:spacing w:val="-14"/>
                              </w:rPr>
                              <w:t xml:space="preserve"> </w:t>
                            </w:r>
                            <w:r w:rsidRPr="0089594B">
                              <w:t>incident.</w:t>
                            </w:r>
                          </w:p>
                          <w:p w14:paraId="404555C8" w14:textId="77777777" w:rsidR="00D92FB4" w:rsidRDefault="00D92FB4" w:rsidP="00E21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7B25" id="Text Box 4" o:spid="_x0000_s1032" type="#_x0000_t202" style="position:absolute;margin-left:-6.1pt;margin-top:24.05pt;width:531.5pt;height:630.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" fillcolor="#d9e2f3 [660]" strokeweight=".5pt">
                <v:textbox>
                  <w:txbxContent>
                    <w:p w14:paraId="5B328621" w14:textId="6C93E8BD" w:rsidR="00D92FB4" w:rsidRPr="0089594B" w:rsidRDefault="00D92FB4" w:rsidP="00E21870">
                      <w:pPr>
                        <w:rPr>
                          <w:rFonts w:ascii="Arial" w:eastAsia="Arial" w:hAnsi="Arial" w:cs="Arial"/>
                          <w:b/>
                          <w:sz w:val="24"/>
                          <w:szCs w:val="24"/>
                          <w:lang w:val="en-US"/>
                        </w:rPr>
                      </w:pPr>
                      <w:r w:rsidRPr="0089594B">
                        <w:rPr>
                          <w:rFonts w:ascii="Arial" w:eastAsia="Arial" w:hAnsi="Arial" w:cs="Arial"/>
                          <w:b/>
                          <w:sz w:val="24"/>
                          <w:szCs w:val="24"/>
                          <w:lang w:val="en-US"/>
                        </w:rPr>
                        <w:t>Example</w:t>
                      </w:r>
                      <w:r>
                        <w:rPr>
                          <w:rFonts w:ascii="Arial" w:eastAsia="Arial" w:hAnsi="Arial" w:cs="Arial"/>
                          <w:b/>
                          <w:sz w:val="24"/>
                          <w:szCs w:val="24"/>
                          <w:lang w:val="en-US"/>
                        </w:rPr>
                        <w:t xml:space="preserve"> 4. Environmental Incident Response Plan (FOR GUIDANCE PURPOSES ONLY)</w:t>
                      </w:r>
                    </w:p>
                    <w:p w14:paraId="3C508285" w14:textId="77777777" w:rsidR="00D92FB4" w:rsidRPr="00565D8E" w:rsidRDefault="00D92FB4" w:rsidP="00E21870">
                      <w:pPr>
                        <w:pStyle w:val="ListParagraph"/>
                        <w:numPr>
                          <w:ilvl w:val="0"/>
                          <w:numId w:val="11"/>
                        </w:numPr>
                        <w:rPr>
                          <w:b/>
                        </w:rPr>
                      </w:pPr>
                      <w:r>
                        <w:rPr>
                          <w:b/>
                        </w:rPr>
                        <w:t>Environmental Incident</w:t>
                      </w:r>
                    </w:p>
                    <w:p w14:paraId="77ABFCAF" w14:textId="77777777" w:rsidR="00D92FB4" w:rsidRPr="0089594B" w:rsidRDefault="00D92FB4" w:rsidP="00E21870">
                      <w:pPr>
                        <w:pStyle w:val="BodyText"/>
                        <w:spacing w:before="113" w:line="235" w:lineRule="auto"/>
                        <w:ind w:left="1052" w:right="339"/>
                        <w:jc w:val="both"/>
                        <w:rPr>
                          <w:sz w:val="22"/>
                          <w:szCs w:val="22"/>
                        </w:rPr>
                      </w:pPr>
                      <w:r w:rsidRPr="0089594B">
                        <w:rPr>
                          <w:sz w:val="22"/>
                          <w:szCs w:val="22"/>
                        </w:rPr>
                        <w:t xml:space="preserve">In the event of a spill, tank leak or underground petroleum release that may result in discharge to the surrounding environment (i.e. </w:t>
                      </w:r>
                      <w:proofErr w:type="spellStart"/>
                      <w:r w:rsidRPr="0089594B">
                        <w:rPr>
                          <w:sz w:val="22"/>
                          <w:szCs w:val="22"/>
                        </w:rPr>
                        <w:t>stormwater</w:t>
                      </w:r>
                      <w:proofErr w:type="spellEnd"/>
                      <w:r w:rsidRPr="0089594B">
                        <w:rPr>
                          <w:sz w:val="22"/>
                          <w:szCs w:val="22"/>
                        </w:rPr>
                        <w:t>, surface water or groundwater) the above procedure for major spill is to be followed and the area is to be made safe.</w:t>
                      </w:r>
                    </w:p>
                    <w:p w14:paraId="1C09B3A5" w14:textId="77777777" w:rsidR="00D92FB4" w:rsidRPr="0089594B" w:rsidRDefault="00D92FB4" w:rsidP="00E21870">
                      <w:pPr>
                        <w:pStyle w:val="BodyText"/>
                        <w:spacing w:before="151" w:line="235" w:lineRule="auto"/>
                        <w:ind w:left="1052" w:right="336"/>
                        <w:jc w:val="both"/>
                        <w:rPr>
                          <w:sz w:val="22"/>
                          <w:szCs w:val="22"/>
                        </w:rPr>
                      </w:pPr>
                      <w:r w:rsidRPr="0089594B">
                        <w:rPr>
                          <w:sz w:val="22"/>
                          <w:szCs w:val="22"/>
                        </w:rPr>
                        <w:t>Part 5.7 of the Act requires the occupier of premises, the employer or any person carrying on the activity which causes a pollution incident to immediately notify each relevant authority (identified below) when material harm to the environment is caused or</w:t>
                      </w:r>
                      <w:r w:rsidRPr="0089594B">
                        <w:rPr>
                          <w:spacing w:val="-2"/>
                          <w:sz w:val="22"/>
                          <w:szCs w:val="22"/>
                        </w:rPr>
                        <w:t xml:space="preserve"> </w:t>
                      </w:r>
                      <w:r w:rsidRPr="0089594B">
                        <w:rPr>
                          <w:sz w:val="22"/>
                          <w:szCs w:val="22"/>
                        </w:rPr>
                        <w:t>threatened.</w:t>
                      </w:r>
                    </w:p>
                    <w:p w14:paraId="3B3D9456" w14:textId="77777777" w:rsidR="00D92FB4" w:rsidRPr="0089594B" w:rsidRDefault="00D92FB4" w:rsidP="00E21870">
                      <w:pPr>
                        <w:pStyle w:val="BodyText"/>
                        <w:spacing w:before="145"/>
                        <w:ind w:left="1052"/>
                        <w:jc w:val="both"/>
                        <w:rPr>
                          <w:sz w:val="22"/>
                          <w:szCs w:val="22"/>
                        </w:rPr>
                      </w:pPr>
                      <w:r w:rsidRPr="0089594B">
                        <w:rPr>
                          <w:sz w:val="22"/>
                          <w:szCs w:val="22"/>
                        </w:rPr>
                        <w:t>The following procedure is to be followed for reporting a pollution incident:</w:t>
                      </w:r>
                    </w:p>
                    <w:p w14:paraId="44708773" w14:textId="77777777" w:rsidR="00D92FB4" w:rsidRPr="0089594B" w:rsidRDefault="00D92FB4" w:rsidP="00E21870">
                      <w:pPr>
                        <w:pStyle w:val="BodyText"/>
                        <w:spacing w:before="156" w:line="232" w:lineRule="auto"/>
                        <w:ind w:left="1052" w:right="339"/>
                        <w:jc w:val="both"/>
                        <w:rPr>
                          <w:sz w:val="22"/>
                          <w:szCs w:val="22"/>
                        </w:rPr>
                      </w:pPr>
                      <w:r w:rsidRPr="0089594B">
                        <w:rPr>
                          <w:sz w:val="22"/>
                          <w:szCs w:val="22"/>
                        </w:rPr>
                        <w:t>Firstly, call 000 if the incident presents an immediate threat to human health or property. Fire and Rescue NSW, the NSW Police and the NSW Ambulance Service are the first responders, as they are responsible for controlling and containing</w:t>
                      </w:r>
                      <w:r w:rsidRPr="0089594B">
                        <w:rPr>
                          <w:spacing w:val="-28"/>
                          <w:sz w:val="22"/>
                          <w:szCs w:val="22"/>
                        </w:rPr>
                        <w:t xml:space="preserve"> </w:t>
                      </w:r>
                      <w:r w:rsidRPr="0089594B">
                        <w:rPr>
                          <w:sz w:val="22"/>
                          <w:szCs w:val="22"/>
                        </w:rPr>
                        <w:t>incidents.</w:t>
                      </w:r>
                    </w:p>
                    <w:p w14:paraId="2C09294F" w14:textId="77777777" w:rsidR="00D92FB4" w:rsidRPr="0089594B" w:rsidRDefault="00D92FB4" w:rsidP="00E21870">
                      <w:pPr>
                        <w:pStyle w:val="BodyText"/>
                        <w:spacing w:before="159" w:line="232" w:lineRule="auto"/>
                        <w:ind w:left="1052" w:right="339"/>
                        <w:jc w:val="both"/>
                        <w:rPr>
                          <w:sz w:val="22"/>
                          <w:szCs w:val="22"/>
                        </w:rPr>
                      </w:pPr>
                      <w:r w:rsidRPr="0089594B">
                        <w:rPr>
                          <w:sz w:val="22"/>
                          <w:szCs w:val="22"/>
                        </w:rPr>
                        <w:t>If the incident does not require an initial combat agency, or once the 000 call has been made, notify the relevant authorities in the following order:</w:t>
                      </w:r>
                    </w:p>
                    <w:p w14:paraId="76829011" w14:textId="77777777" w:rsidR="00D92FB4" w:rsidRPr="0089594B" w:rsidRDefault="00D92FB4" w:rsidP="00E21870">
                      <w:pPr>
                        <w:pStyle w:val="ListParagraph"/>
                        <w:numPr>
                          <w:ilvl w:val="0"/>
                          <w:numId w:val="10"/>
                        </w:numPr>
                        <w:tabs>
                          <w:tab w:val="left" w:pos="1052"/>
                          <w:tab w:val="left" w:pos="1053"/>
                        </w:tabs>
                        <w:spacing w:before="157"/>
                        <w:ind w:hanging="361"/>
                      </w:pPr>
                      <w:r w:rsidRPr="0089594B">
                        <w:rPr>
                          <w:position w:val="1"/>
                        </w:rPr>
                        <w:t>Council as the Appropriate Regulatory Authority (ARA) on 02 4993</w:t>
                      </w:r>
                      <w:r w:rsidRPr="0089594B">
                        <w:rPr>
                          <w:spacing w:val="-27"/>
                          <w:position w:val="1"/>
                        </w:rPr>
                        <w:t xml:space="preserve"> </w:t>
                      </w:r>
                      <w:r w:rsidRPr="0089594B">
                        <w:rPr>
                          <w:position w:val="1"/>
                        </w:rPr>
                        <w:t>4100</w:t>
                      </w:r>
                    </w:p>
                    <w:p w14:paraId="09DDCA40" w14:textId="77777777" w:rsidR="00D92FB4" w:rsidRPr="0089594B" w:rsidRDefault="00D92FB4" w:rsidP="00E21870">
                      <w:pPr>
                        <w:pStyle w:val="ListParagraph"/>
                        <w:numPr>
                          <w:ilvl w:val="0"/>
                          <w:numId w:val="10"/>
                        </w:numPr>
                        <w:tabs>
                          <w:tab w:val="left" w:pos="1064"/>
                          <w:tab w:val="left" w:pos="1065"/>
                        </w:tabs>
                        <w:spacing w:before="140"/>
                        <w:ind w:left="1064" w:hanging="373"/>
                      </w:pPr>
                      <w:r w:rsidRPr="0089594B">
                        <w:rPr>
                          <w:position w:val="1"/>
                        </w:rPr>
                        <w:t>The EPA Environment Line on 131</w:t>
                      </w:r>
                      <w:r w:rsidRPr="0089594B">
                        <w:rPr>
                          <w:spacing w:val="-3"/>
                          <w:position w:val="1"/>
                        </w:rPr>
                        <w:t xml:space="preserve"> </w:t>
                      </w:r>
                      <w:r w:rsidRPr="0089594B">
                        <w:rPr>
                          <w:position w:val="1"/>
                        </w:rPr>
                        <w:t>555</w:t>
                      </w:r>
                    </w:p>
                    <w:p w14:paraId="1CA4A649" w14:textId="77777777" w:rsidR="00D92FB4" w:rsidRPr="0089594B" w:rsidRDefault="00D92FB4" w:rsidP="00E21870">
                      <w:pPr>
                        <w:pStyle w:val="ListParagraph"/>
                        <w:numPr>
                          <w:ilvl w:val="0"/>
                          <w:numId w:val="10"/>
                        </w:numPr>
                        <w:tabs>
                          <w:tab w:val="left" w:pos="1064"/>
                          <w:tab w:val="left" w:pos="1065"/>
                        </w:tabs>
                        <w:spacing w:before="153" w:line="228" w:lineRule="auto"/>
                        <w:ind w:right="2154"/>
                      </w:pPr>
                      <w:r w:rsidRPr="0089594B">
                        <w:rPr>
                          <w:position w:val="1"/>
                        </w:rPr>
                        <w:t>The Ministry of Health via the local Public Health Unit, see</w:t>
                      </w:r>
                    </w:p>
                    <w:p w14:paraId="738BF85D" w14:textId="77777777" w:rsidR="00D92FB4" w:rsidRPr="0089594B" w:rsidRDefault="003C5F66" w:rsidP="00E21870">
                      <w:pPr>
                        <w:pStyle w:val="ListParagraph"/>
                        <w:tabs>
                          <w:tab w:val="left" w:pos="1064"/>
                          <w:tab w:val="left" w:pos="1065"/>
                        </w:tabs>
                        <w:spacing w:before="153" w:line="228" w:lineRule="auto"/>
                        <w:ind w:right="3231" w:firstLine="0"/>
                      </w:pPr>
                      <w:hyperlink r:id="rId67" w:history="1">
                        <w:r w:rsidR="00D92FB4" w:rsidRPr="0089594B">
                          <w:rPr>
                            <w:rStyle w:val="Hyperlink"/>
                            <w:u w:color="0000FF"/>
                          </w:rPr>
                          <w:t>www.health.nsw.gov.au/publichealth/infectious/phus.as</w:t>
                        </w:r>
                      </w:hyperlink>
                      <w:hyperlink r:id="rId68">
                        <w:r w:rsidR="00D92FB4" w:rsidRPr="0089594B">
                          <w:rPr>
                            <w:color w:val="0000FF"/>
                            <w:u w:val="single" w:color="0000FF"/>
                          </w:rPr>
                          <w:t>p</w:t>
                        </w:r>
                        <w:r w:rsidR="00D92FB4" w:rsidRPr="0089594B">
                          <w:rPr>
                            <w:color w:val="0000FF"/>
                            <w:spacing w:val="-24"/>
                            <w:u w:val="single" w:color="0000FF"/>
                          </w:rPr>
                          <w:t xml:space="preserve"> </w:t>
                        </w:r>
                      </w:hyperlink>
                    </w:p>
                    <w:p w14:paraId="5BC3EA51" w14:textId="77777777" w:rsidR="00D92FB4" w:rsidRPr="0089594B" w:rsidRDefault="00D92FB4" w:rsidP="00E21870">
                      <w:pPr>
                        <w:pStyle w:val="ListParagraph"/>
                        <w:numPr>
                          <w:ilvl w:val="0"/>
                          <w:numId w:val="10"/>
                        </w:numPr>
                        <w:tabs>
                          <w:tab w:val="left" w:pos="1052"/>
                          <w:tab w:val="left" w:pos="1053"/>
                        </w:tabs>
                        <w:spacing w:before="121"/>
                        <w:ind w:hanging="361"/>
                      </w:pPr>
                      <w:r w:rsidRPr="0089594B">
                        <w:rPr>
                          <w:position w:val="1"/>
                        </w:rPr>
                        <w:t xml:space="preserve">NSW </w:t>
                      </w:r>
                      <w:proofErr w:type="spellStart"/>
                      <w:r>
                        <w:rPr>
                          <w:position w:val="1"/>
                        </w:rPr>
                        <w:t>SafeWork</w:t>
                      </w:r>
                      <w:proofErr w:type="spellEnd"/>
                      <w:r w:rsidRPr="0089594B">
                        <w:rPr>
                          <w:position w:val="1"/>
                        </w:rPr>
                        <w:t xml:space="preserve"> – phone 13 10 50</w:t>
                      </w:r>
                    </w:p>
                    <w:p w14:paraId="0600F9E0" w14:textId="77777777" w:rsidR="00D92FB4" w:rsidRPr="0089594B" w:rsidRDefault="00D92FB4" w:rsidP="00E21870">
                      <w:pPr>
                        <w:pStyle w:val="BodyText"/>
                        <w:spacing w:before="139" w:line="232" w:lineRule="auto"/>
                        <w:ind w:left="1052" w:right="241"/>
                        <w:rPr>
                          <w:sz w:val="22"/>
                          <w:szCs w:val="22"/>
                        </w:rPr>
                      </w:pPr>
                      <w:r w:rsidRPr="0089594B">
                        <w:rPr>
                          <w:sz w:val="22"/>
                          <w:szCs w:val="22"/>
                        </w:rPr>
                        <w:t>Under Section 150 of the Act, relevant information about a pollution incident consists of the following:</w:t>
                      </w:r>
                    </w:p>
                    <w:p w14:paraId="6E7EAEAF" w14:textId="77777777" w:rsidR="00D92FB4" w:rsidRPr="0089594B" w:rsidRDefault="00D92FB4" w:rsidP="00E21870">
                      <w:pPr>
                        <w:pStyle w:val="ListParagraph"/>
                        <w:numPr>
                          <w:ilvl w:val="0"/>
                          <w:numId w:val="9"/>
                        </w:numPr>
                        <w:tabs>
                          <w:tab w:val="left" w:pos="1773"/>
                        </w:tabs>
                        <w:spacing w:before="149"/>
                        <w:ind w:hanging="361"/>
                      </w:pPr>
                      <w:r w:rsidRPr="0089594B">
                        <w:t>the time, date, nature, duration and location of the</w:t>
                      </w:r>
                      <w:r w:rsidRPr="0089594B">
                        <w:rPr>
                          <w:spacing w:val="-9"/>
                        </w:rPr>
                        <w:t xml:space="preserve"> </w:t>
                      </w:r>
                      <w:r w:rsidRPr="0089594B">
                        <w:t>incident,</w:t>
                      </w:r>
                    </w:p>
                    <w:p w14:paraId="0D006524" w14:textId="77777777" w:rsidR="00D92FB4" w:rsidRPr="0089594B" w:rsidRDefault="00D92FB4" w:rsidP="00E21870">
                      <w:pPr>
                        <w:pStyle w:val="ListParagraph"/>
                        <w:numPr>
                          <w:ilvl w:val="0"/>
                          <w:numId w:val="9"/>
                        </w:numPr>
                        <w:tabs>
                          <w:tab w:val="left" w:pos="1773"/>
                        </w:tabs>
                        <w:spacing w:before="149"/>
                        <w:ind w:hanging="361"/>
                      </w:pPr>
                      <w:r w:rsidRPr="0089594B">
                        <w:t>the location where pollution is occurring or is likely to</w:t>
                      </w:r>
                      <w:r w:rsidRPr="0089594B">
                        <w:rPr>
                          <w:spacing w:val="-9"/>
                        </w:rPr>
                        <w:t xml:space="preserve"> </w:t>
                      </w:r>
                      <w:r w:rsidRPr="0089594B">
                        <w:t>occur,</w:t>
                      </w:r>
                    </w:p>
                    <w:p w14:paraId="6334C967" w14:textId="77777777" w:rsidR="00D92FB4" w:rsidRPr="0089594B" w:rsidRDefault="00D92FB4" w:rsidP="00E21870">
                      <w:pPr>
                        <w:pStyle w:val="ListParagraph"/>
                        <w:numPr>
                          <w:ilvl w:val="0"/>
                          <w:numId w:val="9"/>
                        </w:numPr>
                        <w:tabs>
                          <w:tab w:val="left" w:pos="1773"/>
                        </w:tabs>
                        <w:spacing w:before="153" w:line="232" w:lineRule="auto"/>
                        <w:ind w:right="335"/>
                      </w:pPr>
                      <w:r w:rsidRPr="0089594B">
                        <w:t>the nature, the estimated quantity or volume and the concentration of any pollutants involved, if</w:t>
                      </w:r>
                      <w:r w:rsidRPr="0089594B">
                        <w:rPr>
                          <w:spacing w:val="-2"/>
                        </w:rPr>
                        <w:t xml:space="preserve"> </w:t>
                      </w:r>
                      <w:r w:rsidRPr="0089594B">
                        <w:t>known,</w:t>
                      </w:r>
                    </w:p>
                    <w:p w14:paraId="7B1F5E83" w14:textId="77777777" w:rsidR="00D92FB4" w:rsidRPr="0089594B" w:rsidRDefault="00D92FB4" w:rsidP="00E21870">
                      <w:pPr>
                        <w:pStyle w:val="ListParagraph"/>
                        <w:numPr>
                          <w:ilvl w:val="0"/>
                          <w:numId w:val="9"/>
                        </w:numPr>
                        <w:tabs>
                          <w:tab w:val="left" w:pos="1773"/>
                        </w:tabs>
                        <w:spacing w:before="158" w:line="232" w:lineRule="auto"/>
                        <w:ind w:right="339"/>
                      </w:pPr>
                      <w:r w:rsidRPr="0089594B">
                        <w:t>the circumstances in which the incident occurred (including the cause of the incident, if</w:t>
                      </w:r>
                      <w:r w:rsidRPr="0089594B">
                        <w:rPr>
                          <w:spacing w:val="1"/>
                        </w:rPr>
                        <w:t xml:space="preserve"> </w:t>
                      </w:r>
                      <w:r w:rsidRPr="0089594B">
                        <w:t>known),</w:t>
                      </w:r>
                    </w:p>
                    <w:p w14:paraId="7D79CF95" w14:textId="77777777" w:rsidR="00D92FB4" w:rsidRPr="0089594B" w:rsidRDefault="00D92FB4" w:rsidP="00E21870">
                      <w:pPr>
                        <w:pStyle w:val="ListParagraph"/>
                        <w:numPr>
                          <w:ilvl w:val="0"/>
                          <w:numId w:val="9"/>
                        </w:numPr>
                        <w:tabs>
                          <w:tab w:val="left" w:pos="1773"/>
                        </w:tabs>
                        <w:spacing w:before="158" w:line="232" w:lineRule="auto"/>
                        <w:ind w:right="337"/>
                      </w:pPr>
                      <w:r w:rsidRPr="0089594B">
                        <w:t>the action taken or proposed to be taken to deal with the incident and any resulting pollution or threatened pollution, if</w:t>
                      </w:r>
                      <w:r w:rsidRPr="0089594B">
                        <w:rPr>
                          <w:spacing w:val="-6"/>
                        </w:rPr>
                        <w:t xml:space="preserve"> </w:t>
                      </w:r>
                      <w:r w:rsidRPr="0089594B">
                        <w:t>known.</w:t>
                      </w:r>
                    </w:p>
                    <w:p w14:paraId="451D7B0B" w14:textId="77777777" w:rsidR="00D92FB4" w:rsidRDefault="00D92FB4" w:rsidP="00E21870">
                      <w:pPr>
                        <w:pStyle w:val="ListParagraph"/>
                        <w:numPr>
                          <w:ilvl w:val="0"/>
                          <w:numId w:val="10"/>
                        </w:numPr>
                        <w:tabs>
                          <w:tab w:val="left" w:pos="1064"/>
                          <w:tab w:val="left" w:pos="1065"/>
                        </w:tabs>
                        <w:spacing w:before="167" w:line="230" w:lineRule="auto"/>
                        <w:ind w:right="339"/>
                      </w:pPr>
                      <w:r>
                        <w:t>Complete a Leak Notification Form, see</w:t>
                      </w:r>
                    </w:p>
                    <w:p w14:paraId="17062ED7" w14:textId="77777777" w:rsidR="00D92FB4" w:rsidRPr="0089594B" w:rsidRDefault="003C5F66" w:rsidP="00E21870">
                      <w:pPr>
                        <w:pStyle w:val="ListParagraph"/>
                        <w:tabs>
                          <w:tab w:val="left" w:pos="1064"/>
                          <w:tab w:val="left" w:pos="1065"/>
                        </w:tabs>
                        <w:spacing w:before="153" w:line="228" w:lineRule="auto"/>
                        <w:ind w:right="3231" w:firstLine="0"/>
                        <w:rPr>
                          <w:rStyle w:val="Hyperlink"/>
                          <w:u w:color="0000FF"/>
                        </w:rPr>
                      </w:pPr>
                      <w:hyperlink r:id="rId69" w:history="1">
                        <w:r w:rsidR="00D92FB4" w:rsidRPr="0089594B">
                          <w:rPr>
                            <w:rStyle w:val="Hyperlink"/>
                          </w:rPr>
                          <w:t>http://www.environment.nsw.gov.au/upss.htm</w:t>
                        </w:r>
                      </w:hyperlink>
                    </w:p>
                    <w:p w14:paraId="633F996A" w14:textId="77777777" w:rsidR="00D92FB4" w:rsidRPr="0089594B" w:rsidRDefault="00D92FB4" w:rsidP="00E21870">
                      <w:pPr>
                        <w:pStyle w:val="ListParagraph"/>
                        <w:numPr>
                          <w:ilvl w:val="0"/>
                          <w:numId w:val="10"/>
                        </w:numPr>
                        <w:tabs>
                          <w:tab w:val="left" w:pos="1064"/>
                          <w:tab w:val="left" w:pos="1065"/>
                        </w:tabs>
                        <w:spacing w:before="167" w:line="230" w:lineRule="auto"/>
                        <w:ind w:right="339"/>
                      </w:pPr>
                      <w:r w:rsidRPr="0089594B">
                        <w:rPr>
                          <w:position w:val="1"/>
                        </w:rPr>
                        <w:t>Arrange for maintenance contractor and UPSS integrity contractor to attend site to</w:t>
                      </w:r>
                      <w:r w:rsidRPr="0089594B">
                        <w:t xml:space="preserve"> rectify the</w:t>
                      </w:r>
                      <w:r w:rsidRPr="0089594B">
                        <w:rPr>
                          <w:spacing w:val="-2"/>
                        </w:rPr>
                        <w:t xml:space="preserve"> </w:t>
                      </w:r>
                      <w:r w:rsidRPr="0089594B">
                        <w:t>situation.</w:t>
                      </w:r>
                    </w:p>
                    <w:p w14:paraId="19ED50E6" w14:textId="77777777" w:rsidR="00D92FB4" w:rsidRPr="0089594B" w:rsidRDefault="00D92FB4" w:rsidP="00E21870">
                      <w:pPr>
                        <w:pStyle w:val="ListParagraph"/>
                        <w:numPr>
                          <w:ilvl w:val="0"/>
                          <w:numId w:val="10"/>
                        </w:numPr>
                        <w:tabs>
                          <w:tab w:val="left" w:pos="1065"/>
                        </w:tabs>
                        <w:spacing w:before="159" w:line="235" w:lineRule="auto"/>
                        <w:ind w:right="338"/>
                        <w:jc w:val="both"/>
                      </w:pPr>
                      <w:r w:rsidRPr="0089594B">
                        <w:rPr>
                          <w:position w:val="1"/>
                        </w:rPr>
                        <w:t>Arrange for</w:t>
                      </w:r>
                      <w:r w:rsidRPr="0089594B">
                        <w:t xml:space="preserve"> environmental consultant to attend site to assess incident and work in consultation with government officer to rectify / remediate the</w:t>
                      </w:r>
                      <w:r w:rsidRPr="0089594B">
                        <w:rPr>
                          <w:spacing w:val="-14"/>
                        </w:rPr>
                        <w:t xml:space="preserve"> </w:t>
                      </w:r>
                      <w:r w:rsidRPr="0089594B">
                        <w:t>incident.</w:t>
                      </w:r>
                    </w:p>
                    <w:p w14:paraId="404555C8" w14:textId="77777777" w:rsidR="00D92FB4" w:rsidRDefault="00D92FB4" w:rsidP="00E21870"/>
                  </w:txbxContent>
                </v:textbox>
                <w10:wrap anchorx="margin"/>
              </v:shape>
            </w:pict>
          </mc:Fallback>
        </mc:AlternateContent>
      </w:r>
      <w:bookmarkEnd w:id="23"/>
      <w:bookmarkEnd w:id="24"/>
      <w:bookmarkEnd w:id="25"/>
      <w:bookmarkEnd w:id="26"/>
    </w:p>
    <w:p w14:paraId="762AEBD8" w14:textId="0491D53D" w:rsidR="00E21870" w:rsidRDefault="00E21870" w:rsidP="00884554">
      <w:pPr>
        <w:pStyle w:val="Heading2"/>
        <w:rPr>
          <w:rFonts w:cstheme="minorHAnsi"/>
          <w:b/>
          <w:sz w:val="52"/>
          <w:szCs w:val="52"/>
        </w:rPr>
      </w:pPr>
    </w:p>
    <w:p w14:paraId="7922AD72" w14:textId="2498112E" w:rsidR="00783EB4" w:rsidRPr="00C5364E" w:rsidRDefault="006167FA" w:rsidP="00C5364E">
      <w:pPr>
        <w:pStyle w:val="Heading1"/>
        <w:rPr>
          <w:rFonts w:asciiTheme="minorHAnsi" w:hAnsiTheme="minorHAnsi" w:cstheme="minorHAnsi"/>
          <w:b/>
          <w:color w:val="auto"/>
          <w:sz w:val="144"/>
        </w:rPr>
      </w:pPr>
      <w:bookmarkStart w:id="27" w:name="_Toc50553788"/>
      <w:r>
        <w:rPr>
          <w:rFonts w:asciiTheme="minorHAnsi" w:hAnsiTheme="minorHAnsi" w:cstheme="minorHAnsi"/>
          <w:b/>
          <w:color w:val="auto"/>
          <w:sz w:val="144"/>
        </w:rPr>
        <w:t>Section F</w:t>
      </w:r>
      <w:r w:rsidRPr="00C5364E">
        <w:rPr>
          <w:rFonts w:asciiTheme="minorHAnsi" w:hAnsiTheme="minorHAnsi" w:cstheme="minorHAnsi"/>
          <w:b/>
          <w:color w:val="auto"/>
          <w:sz w:val="144"/>
        </w:rPr>
        <w:t xml:space="preserve"> </w:t>
      </w:r>
      <w:r w:rsidR="00C5364E" w:rsidRPr="00C5364E">
        <w:rPr>
          <w:rFonts w:asciiTheme="minorHAnsi" w:hAnsiTheme="minorHAnsi" w:cstheme="minorHAnsi"/>
          <w:b/>
          <w:color w:val="auto"/>
          <w:sz w:val="144"/>
        </w:rPr>
        <w:t xml:space="preserve">– </w:t>
      </w:r>
      <w:r w:rsidR="00C5364E" w:rsidRPr="00C5364E">
        <w:rPr>
          <w:rFonts w:asciiTheme="minorHAnsi" w:hAnsiTheme="minorHAnsi" w:cstheme="minorHAnsi"/>
          <w:b/>
          <w:color w:val="auto"/>
          <w:sz w:val="96"/>
        </w:rPr>
        <w:t>Maintenance Schedule</w:t>
      </w:r>
      <w:bookmarkEnd w:id="27"/>
    </w:p>
    <w:p w14:paraId="4264E699" w14:textId="49432231" w:rsidR="00783EB4" w:rsidRDefault="00783EB4" w:rsidP="00632070">
      <w:pPr>
        <w:pStyle w:val="BodyText"/>
        <w:spacing w:before="120"/>
        <w:jc w:val="both"/>
      </w:pPr>
      <w:r>
        <w:t>The FSOP shall include the details of the on-site maintenance which is scheduled to be carried out and when it is scheduled, in relation to the system generally and in relation to the various gauges, indicators, groundwater monitoring wells and other measuring instruments which form part of the system in order to comply with relevant State and National legislative and regulatory requirements. This includes a detailed procedure on the groundwater monitoring plan in place at the site.</w:t>
      </w:r>
    </w:p>
    <w:p w14:paraId="33EF62E9" w14:textId="77777777" w:rsidR="00783EB4" w:rsidRDefault="00783EB4" w:rsidP="00632070">
      <w:pPr>
        <w:pStyle w:val="BodyText"/>
        <w:spacing w:before="120"/>
      </w:pPr>
      <w:r>
        <w:t>All Certification, Compliance Documentation and routine maintenance records are to be retained at a nominated office and accessible upon request.</w:t>
      </w:r>
    </w:p>
    <w:p w14:paraId="01B24AA2" w14:textId="27DEDD7F" w:rsidR="00783EB4" w:rsidRDefault="00783EB4" w:rsidP="00632070">
      <w:pPr>
        <w:pStyle w:val="BodyText"/>
        <w:spacing w:before="120"/>
      </w:pPr>
      <w:r>
        <w:t>The maintenance schedule is to be in accordance with the required relevant industry standards.</w:t>
      </w:r>
    </w:p>
    <w:p w14:paraId="1E4787F0" w14:textId="25E089E1" w:rsidR="00C068B2" w:rsidRDefault="00783EB4" w:rsidP="00C068B2">
      <w:pPr>
        <w:pStyle w:val="BodyText"/>
        <w:spacing w:before="120"/>
        <w:jc w:val="both"/>
      </w:pPr>
      <w:r>
        <w:t>The FSOP shall also include the details of the on-site storage tanks.</w:t>
      </w:r>
    </w:p>
    <w:p w14:paraId="32163CCE" w14:textId="41D1B8C5" w:rsidR="00354AD9" w:rsidRDefault="00E94863" w:rsidP="00C068B2">
      <w:pPr>
        <w:pStyle w:val="BodyText"/>
        <w:spacing w:before="120"/>
        <w:jc w:val="both"/>
      </w:pPr>
      <w:r>
        <w:rPr>
          <w:i/>
          <w:highlight w:val="yellow"/>
        </w:rPr>
        <w:t>[</w:t>
      </w:r>
      <w:r w:rsidR="00354AD9" w:rsidRPr="000138F1">
        <w:rPr>
          <w:i/>
          <w:highlight w:val="yellow"/>
        </w:rPr>
        <w:t xml:space="preserve">An example </w:t>
      </w:r>
      <w:r w:rsidR="00354AD9">
        <w:rPr>
          <w:i/>
          <w:highlight w:val="yellow"/>
        </w:rPr>
        <w:t xml:space="preserve">of a UPSS Maintenance Schedule is provided on page </w:t>
      </w:r>
      <w:r w:rsidR="007665A3">
        <w:rPr>
          <w:i/>
          <w:highlight w:val="yellow"/>
        </w:rPr>
        <w:t>24</w:t>
      </w:r>
      <w:r w:rsidR="00354AD9">
        <w:rPr>
          <w:i/>
          <w:highlight w:val="yellow"/>
        </w:rPr>
        <w:t>,</w:t>
      </w:r>
      <w:r w:rsidR="00354AD9" w:rsidRPr="000138F1">
        <w:rPr>
          <w:i/>
          <w:highlight w:val="yellow"/>
        </w:rPr>
        <w:t xml:space="preserve"> for guidance purposes only</w:t>
      </w:r>
      <w:r w:rsidR="00354AD9">
        <w:rPr>
          <w:i/>
          <w:highlight w:val="yellow"/>
        </w:rPr>
        <w:t>.</w:t>
      </w:r>
      <w:r w:rsidR="00354AD9" w:rsidRPr="000138F1">
        <w:rPr>
          <w:i/>
          <w:highlight w:val="yellow"/>
        </w:rPr>
        <w:t xml:space="preserve"> </w:t>
      </w:r>
      <w:r w:rsidR="00354AD9">
        <w:rPr>
          <w:i/>
          <w:highlight w:val="yellow"/>
        </w:rPr>
        <w:t>You must identify and address your site-specific features, risks and equipment when developing your UPSS Maintenance Schedule</w:t>
      </w:r>
      <w:r w:rsidR="00354AD9" w:rsidRPr="000138F1">
        <w:rPr>
          <w:i/>
          <w:highlight w:val="yellow"/>
        </w:rPr>
        <w:t>.</w:t>
      </w:r>
      <w:r>
        <w:rPr>
          <w:i/>
        </w:rPr>
        <w:t>]</w:t>
      </w:r>
    </w:p>
    <w:p w14:paraId="1621042D" w14:textId="2B29C4CD" w:rsidR="00C068B2" w:rsidRPr="00C068B2" w:rsidRDefault="00C068B2" w:rsidP="00C068B2">
      <w:pPr>
        <w:pStyle w:val="BodyText"/>
        <w:spacing w:before="120"/>
        <w:jc w:val="both"/>
      </w:pPr>
      <w:r w:rsidRPr="00C068B2">
        <w:rPr>
          <w:b/>
        </w:rPr>
        <w:t>NOTE:</w:t>
      </w:r>
      <w:r>
        <w:rPr>
          <w:b/>
        </w:rPr>
        <w:t xml:space="preserve"> </w:t>
      </w:r>
      <w:r>
        <w:t>It is the Responsible Person’s responsibility</w:t>
      </w:r>
      <w:r w:rsidRPr="00D470A1">
        <w:t xml:space="preserve"> to ensure</w:t>
      </w:r>
      <w:r>
        <w:t xml:space="preserve"> the</w:t>
      </w:r>
      <w:r w:rsidRPr="00D470A1">
        <w:t xml:space="preserve"> accuracy and completeness</w:t>
      </w:r>
      <w:r>
        <w:t xml:space="preserve"> of their UPSS Maintenance Schedule. The content within the examples below are intended to provide guidance and do not constitute a site-specific UPSS Maintenance Schedule, and should not be relied upon as such. It is the Responsible Person’s responsibility to identify the equipment on their site in order to develop a site-specific UPSS Maintenance Schedule and manage their identified equipment.</w:t>
      </w:r>
    </w:p>
    <w:p w14:paraId="2FE5CEFE" w14:textId="70EBD1A5" w:rsidR="00783EB4" w:rsidRDefault="00783EB4" w:rsidP="00632070">
      <w:pPr>
        <w:pStyle w:val="BodyText"/>
        <w:spacing w:before="120"/>
      </w:pPr>
    </w:p>
    <w:p w14:paraId="21D690E4" w14:textId="19509878" w:rsidR="00783EB4" w:rsidRDefault="00783EB4" w:rsidP="00783EB4">
      <w:pPr>
        <w:pStyle w:val="BodyText"/>
        <w:spacing w:before="120"/>
        <w:ind w:right="1234"/>
      </w:pPr>
    </w:p>
    <w:p w14:paraId="5BFA9BFC" w14:textId="43F38C92" w:rsidR="00783EB4" w:rsidRDefault="00783EB4">
      <w:pPr>
        <w:rPr>
          <w:b/>
          <w:sz w:val="24"/>
          <w:lang w:val="en-US"/>
        </w:rPr>
      </w:pPr>
      <w:r>
        <w:rPr>
          <w:b/>
          <w:sz w:val="24"/>
          <w:lang w:val="en-US"/>
        </w:rPr>
        <w:br w:type="page"/>
      </w:r>
    </w:p>
    <w:p w14:paraId="5EB40023" w14:textId="3F45854B" w:rsidR="00783EB4" w:rsidRDefault="00C068B2">
      <w:pPr>
        <w:rPr>
          <w:b/>
          <w:sz w:val="24"/>
          <w:lang w:val="en-US"/>
        </w:rPr>
      </w:pPr>
      <w:r>
        <w:rPr>
          <w:noProof/>
        </w:rPr>
        <w:lastRenderedPageBreak/>
        <mc:AlternateContent>
          <mc:Choice Requires="wps">
            <w:drawing>
              <wp:anchor distT="0" distB="0" distL="114300" distR="114300" simplePos="0" relativeHeight="251680768" behindDoc="0" locked="0" layoutInCell="1" allowOverlap="1" wp14:anchorId="0FFF1BD6" wp14:editId="2D735503">
                <wp:simplePos x="0" y="0"/>
                <wp:positionH relativeFrom="margin">
                  <wp:align>center</wp:align>
                </wp:positionH>
                <wp:positionV relativeFrom="paragraph">
                  <wp:posOffset>206375</wp:posOffset>
                </wp:positionV>
                <wp:extent cx="6769100" cy="5724939"/>
                <wp:effectExtent l="0" t="0" r="12700" b="28575"/>
                <wp:wrapNone/>
                <wp:docPr id="943" name="Text Box 943"/>
                <wp:cNvGraphicFramePr/>
                <a:graphic xmlns:a="http://schemas.openxmlformats.org/drawingml/2006/main">
                  <a:graphicData uri="http://schemas.microsoft.com/office/word/2010/wordprocessingShape">
                    <wps:wsp>
                      <wps:cNvSpPr txBox="1"/>
                      <wps:spPr>
                        <a:xfrm>
                          <a:off x="0" y="0"/>
                          <a:ext cx="6769100" cy="5724939"/>
                        </a:xfrm>
                        <a:prstGeom prst="rect">
                          <a:avLst/>
                        </a:prstGeom>
                        <a:solidFill>
                          <a:schemeClr val="accent1">
                            <a:lumMod val="20000"/>
                            <a:lumOff val="80000"/>
                          </a:schemeClr>
                        </a:solidFill>
                        <a:ln w="6350">
                          <a:solidFill>
                            <a:prstClr val="black"/>
                          </a:solidFill>
                        </a:ln>
                      </wps:spPr>
                      <wps:txbx>
                        <w:txbxContent>
                          <w:p w14:paraId="0ABD752B" w14:textId="55EDF1DC" w:rsidR="00D92FB4" w:rsidRPr="00783EB4" w:rsidRDefault="00D92FB4" w:rsidP="00783EB4">
                            <w:pPr>
                              <w:rPr>
                                <w:rFonts w:ascii="Arial" w:eastAsia="Arial" w:hAnsi="Arial" w:cs="Arial"/>
                                <w:b/>
                                <w:sz w:val="24"/>
                                <w:szCs w:val="24"/>
                                <w:lang w:val="en-US"/>
                              </w:rPr>
                            </w:pPr>
                            <w:r w:rsidRPr="00783EB4">
                              <w:rPr>
                                <w:rFonts w:ascii="Arial" w:eastAsia="Arial" w:hAnsi="Arial" w:cs="Arial"/>
                                <w:b/>
                                <w:sz w:val="24"/>
                                <w:szCs w:val="24"/>
                                <w:lang w:val="en-US"/>
                              </w:rPr>
                              <w:t>Example</w:t>
                            </w:r>
                            <w:r>
                              <w:rPr>
                                <w:rFonts w:ascii="Arial" w:eastAsia="Arial" w:hAnsi="Arial" w:cs="Arial"/>
                                <w:b/>
                                <w:sz w:val="24"/>
                                <w:szCs w:val="24"/>
                                <w:lang w:val="en-US"/>
                              </w:rPr>
                              <w:t xml:space="preserve"> UPSS Maintenance Schedule (FOR GUIDANCE PURPOSES ONLY)</w:t>
                            </w:r>
                          </w:p>
                          <w:p w14:paraId="21449610" w14:textId="77777777" w:rsidR="00D92FB4" w:rsidRPr="00783EB4" w:rsidRDefault="00D92FB4" w:rsidP="00783EB4">
                            <w:pPr>
                              <w:ind w:left="720"/>
                              <w:rPr>
                                <w:rFonts w:ascii="Arial" w:eastAsia="Arial" w:hAnsi="Arial" w:cs="Arial"/>
                                <w:szCs w:val="20"/>
                                <w:lang w:val="en-US"/>
                              </w:rPr>
                            </w:pPr>
                            <w:r w:rsidRPr="00783EB4">
                              <w:rPr>
                                <w:rFonts w:ascii="Arial" w:eastAsia="Arial" w:hAnsi="Arial" w:cs="Arial"/>
                                <w:szCs w:val="20"/>
                                <w:lang w:val="en-US"/>
                              </w:rPr>
                              <w:t xml:space="preserve">See below a maintenance scheduling table for </w:t>
                            </w:r>
                            <w:r w:rsidRPr="00783EB4">
                              <w:rPr>
                                <w:rFonts w:ascii="Arial" w:eastAsia="Arial" w:hAnsi="Arial" w:cs="Arial"/>
                                <w:b/>
                                <w:bCs/>
                                <w:i/>
                                <w:iCs/>
                                <w:szCs w:val="20"/>
                                <w:lang w:val="en-US"/>
                              </w:rPr>
                              <w:t>The Site</w:t>
                            </w:r>
                            <w:r w:rsidRPr="00783EB4">
                              <w:rPr>
                                <w:rFonts w:ascii="Arial" w:eastAsia="Arial" w:hAnsi="Arial" w:cs="Arial"/>
                                <w:szCs w:val="20"/>
                                <w:lang w:val="en-US"/>
                              </w:rPr>
                              <w:t>.</w:t>
                            </w: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8"/>
                              <w:gridCol w:w="2040"/>
                              <w:gridCol w:w="2160"/>
                              <w:gridCol w:w="1800"/>
                            </w:tblGrid>
                            <w:tr w:rsidR="00D92FB4" w14:paraId="4C66283F" w14:textId="77777777" w:rsidTr="00632070">
                              <w:trPr>
                                <w:trHeight w:val="325"/>
                              </w:trPr>
                              <w:tc>
                                <w:tcPr>
                                  <w:tcW w:w="4068" w:type="dxa"/>
                                  <w:shd w:val="clear" w:color="auto" w:fill="2E74B5" w:themeFill="accent5" w:themeFillShade="BF"/>
                                </w:tcPr>
                                <w:p w14:paraId="5F3DBA6E" w14:textId="77777777" w:rsidR="00D92FB4" w:rsidRPr="00733185" w:rsidRDefault="00D92FB4" w:rsidP="00632070">
                                  <w:pPr>
                                    <w:pStyle w:val="TableParagraph"/>
                                    <w:spacing w:before="2" w:line="255" w:lineRule="exact"/>
                                    <w:ind w:left="1765" w:right="1758"/>
                                    <w:jc w:val="center"/>
                                    <w:rPr>
                                      <w:b/>
                                      <w:sz w:val="24"/>
                                    </w:rPr>
                                  </w:pPr>
                                  <w:r w:rsidRPr="00733185">
                                    <w:rPr>
                                      <w:b/>
                                      <w:sz w:val="24"/>
                                    </w:rPr>
                                    <w:t>Item</w:t>
                                  </w:r>
                                </w:p>
                              </w:tc>
                              <w:tc>
                                <w:tcPr>
                                  <w:tcW w:w="2040" w:type="dxa"/>
                                  <w:shd w:val="clear" w:color="auto" w:fill="2E74B5" w:themeFill="accent5" w:themeFillShade="BF"/>
                                </w:tcPr>
                                <w:p w14:paraId="5E25E6E6" w14:textId="77777777" w:rsidR="00D92FB4" w:rsidRPr="00733185" w:rsidRDefault="00D92FB4" w:rsidP="00632070">
                                  <w:pPr>
                                    <w:pStyle w:val="TableParagraph"/>
                                    <w:spacing w:before="2" w:line="255" w:lineRule="exact"/>
                                    <w:ind w:left="411" w:right="403"/>
                                    <w:jc w:val="center"/>
                                    <w:rPr>
                                      <w:b/>
                                      <w:sz w:val="24"/>
                                    </w:rPr>
                                  </w:pPr>
                                  <w:r w:rsidRPr="00733185">
                                    <w:rPr>
                                      <w:b/>
                                      <w:sz w:val="24"/>
                                    </w:rPr>
                                    <w:t>Schedule</w:t>
                                  </w:r>
                                </w:p>
                              </w:tc>
                              <w:tc>
                                <w:tcPr>
                                  <w:tcW w:w="2160" w:type="dxa"/>
                                  <w:shd w:val="clear" w:color="auto" w:fill="2E74B5" w:themeFill="accent5" w:themeFillShade="BF"/>
                                </w:tcPr>
                                <w:p w14:paraId="6F17F6B2" w14:textId="77777777" w:rsidR="00D92FB4" w:rsidRPr="00733185" w:rsidRDefault="00D92FB4" w:rsidP="00632070">
                                  <w:pPr>
                                    <w:pStyle w:val="TableParagraph"/>
                                    <w:spacing w:before="2" w:line="255" w:lineRule="exact"/>
                                    <w:ind w:left="206" w:right="195"/>
                                    <w:jc w:val="center"/>
                                    <w:rPr>
                                      <w:b/>
                                      <w:sz w:val="24"/>
                                    </w:rPr>
                                  </w:pPr>
                                  <w:r w:rsidRPr="00733185">
                                    <w:rPr>
                                      <w:b/>
                                      <w:sz w:val="24"/>
                                    </w:rPr>
                                    <w:t>Responsibility</w:t>
                                  </w:r>
                                </w:p>
                              </w:tc>
                              <w:tc>
                                <w:tcPr>
                                  <w:tcW w:w="1800" w:type="dxa"/>
                                  <w:shd w:val="clear" w:color="auto" w:fill="2E74B5" w:themeFill="accent5" w:themeFillShade="BF"/>
                                </w:tcPr>
                                <w:p w14:paraId="055FEF26" w14:textId="77777777" w:rsidR="00D92FB4" w:rsidRPr="00733185" w:rsidRDefault="00D92FB4" w:rsidP="00632070">
                                  <w:pPr>
                                    <w:pStyle w:val="TableParagraph"/>
                                    <w:spacing w:before="2" w:line="255" w:lineRule="exact"/>
                                    <w:ind w:left="94" w:right="88"/>
                                    <w:jc w:val="center"/>
                                    <w:rPr>
                                      <w:b/>
                                      <w:sz w:val="24"/>
                                    </w:rPr>
                                  </w:pPr>
                                  <w:r w:rsidRPr="00733185">
                                    <w:rPr>
                                      <w:b/>
                                      <w:sz w:val="24"/>
                                    </w:rPr>
                                    <w:t>Contractor</w:t>
                                  </w:r>
                                </w:p>
                              </w:tc>
                            </w:tr>
                            <w:tr w:rsidR="00D92FB4" w14:paraId="2CC70D30" w14:textId="77777777" w:rsidTr="00632070">
                              <w:trPr>
                                <w:trHeight w:val="755"/>
                              </w:trPr>
                              <w:tc>
                                <w:tcPr>
                                  <w:tcW w:w="4068" w:type="dxa"/>
                                  <w:shd w:val="clear" w:color="auto" w:fill="BDD6EE" w:themeFill="accent5" w:themeFillTint="66"/>
                                </w:tcPr>
                                <w:p w14:paraId="0622CF82" w14:textId="77777777" w:rsidR="00D92FB4" w:rsidRDefault="00D92FB4" w:rsidP="00632070">
                                  <w:pPr>
                                    <w:pStyle w:val="TableParagraph"/>
                                    <w:spacing w:line="270" w:lineRule="atLeast"/>
                                    <w:ind w:left="107" w:right="995"/>
                                    <w:rPr>
                                      <w:sz w:val="24"/>
                                    </w:rPr>
                                  </w:pPr>
                                  <w:r>
                                    <w:rPr>
                                      <w:sz w:val="24"/>
                                    </w:rPr>
                                    <w:t>Cleaning and degreasing of dispensers</w:t>
                                  </w:r>
                                </w:p>
                              </w:tc>
                              <w:tc>
                                <w:tcPr>
                                  <w:tcW w:w="2040" w:type="dxa"/>
                                  <w:shd w:val="clear" w:color="auto" w:fill="DEEAF6" w:themeFill="accent5" w:themeFillTint="33"/>
                                </w:tcPr>
                                <w:p w14:paraId="007F60CF" w14:textId="77777777" w:rsidR="00D92FB4" w:rsidRDefault="00D92FB4" w:rsidP="00632070">
                                  <w:pPr>
                                    <w:pStyle w:val="TableParagraph"/>
                                    <w:ind w:left="412" w:right="401"/>
                                    <w:jc w:val="center"/>
                                    <w:rPr>
                                      <w:sz w:val="24"/>
                                    </w:rPr>
                                  </w:pPr>
                                  <w:r>
                                    <w:rPr>
                                      <w:sz w:val="24"/>
                                    </w:rPr>
                                    <w:t>Weekly</w:t>
                                  </w:r>
                                </w:p>
                              </w:tc>
                              <w:tc>
                                <w:tcPr>
                                  <w:tcW w:w="2160" w:type="dxa"/>
                                  <w:shd w:val="clear" w:color="auto" w:fill="BDD6EE" w:themeFill="accent5" w:themeFillTint="66"/>
                                </w:tcPr>
                                <w:p w14:paraId="31B1899E" w14:textId="77777777" w:rsidR="00D92FB4" w:rsidRDefault="00D92FB4" w:rsidP="00632070">
                                  <w:pPr>
                                    <w:pStyle w:val="TableParagraph"/>
                                    <w:ind w:left="206" w:right="195"/>
                                    <w:jc w:val="center"/>
                                    <w:rPr>
                                      <w:sz w:val="24"/>
                                    </w:rPr>
                                  </w:pPr>
                                </w:p>
                              </w:tc>
                              <w:tc>
                                <w:tcPr>
                                  <w:tcW w:w="1800" w:type="dxa"/>
                                  <w:shd w:val="clear" w:color="auto" w:fill="DEEAF6" w:themeFill="accent5" w:themeFillTint="33"/>
                                </w:tcPr>
                                <w:p w14:paraId="02F93085" w14:textId="77777777" w:rsidR="00D92FB4" w:rsidRDefault="00D92FB4" w:rsidP="00632070">
                                  <w:pPr>
                                    <w:pStyle w:val="TableParagraph"/>
                                    <w:ind w:left="94" w:right="88"/>
                                    <w:jc w:val="center"/>
                                    <w:rPr>
                                      <w:sz w:val="24"/>
                                    </w:rPr>
                                  </w:pPr>
                                </w:p>
                              </w:tc>
                            </w:tr>
                            <w:tr w:rsidR="00D92FB4" w14:paraId="5B0F3C47" w14:textId="77777777" w:rsidTr="00632070">
                              <w:trPr>
                                <w:trHeight w:val="621"/>
                              </w:trPr>
                              <w:tc>
                                <w:tcPr>
                                  <w:tcW w:w="4068" w:type="dxa"/>
                                  <w:shd w:val="clear" w:color="auto" w:fill="BDD6EE" w:themeFill="accent5" w:themeFillTint="66"/>
                                </w:tcPr>
                                <w:p w14:paraId="6B51A25F" w14:textId="77777777" w:rsidR="00D92FB4" w:rsidRDefault="00D92FB4" w:rsidP="00632070">
                                  <w:pPr>
                                    <w:pStyle w:val="TableParagraph"/>
                                    <w:spacing w:line="270" w:lineRule="atLeast"/>
                                    <w:ind w:left="107" w:right="795"/>
                                    <w:rPr>
                                      <w:sz w:val="24"/>
                                    </w:rPr>
                                  </w:pPr>
                                  <w:r>
                                    <w:rPr>
                                      <w:sz w:val="24"/>
                                    </w:rPr>
                                    <w:t>Fuel pump hoses, fittings and pumps</w:t>
                                  </w:r>
                                </w:p>
                              </w:tc>
                              <w:tc>
                                <w:tcPr>
                                  <w:tcW w:w="2040" w:type="dxa"/>
                                  <w:shd w:val="clear" w:color="auto" w:fill="DEEAF6" w:themeFill="accent5" w:themeFillTint="33"/>
                                </w:tcPr>
                                <w:p w14:paraId="35CF0AFD" w14:textId="77777777" w:rsidR="00D92FB4" w:rsidRDefault="00D92FB4" w:rsidP="00632070">
                                  <w:pPr>
                                    <w:pStyle w:val="TableParagraph"/>
                                    <w:ind w:left="412" w:right="403"/>
                                    <w:jc w:val="center"/>
                                    <w:rPr>
                                      <w:sz w:val="24"/>
                                    </w:rPr>
                                  </w:pPr>
                                  <w:r>
                                    <w:rPr>
                                      <w:sz w:val="24"/>
                                    </w:rPr>
                                    <w:t>6 Monthly</w:t>
                                  </w:r>
                                </w:p>
                              </w:tc>
                              <w:tc>
                                <w:tcPr>
                                  <w:tcW w:w="2160" w:type="dxa"/>
                                  <w:shd w:val="clear" w:color="auto" w:fill="BDD6EE" w:themeFill="accent5" w:themeFillTint="66"/>
                                </w:tcPr>
                                <w:p w14:paraId="62E56081"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14B4117A" w14:textId="77777777" w:rsidR="00D92FB4" w:rsidRDefault="00D92FB4" w:rsidP="00632070">
                                  <w:pPr>
                                    <w:pStyle w:val="TableParagraph"/>
                                    <w:ind w:left="98" w:right="88"/>
                                    <w:jc w:val="center"/>
                                    <w:rPr>
                                      <w:sz w:val="24"/>
                                    </w:rPr>
                                  </w:pPr>
                                </w:p>
                              </w:tc>
                            </w:tr>
                            <w:tr w:rsidR="00D92FB4" w14:paraId="4927C760" w14:textId="77777777" w:rsidTr="00632070">
                              <w:trPr>
                                <w:trHeight w:val="550"/>
                              </w:trPr>
                              <w:tc>
                                <w:tcPr>
                                  <w:tcW w:w="4068" w:type="dxa"/>
                                  <w:shd w:val="clear" w:color="auto" w:fill="BDD6EE" w:themeFill="accent5" w:themeFillTint="66"/>
                                </w:tcPr>
                                <w:p w14:paraId="72884A27" w14:textId="77777777" w:rsidR="00D92FB4" w:rsidRDefault="00D92FB4" w:rsidP="00632070">
                                  <w:pPr>
                                    <w:pStyle w:val="TableParagraph"/>
                                    <w:spacing w:line="276" w:lineRule="exact"/>
                                    <w:ind w:left="107"/>
                                    <w:rPr>
                                      <w:sz w:val="24"/>
                                    </w:rPr>
                                  </w:pPr>
                                  <w:r>
                                    <w:rPr>
                                      <w:sz w:val="24"/>
                                    </w:rPr>
                                    <w:t>Fuel pump/dispenser calibrations</w:t>
                                  </w:r>
                                </w:p>
                              </w:tc>
                              <w:tc>
                                <w:tcPr>
                                  <w:tcW w:w="2040" w:type="dxa"/>
                                  <w:shd w:val="clear" w:color="auto" w:fill="DEEAF6" w:themeFill="accent5" w:themeFillTint="33"/>
                                </w:tcPr>
                                <w:p w14:paraId="7191BC9E" w14:textId="77777777" w:rsidR="00D92FB4" w:rsidRDefault="00D92FB4" w:rsidP="00632070">
                                  <w:pPr>
                                    <w:pStyle w:val="TableParagraph"/>
                                    <w:spacing w:line="276" w:lineRule="exact"/>
                                    <w:ind w:left="412" w:right="403"/>
                                    <w:jc w:val="center"/>
                                    <w:rPr>
                                      <w:sz w:val="24"/>
                                    </w:rPr>
                                  </w:pPr>
                                  <w:r>
                                    <w:rPr>
                                      <w:sz w:val="24"/>
                                    </w:rPr>
                                    <w:t>12 monthly</w:t>
                                  </w:r>
                                </w:p>
                              </w:tc>
                              <w:tc>
                                <w:tcPr>
                                  <w:tcW w:w="2160" w:type="dxa"/>
                                  <w:shd w:val="clear" w:color="auto" w:fill="BDD6EE" w:themeFill="accent5" w:themeFillTint="66"/>
                                </w:tcPr>
                                <w:p w14:paraId="7EFDDC60" w14:textId="77777777" w:rsidR="00D92FB4" w:rsidRDefault="00D92FB4" w:rsidP="00632070">
                                  <w:pPr>
                                    <w:pStyle w:val="TableParagraph"/>
                                    <w:spacing w:before="4" w:line="276" w:lineRule="exact"/>
                                    <w:ind w:left="705" w:right="197" w:hanging="480"/>
                                    <w:rPr>
                                      <w:sz w:val="24"/>
                                    </w:rPr>
                                  </w:pPr>
                                </w:p>
                              </w:tc>
                              <w:tc>
                                <w:tcPr>
                                  <w:tcW w:w="1800" w:type="dxa"/>
                                  <w:shd w:val="clear" w:color="auto" w:fill="DEEAF6" w:themeFill="accent5" w:themeFillTint="33"/>
                                </w:tcPr>
                                <w:p w14:paraId="6BFC4D20" w14:textId="77777777" w:rsidR="00D92FB4" w:rsidRDefault="00D92FB4" w:rsidP="00632070">
                                  <w:pPr>
                                    <w:pStyle w:val="TableParagraph"/>
                                    <w:spacing w:line="276" w:lineRule="exact"/>
                                    <w:ind w:left="98" w:right="88"/>
                                    <w:jc w:val="center"/>
                                    <w:rPr>
                                      <w:sz w:val="24"/>
                                    </w:rPr>
                                  </w:pPr>
                                </w:p>
                              </w:tc>
                            </w:tr>
                            <w:tr w:rsidR="00D92FB4" w14:paraId="0C069776" w14:textId="77777777" w:rsidTr="00632070">
                              <w:trPr>
                                <w:trHeight w:val="546"/>
                              </w:trPr>
                              <w:tc>
                                <w:tcPr>
                                  <w:tcW w:w="4068" w:type="dxa"/>
                                  <w:shd w:val="clear" w:color="auto" w:fill="BDD6EE" w:themeFill="accent5" w:themeFillTint="66"/>
                                </w:tcPr>
                                <w:p w14:paraId="1618865E" w14:textId="77777777" w:rsidR="00D92FB4" w:rsidRDefault="00D92FB4" w:rsidP="00632070">
                                  <w:pPr>
                                    <w:pStyle w:val="TableParagraph"/>
                                    <w:spacing w:line="271" w:lineRule="exact"/>
                                    <w:ind w:left="107"/>
                                    <w:rPr>
                                      <w:sz w:val="24"/>
                                    </w:rPr>
                                  </w:pPr>
                                  <w:r>
                                    <w:rPr>
                                      <w:sz w:val="24"/>
                                    </w:rPr>
                                    <w:t>Fuel pump/dispenser certifications</w:t>
                                  </w:r>
                                </w:p>
                              </w:tc>
                              <w:tc>
                                <w:tcPr>
                                  <w:tcW w:w="2040" w:type="dxa"/>
                                  <w:shd w:val="clear" w:color="auto" w:fill="DEEAF6" w:themeFill="accent5" w:themeFillTint="33"/>
                                </w:tcPr>
                                <w:p w14:paraId="45E78B7B" w14:textId="77777777" w:rsidR="00D92FB4" w:rsidRDefault="00D92FB4" w:rsidP="00632070">
                                  <w:pPr>
                                    <w:pStyle w:val="TableParagraph"/>
                                    <w:spacing w:line="271" w:lineRule="exact"/>
                                    <w:ind w:left="410" w:right="403"/>
                                    <w:jc w:val="center"/>
                                    <w:rPr>
                                      <w:sz w:val="24"/>
                                    </w:rPr>
                                  </w:pPr>
                                  <w:r>
                                    <w:rPr>
                                      <w:sz w:val="24"/>
                                    </w:rPr>
                                    <w:t>2 Yearly</w:t>
                                  </w:r>
                                </w:p>
                              </w:tc>
                              <w:tc>
                                <w:tcPr>
                                  <w:tcW w:w="2160" w:type="dxa"/>
                                  <w:shd w:val="clear" w:color="auto" w:fill="BDD6EE" w:themeFill="accent5" w:themeFillTint="66"/>
                                </w:tcPr>
                                <w:p w14:paraId="5EDEC486" w14:textId="77777777" w:rsidR="00D92FB4" w:rsidRDefault="00D92FB4" w:rsidP="00632070">
                                  <w:pPr>
                                    <w:pStyle w:val="TableParagraph"/>
                                    <w:spacing w:line="255" w:lineRule="exact"/>
                                    <w:ind w:left="201" w:right="195"/>
                                    <w:jc w:val="center"/>
                                    <w:rPr>
                                      <w:sz w:val="24"/>
                                    </w:rPr>
                                  </w:pPr>
                                </w:p>
                              </w:tc>
                              <w:tc>
                                <w:tcPr>
                                  <w:tcW w:w="1800" w:type="dxa"/>
                                  <w:shd w:val="clear" w:color="auto" w:fill="DEEAF6" w:themeFill="accent5" w:themeFillTint="33"/>
                                </w:tcPr>
                                <w:p w14:paraId="23263687" w14:textId="77777777" w:rsidR="00D92FB4" w:rsidRDefault="00D92FB4" w:rsidP="00632070">
                                  <w:pPr>
                                    <w:pStyle w:val="TableParagraph"/>
                                    <w:spacing w:line="271" w:lineRule="exact"/>
                                    <w:ind w:left="98" w:right="88"/>
                                    <w:jc w:val="center"/>
                                    <w:rPr>
                                      <w:sz w:val="24"/>
                                    </w:rPr>
                                  </w:pPr>
                                </w:p>
                              </w:tc>
                            </w:tr>
                            <w:tr w:rsidR="00D92FB4" w14:paraId="4E9F2A3C" w14:textId="77777777" w:rsidTr="00632070">
                              <w:trPr>
                                <w:trHeight w:val="645"/>
                              </w:trPr>
                              <w:tc>
                                <w:tcPr>
                                  <w:tcW w:w="4068" w:type="dxa"/>
                                  <w:shd w:val="clear" w:color="auto" w:fill="BDD6EE" w:themeFill="accent5" w:themeFillTint="66"/>
                                </w:tcPr>
                                <w:p w14:paraId="73ED491B" w14:textId="77777777" w:rsidR="00D92FB4" w:rsidRDefault="00D92FB4" w:rsidP="00632070">
                                  <w:pPr>
                                    <w:pStyle w:val="TableParagraph"/>
                                    <w:spacing w:line="270" w:lineRule="atLeast"/>
                                    <w:ind w:left="107" w:right="1022"/>
                                    <w:rPr>
                                      <w:sz w:val="24"/>
                                    </w:rPr>
                                  </w:pPr>
                                  <w:r>
                                    <w:rPr>
                                      <w:sz w:val="24"/>
                                    </w:rPr>
                                    <w:t>Leak detectors on pressure systems</w:t>
                                  </w:r>
                                </w:p>
                              </w:tc>
                              <w:tc>
                                <w:tcPr>
                                  <w:tcW w:w="2040" w:type="dxa"/>
                                  <w:shd w:val="clear" w:color="auto" w:fill="DEEAF6" w:themeFill="accent5" w:themeFillTint="33"/>
                                </w:tcPr>
                                <w:p w14:paraId="711A7655" w14:textId="77777777" w:rsidR="00D92FB4" w:rsidRDefault="00D92FB4" w:rsidP="00632070">
                                  <w:pPr>
                                    <w:pStyle w:val="TableParagraph"/>
                                    <w:ind w:left="412" w:right="403"/>
                                    <w:jc w:val="center"/>
                                    <w:rPr>
                                      <w:sz w:val="24"/>
                                    </w:rPr>
                                  </w:pPr>
                                  <w:r>
                                    <w:rPr>
                                      <w:sz w:val="24"/>
                                    </w:rPr>
                                    <w:t>12 Monthly</w:t>
                                  </w:r>
                                </w:p>
                              </w:tc>
                              <w:tc>
                                <w:tcPr>
                                  <w:tcW w:w="2160" w:type="dxa"/>
                                  <w:shd w:val="clear" w:color="auto" w:fill="BDD6EE" w:themeFill="accent5" w:themeFillTint="66"/>
                                </w:tcPr>
                                <w:p w14:paraId="1F3A9FE1"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27143E1A" w14:textId="77777777" w:rsidR="00D92FB4" w:rsidRDefault="00D92FB4" w:rsidP="00632070">
                                  <w:pPr>
                                    <w:pStyle w:val="TableParagraph"/>
                                    <w:ind w:left="98" w:right="88"/>
                                    <w:jc w:val="center"/>
                                    <w:rPr>
                                      <w:sz w:val="24"/>
                                    </w:rPr>
                                  </w:pPr>
                                </w:p>
                              </w:tc>
                            </w:tr>
                            <w:tr w:rsidR="00D92FB4" w14:paraId="261A5C5D" w14:textId="77777777" w:rsidTr="00632070">
                              <w:trPr>
                                <w:trHeight w:val="511"/>
                              </w:trPr>
                              <w:tc>
                                <w:tcPr>
                                  <w:tcW w:w="4068" w:type="dxa"/>
                                  <w:shd w:val="clear" w:color="auto" w:fill="BDD6EE" w:themeFill="accent5" w:themeFillTint="66"/>
                                </w:tcPr>
                                <w:p w14:paraId="4B2421E1" w14:textId="77777777" w:rsidR="00D92FB4" w:rsidRDefault="00D92FB4" w:rsidP="00632070">
                                  <w:pPr>
                                    <w:pStyle w:val="TableParagraph"/>
                                    <w:spacing w:before="2" w:line="255" w:lineRule="exact"/>
                                    <w:ind w:left="107"/>
                                    <w:rPr>
                                      <w:sz w:val="24"/>
                                    </w:rPr>
                                  </w:pPr>
                                  <w:r>
                                    <w:rPr>
                                      <w:sz w:val="24"/>
                                    </w:rPr>
                                    <w:t>Water tests all fuel grades</w:t>
                                  </w:r>
                                </w:p>
                              </w:tc>
                              <w:tc>
                                <w:tcPr>
                                  <w:tcW w:w="2040" w:type="dxa"/>
                                  <w:shd w:val="clear" w:color="auto" w:fill="DEEAF6" w:themeFill="accent5" w:themeFillTint="33"/>
                                </w:tcPr>
                                <w:p w14:paraId="443485A9" w14:textId="77777777" w:rsidR="00D92FB4" w:rsidRDefault="00D92FB4" w:rsidP="00632070">
                                  <w:pPr>
                                    <w:pStyle w:val="TableParagraph"/>
                                    <w:spacing w:before="2" w:line="255" w:lineRule="exact"/>
                                    <w:ind w:left="412" w:right="401"/>
                                    <w:jc w:val="center"/>
                                    <w:rPr>
                                      <w:sz w:val="24"/>
                                    </w:rPr>
                                  </w:pPr>
                                  <w:r>
                                    <w:rPr>
                                      <w:sz w:val="24"/>
                                    </w:rPr>
                                    <w:t>Weekly</w:t>
                                  </w:r>
                                </w:p>
                              </w:tc>
                              <w:tc>
                                <w:tcPr>
                                  <w:tcW w:w="2160" w:type="dxa"/>
                                  <w:shd w:val="clear" w:color="auto" w:fill="BDD6EE" w:themeFill="accent5" w:themeFillTint="66"/>
                                </w:tcPr>
                                <w:p w14:paraId="2DF884D4" w14:textId="77777777" w:rsidR="00D92FB4" w:rsidRDefault="00D92FB4" w:rsidP="00632070">
                                  <w:pPr>
                                    <w:pStyle w:val="TableParagraph"/>
                                    <w:spacing w:before="2" w:line="255" w:lineRule="exact"/>
                                    <w:ind w:left="206" w:right="195"/>
                                    <w:jc w:val="center"/>
                                    <w:rPr>
                                      <w:sz w:val="24"/>
                                    </w:rPr>
                                  </w:pPr>
                                </w:p>
                              </w:tc>
                              <w:tc>
                                <w:tcPr>
                                  <w:tcW w:w="1800" w:type="dxa"/>
                                  <w:shd w:val="clear" w:color="auto" w:fill="DEEAF6" w:themeFill="accent5" w:themeFillTint="33"/>
                                </w:tcPr>
                                <w:p w14:paraId="320C8A17" w14:textId="77777777" w:rsidR="00D92FB4" w:rsidRDefault="00D92FB4" w:rsidP="00632070">
                                  <w:pPr>
                                    <w:pStyle w:val="TableParagraph"/>
                                    <w:spacing w:before="2" w:line="255" w:lineRule="exact"/>
                                    <w:ind w:left="94" w:right="88"/>
                                    <w:jc w:val="center"/>
                                    <w:rPr>
                                      <w:sz w:val="24"/>
                                    </w:rPr>
                                  </w:pPr>
                                </w:p>
                              </w:tc>
                            </w:tr>
                            <w:tr w:rsidR="00D92FB4" w14:paraId="55B03D4D" w14:textId="77777777" w:rsidTr="00632070">
                              <w:trPr>
                                <w:trHeight w:val="501"/>
                              </w:trPr>
                              <w:tc>
                                <w:tcPr>
                                  <w:tcW w:w="4068" w:type="dxa"/>
                                  <w:shd w:val="clear" w:color="auto" w:fill="BDD6EE" w:themeFill="accent5" w:themeFillTint="66"/>
                                </w:tcPr>
                                <w:p w14:paraId="5C56249D" w14:textId="77777777" w:rsidR="00D92FB4" w:rsidRDefault="00D92FB4" w:rsidP="00632070">
                                  <w:pPr>
                                    <w:pStyle w:val="TableParagraph"/>
                                    <w:spacing w:line="255" w:lineRule="exact"/>
                                    <w:ind w:left="107"/>
                                    <w:rPr>
                                      <w:sz w:val="24"/>
                                    </w:rPr>
                                  </w:pPr>
                                  <w:r>
                                    <w:rPr>
                                      <w:sz w:val="24"/>
                                    </w:rPr>
                                    <w:t>Water tests ethanol grades</w:t>
                                  </w:r>
                                </w:p>
                              </w:tc>
                              <w:tc>
                                <w:tcPr>
                                  <w:tcW w:w="2040" w:type="dxa"/>
                                  <w:shd w:val="clear" w:color="auto" w:fill="DEEAF6" w:themeFill="accent5" w:themeFillTint="33"/>
                                </w:tcPr>
                                <w:p w14:paraId="6FC78A27" w14:textId="77777777" w:rsidR="00D92FB4" w:rsidRDefault="00D92FB4" w:rsidP="00632070">
                                  <w:pPr>
                                    <w:pStyle w:val="TableParagraph"/>
                                    <w:spacing w:line="255" w:lineRule="exact"/>
                                    <w:ind w:left="412" w:right="403"/>
                                    <w:jc w:val="center"/>
                                    <w:rPr>
                                      <w:sz w:val="24"/>
                                    </w:rPr>
                                  </w:pPr>
                                  <w:r>
                                    <w:rPr>
                                      <w:sz w:val="24"/>
                                    </w:rPr>
                                    <w:t>Daily</w:t>
                                  </w:r>
                                </w:p>
                              </w:tc>
                              <w:tc>
                                <w:tcPr>
                                  <w:tcW w:w="2160" w:type="dxa"/>
                                  <w:shd w:val="clear" w:color="auto" w:fill="BDD6EE" w:themeFill="accent5" w:themeFillTint="66"/>
                                </w:tcPr>
                                <w:p w14:paraId="550BE251" w14:textId="77777777" w:rsidR="00D92FB4" w:rsidRDefault="00D92FB4" w:rsidP="00632070">
                                  <w:pPr>
                                    <w:pStyle w:val="TableParagraph"/>
                                    <w:spacing w:line="255" w:lineRule="exact"/>
                                    <w:ind w:left="206" w:right="195"/>
                                    <w:jc w:val="center"/>
                                    <w:rPr>
                                      <w:sz w:val="24"/>
                                    </w:rPr>
                                  </w:pPr>
                                </w:p>
                              </w:tc>
                              <w:tc>
                                <w:tcPr>
                                  <w:tcW w:w="1800" w:type="dxa"/>
                                  <w:shd w:val="clear" w:color="auto" w:fill="DEEAF6" w:themeFill="accent5" w:themeFillTint="33"/>
                                </w:tcPr>
                                <w:p w14:paraId="43F629D9" w14:textId="77777777" w:rsidR="00D92FB4" w:rsidRDefault="00D92FB4" w:rsidP="00632070">
                                  <w:pPr>
                                    <w:pStyle w:val="TableParagraph"/>
                                    <w:spacing w:line="255" w:lineRule="exact"/>
                                    <w:ind w:left="94" w:right="88"/>
                                    <w:jc w:val="center"/>
                                    <w:rPr>
                                      <w:sz w:val="24"/>
                                    </w:rPr>
                                  </w:pPr>
                                </w:p>
                              </w:tc>
                            </w:tr>
                            <w:tr w:rsidR="00D92FB4" w14:paraId="44339423" w14:textId="77777777" w:rsidTr="00632070">
                              <w:trPr>
                                <w:trHeight w:val="505"/>
                              </w:trPr>
                              <w:tc>
                                <w:tcPr>
                                  <w:tcW w:w="4068" w:type="dxa"/>
                                  <w:shd w:val="clear" w:color="auto" w:fill="BDD6EE" w:themeFill="accent5" w:themeFillTint="66"/>
                                </w:tcPr>
                                <w:p w14:paraId="652C9A26" w14:textId="77777777" w:rsidR="00D92FB4" w:rsidRDefault="00D92FB4" w:rsidP="00632070">
                                  <w:pPr>
                                    <w:pStyle w:val="TableParagraph"/>
                                    <w:spacing w:line="255" w:lineRule="exact"/>
                                    <w:ind w:left="107"/>
                                    <w:rPr>
                                      <w:sz w:val="24"/>
                                    </w:rPr>
                                  </w:pPr>
                                  <w:r>
                                    <w:rPr>
                                      <w:sz w:val="24"/>
                                    </w:rPr>
                                    <w:t>Dip stick inspection (end damage)</w:t>
                                  </w:r>
                                </w:p>
                              </w:tc>
                              <w:tc>
                                <w:tcPr>
                                  <w:tcW w:w="2040" w:type="dxa"/>
                                  <w:shd w:val="clear" w:color="auto" w:fill="DEEAF6" w:themeFill="accent5" w:themeFillTint="33"/>
                                </w:tcPr>
                                <w:p w14:paraId="7B228236" w14:textId="77777777" w:rsidR="00D92FB4" w:rsidRDefault="00D92FB4" w:rsidP="00632070">
                                  <w:pPr>
                                    <w:pStyle w:val="TableParagraph"/>
                                    <w:spacing w:line="255" w:lineRule="exact"/>
                                    <w:ind w:left="412" w:right="401"/>
                                    <w:jc w:val="center"/>
                                    <w:rPr>
                                      <w:sz w:val="24"/>
                                    </w:rPr>
                                  </w:pPr>
                                  <w:r>
                                    <w:rPr>
                                      <w:sz w:val="24"/>
                                    </w:rPr>
                                    <w:t>Weekly</w:t>
                                  </w:r>
                                </w:p>
                              </w:tc>
                              <w:tc>
                                <w:tcPr>
                                  <w:tcW w:w="2160" w:type="dxa"/>
                                  <w:shd w:val="clear" w:color="auto" w:fill="BDD6EE" w:themeFill="accent5" w:themeFillTint="66"/>
                                </w:tcPr>
                                <w:p w14:paraId="75EA4CB9" w14:textId="77777777" w:rsidR="00D92FB4" w:rsidRDefault="00D92FB4" w:rsidP="00632070">
                                  <w:pPr>
                                    <w:pStyle w:val="TableParagraph"/>
                                    <w:spacing w:line="255" w:lineRule="exact"/>
                                    <w:ind w:left="206" w:right="195"/>
                                    <w:jc w:val="center"/>
                                    <w:rPr>
                                      <w:sz w:val="24"/>
                                    </w:rPr>
                                  </w:pPr>
                                </w:p>
                              </w:tc>
                              <w:tc>
                                <w:tcPr>
                                  <w:tcW w:w="1800" w:type="dxa"/>
                                  <w:shd w:val="clear" w:color="auto" w:fill="DEEAF6" w:themeFill="accent5" w:themeFillTint="33"/>
                                </w:tcPr>
                                <w:p w14:paraId="388E3FD5" w14:textId="77777777" w:rsidR="00D92FB4" w:rsidRDefault="00D92FB4" w:rsidP="00632070">
                                  <w:pPr>
                                    <w:pStyle w:val="TableParagraph"/>
                                    <w:spacing w:line="255" w:lineRule="exact"/>
                                    <w:ind w:left="94" w:right="88"/>
                                    <w:jc w:val="center"/>
                                    <w:rPr>
                                      <w:sz w:val="24"/>
                                    </w:rPr>
                                  </w:pPr>
                                </w:p>
                              </w:tc>
                            </w:tr>
                            <w:tr w:rsidR="00D92FB4" w14:paraId="33B9C5EC" w14:textId="77777777" w:rsidTr="00632070">
                              <w:trPr>
                                <w:trHeight w:val="551"/>
                              </w:trPr>
                              <w:tc>
                                <w:tcPr>
                                  <w:tcW w:w="4068" w:type="dxa"/>
                                  <w:shd w:val="clear" w:color="auto" w:fill="BDD6EE" w:themeFill="accent5" w:themeFillTint="66"/>
                                </w:tcPr>
                                <w:p w14:paraId="09C6E0AE" w14:textId="77777777" w:rsidR="00D92FB4" w:rsidRDefault="00D92FB4" w:rsidP="00632070">
                                  <w:pPr>
                                    <w:pStyle w:val="TableParagraph"/>
                                    <w:ind w:left="107"/>
                                    <w:rPr>
                                      <w:sz w:val="24"/>
                                    </w:rPr>
                                  </w:pPr>
                                  <w:r>
                                    <w:rPr>
                                      <w:sz w:val="24"/>
                                    </w:rPr>
                                    <w:t>Grated drains and pits - pumping</w:t>
                                  </w:r>
                                </w:p>
                              </w:tc>
                              <w:tc>
                                <w:tcPr>
                                  <w:tcW w:w="2040" w:type="dxa"/>
                                  <w:shd w:val="clear" w:color="auto" w:fill="DEEAF6" w:themeFill="accent5" w:themeFillTint="33"/>
                                </w:tcPr>
                                <w:p w14:paraId="2DA61E25" w14:textId="77777777" w:rsidR="00D92FB4" w:rsidRDefault="00D92FB4" w:rsidP="00632070">
                                  <w:pPr>
                                    <w:pStyle w:val="TableParagraph"/>
                                    <w:ind w:left="412" w:right="403"/>
                                    <w:jc w:val="center"/>
                                    <w:rPr>
                                      <w:sz w:val="24"/>
                                    </w:rPr>
                                  </w:pPr>
                                  <w:r>
                                    <w:rPr>
                                      <w:sz w:val="24"/>
                                    </w:rPr>
                                    <w:t>3 Monthly</w:t>
                                  </w:r>
                                </w:p>
                              </w:tc>
                              <w:tc>
                                <w:tcPr>
                                  <w:tcW w:w="2160" w:type="dxa"/>
                                  <w:shd w:val="clear" w:color="auto" w:fill="BDD6EE" w:themeFill="accent5" w:themeFillTint="66"/>
                                </w:tcPr>
                                <w:p w14:paraId="58DF4E5A"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09CDB588" w14:textId="77777777" w:rsidR="00D92FB4" w:rsidRDefault="00D92FB4" w:rsidP="00632070">
                                  <w:pPr>
                                    <w:pStyle w:val="TableParagraph"/>
                                    <w:spacing w:line="270" w:lineRule="atLeast"/>
                                    <w:ind w:left="338" w:right="185" w:hanging="128"/>
                                    <w:rPr>
                                      <w:sz w:val="24"/>
                                    </w:rPr>
                                  </w:pPr>
                                </w:p>
                              </w:tc>
                            </w:tr>
                            <w:tr w:rsidR="00D92FB4" w14:paraId="3DFF4429" w14:textId="77777777" w:rsidTr="00632070">
                              <w:trPr>
                                <w:trHeight w:val="551"/>
                              </w:trPr>
                              <w:tc>
                                <w:tcPr>
                                  <w:tcW w:w="4068" w:type="dxa"/>
                                  <w:shd w:val="clear" w:color="auto" w:fill="BDD6EE" w:themeFill="accent5" w:themeFillTint="66"/>
                                </w:tcPr>
                                <w:p w14:paraId="78EACC51" w14:textId="77777777" w:rsidR="00D92FB4" w:rsidRDefault="00D92FB4" w:rsidP="00632070">
                                  <w:pPr>
                                    <w:pStyle w:val="TableParagraph"/>
                                    <w:spacing w:line="270" w:lineRule="atLeast"/>
                                    <w:ind w:left="107" w:right="115"/>
                                    <w:rPr>
                                      <w:sz w:val="24"/>
                                    </w:rPr>
                                  </w:pPr>
                                  <w:r>
                                    <w:rPr>
                                      <w:sz w:val="24"/>
                                    </w:rPr>
                                    <w:t>Oil/water separators and interceptor pits</w:t>
                                  </w:r>
                                </w:p>
                              </w:tc>
                              <w:tc>
                                <w:tcPr>
                                  <w:tcW w:w="2040" w:type="dxa"/>
                                  <w:shd w:val="clear" w:color="auto" w:fill="DEEAF6" w:themeFill="accent5" w:themeFillTint="33"/>
                                </w:tcPr>
                                <w:p w14:paraId="62AD3A9B" w14:textId="77777777" w:rsidR="00D92FB4" w:rsidRDefault="00D92FB4" w:rsidP="00632070">
                                  <w:pPr>
                                    <w:pStyle w:val="TableParagraph"/>
                                    <w:ind w:left="412" w:right="403"/>
                                    <w:jc w:val="center"/>
                                    <w:rPr>
                                      <w:sz w:val="24"/>
                                    </w:rPr>
                                  </w:pPr>
                                  <w:r>
                                    <w:rPr>
                                      <w:sz w:val="24"/>
                                    </w:rPr>
                                    <w:t>6 Monthly</w:t>
                                  </w:r>
                                </w:p>
                              </w:tc>
                              <w:tc>
                                <w:tcPr>
                                  <w:tcW w:w="2160" w:type="dxa"/>
                                  <w:shd w:val="clear" w:color="auto" w:fill="BDD6EE" w:themeFill="accent5" w:themeFillTint="66"/>
                                </w:tcPr>
                                <w:p w14:paraId="2AAE3DD4"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7986A89B" w14:textId="77777777" w:rsidR="00D92FB4" w:rsidRDefault="00D92FB4" w:rsidP="00632070">
                                  <w:pPr>
                                    <w:pStyle w:val="TableParagraph"/>
                                    <w:spacing w:line="270" w:lineRule="atLeast"/>
                                    <w:ind w:left="338" w:right="185" w:hanging="128"/>
                                    <w:rPr>
                                      <w:sz w:val="24"/>
                                    </w:rPr>
                                  </w:pPr>
                                </w:p>
                              </w:tc>
                            </w:tr>
                            <w:tr w:rsidR="00D92FB4" w14:paraId="6EF95397" w14:textId="77777777" w:rsidTr="00632070">
                              <w:trPr>
                                <w:trHeight w:val="510"/>
                              </w:trPr>
                              <w:tc>
                                <w:tcPr>
                                  <w:tcW w:w="4068" w:type="dxa"/>
                                  <w:shd w:val="clear" w:color="auto" w:fill="BDD6EE" w:themeFill="accent5" w:themeFillTint="66"/>
                                </w:tcPr>
                                <w:p w14:paraId="04E6AA7F" w14:textId="77777777" w:rsidR="00D92FB4" w:rsidRDefault="00D92FB4" w:rsidP="00632070">
                                  <w:pPr>
                                    <w:pStyle w:val="TableParagraph"/>
                                    <w:spacing w:line="255" w:lineRule="exact"/>
                                    <w:ind w:left="107"/>
                                    <w:rPr>
                                      <w:sz w:val="24"/>
                                    </w:rPr>
                                  </w:pPr>
                                  <w:r>
                                    <w:rPr>
                                      <w:sz w:val="24"/>
                                    </w:rPr>
                                    <w:t>Inventory reconciliation</w:t>
                                  </w:r>
                                </w:p>
                              </w:tc>
                              <w:tc>
                                <w:tcPr>
                                  <w:tcW w:w="2040" w:type="dxa"/>
                                  <w:shd w:val="clear" w:color="auto" w:fill="DEEAF6" w:themeFill="accent5" w:themeFillTint="33"/>
                                </w:tcPr>
                                <w:p w14:paraId="20277632" w14:textId="77777777" w:rsidR="00D92FB4" w:rsidRDefault="00D92FB4" w:rsidP="00632070">
                                  <w:pPr>
                                    <w:pStyle w:val="TableParagraph"/>
                                    <w:spacing w:line="255" w:lineRule="exact"/>
                                    <w:ind w:left="412" w:right="403"/>
                                    <w:jc w:val="center"/>
                                    <w:rPr>
                                      <w:sz w:val="24"/>
                                    </w:rPr>
                                  </w:pPr>
                                  <w:r>
                                    <w:rPr>
                                      <w:sz w:val="24"/>
                                    </w:rPr>
                                    <w:t>Daily</w:t>
                                  </w:r>
                                </w:p>
                              </w:tc>
                              <w:tc>
                                <w:tcPr>
                                  <w:tcW w:w="2160" w:type="dxa"/>
                                  <w:shd w:val="clear" w:color="auto" w:fill="BDD6EE" w:themeFill="accent5" w:themeFillTint="66"/>
                                </w:tcPr>
                                <w:p w14:paraId="24EE2E83" w14:textId="77777777" w:rsidR="00D92FB4" w:rsidRDefault="00D92FB4" w:rsidP="00632070">
                                  <w:pPr>
                                    <w:pStyle w:val="TableParagraph"/>
                                    <w:spacing w:line="255" w:lineRule="exact"/>
                                    <w:ind w:left="206" w:right="195"/>
                                    <w:jc w:val="center"/>
                                    <w:rPr>
                                      <w:sz w:val="24"/>
                                    </w:rPr>
                                  </w:pPr>
                                </w:p>
                              </w:tc>
                              <w:tc>
                                <w:tcPr>
                                  <w:tcW w:w="1800" w:type="dxa"/>
                                  <w:shd w:val="clear" w:color="auto" w:fill="DEEAF6" w:themeFill="accent5" w:themeFillTint="33"/>
                                </w:tcPr>
                                <w:p w14:paraId="607B22F7" w14:textId="77777777" w:rsidR="00D92FB4" w:rsidRDefault="00D92FB4" w:rsidP="00632070">
                                  <w:pPr>
                                    <w:pStyle w:val="TableParagraph"/>
                                    <w:spacing w:line="255" w:lineRule="exact"/>
                                    <w:ind w:left="94" w:right="88"/>
                                    <w:jc w:val="center"/>
                                    <w:rPr>
                                      <w:sz w:val="24"/>
                                    </w:rPr>
                                  </w:pPr>
                                </w:p>
                              </w:tc>
                            </w:tr>
                            <w:tr w:rsidR="00D92FB4" w14:paraId="29CBC812" w14:textId="77777777" w:rsidTr="00632070">
                              <w:trPr>
                                <w:trHeight w:val="551"/>
                              </w:trPr>
                              <w:tc>
                                <w:tcPr>
                                  <w:tcW w:w="4068" w:type="dxa"/>
                                  <w:shd w:val="clear" w:color="auto" w:fill="BDD6EE" w:themeFill="accent5" w:themeFillTint="66"/>
                                </w:tcPr>
                                <w:p w14:paraId="6E08BD57" w14:textId="77777777" w:rsidR="00D92FB4" w:rsidRDefault="00D92FB4" w:rsidP="00632070">
                                  <w:pPr>
                                    <w:pStyle w:val="TableParagraph"/>
                                    <w:ind w:left="107"/>
                                    <w:rPr>
                                      <w:sz w:val="24"/>
                                    </w:rPr>
                                  </w:pPr>
                                  <w:r>
                                    <w:rPr>
                                      <w:sz w:val="24"/>
                                    </w:rPr>
                                    <w:t>Tank &amp; line integrity tests</w:t>
                                  </w:r>
                                </w:p>
                              </w:tc>
                              <w:tc>
                                <w:tcPr>
                                  <w:tcW w:w="2040" w:type="dxa"/>
                                  <w:shd w:val="clear" w:color="auto" w:fill="DEEAF6" w:themeFill="accent5" w:themeFillTint="33"/>
                                </w:tcPr>
                                <w:p w14:paraId="6054AB9D" w14:textId="77777777" w:rsidR="00D92FB4" w:rsidRDefault="00D92FB4" w:rsidP="00632070">
                                  <w:pPr>
                                    <w:pStyle w:val="TableParagraph"/>
                                    <w:ind w:left="412" w:right="403"/>
                                    <w:jc w:val="center"/>
                                    <w:rPr>
                                      <w:sz w:val="24"/>
                                    </w:rPr>
                                  </w:pPr>
                                  <w:r>
                                    <w:rPr>
                                      <w:sz w:val="24"/>
                                    </w:rPr>
                                    <w:t>SIR event</w:t>
                                  </w:r>
                                </w:p>
                              </w:tc>
                              <w:tc>
                                <w:tcPr>
                                  <w:tcW w:w="2160" w:type="dxa"/>
                                  <w:shd w:val="clear" w:color="auto" w:fill="BDD6EE" w:themeFill="accent5" w:themeFillTint="66"/>
                                </w:tcPr>
                                <w:p w14:paraId="2B488D5D"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1963EEC5" w14:textId="77777777" w:rsidR="00D92FB4" w:rsidRDefault="00D92FB4" w:rsidP="00632070">
                                  <w:pPr>
                                    <w:pStyle w:val="TableParagraph"/>
                                    <w:ind w:left="101" w:right="88"/>
                                    <w:jc w:val="center"/>
                                    <w:rPr>
                                      <w:sz w:val="24"/>
                                    </w:rPr>
                                  </w:pPr>
                                </w:p>
                              </w:tc>
                            </w:tr>
                            <w:tr w:rsidR="00D92FB4" w14:paraId="5D5E60F0" w14:textId="77777777" w:rsidTr="00632070">
                              <w:trPr>
                                <w:trHeight w:val="625"/>
                              </w:trPr>
                              <w:tc>
                                <w:tcPr>
                                  <w:tcW w:w="4068" w:type="dxa"/>
                                  <w:shd w:val="clear" w:color="auto" w:fill="BDD6EE" w:themeFill="accent5" w:themeFillTint="66"/>
                                </w:tcPr>
                                <w:p w14:paraId="09C71F7A" w14:textId="77777777" w:rsidR="00D92FB4" w:rsidRDefault="00D92FB4" w:rsidP="00632070">
                                  <w:pPr>
                                    <w:pStyle w:val="TableParagraph"/>
                                    <w:spacing w:before="2"/>
                                    <w:ind w:left="107" w:right="1236"/>
                                    <w:rPr>
                                      <w:sz w:val="24"/>
                                    </w:rPr>
                                  </w:pPr>
                                  <w:r>
                                    <w:rPr>
                                      <w:sz w:val="24"/>
                                    </w:rPr>
                                    <w:t>Groundwater and tank pit monitoring wells</w:t>
                                  </w:r>
                                </w:p>
                              </w:tc>
                              <w:tc>
                                <w:tcPr>
                                  <w:tcW w:w="2040" w:type="dxa"/>
                                  <w:shd w:val="clear" w:color="auto" w:fill="DEEAF6" w:themeFill="accent5" w:themeFillTint="33"/>
                                </w:tcPr>
                                <w:p w14:paraId="370F42FE" w14:textId="77777777" w:rsidR="00D92FB4" w:rsidRDefault="00D92FB4" w:rsidP="00632070">
                                  <w:pPr>
                                    <w:pStyle w:val="TableParagraph"/>
                                    <w:spacing w:before="2"/>
                                    <w:ind w:left="412" w:right="403"/>
                                    <w:jc w:val="center"/>
                                    <w:rPr>
                                      <w:sz w:val="24"/>
                                    </w:rPr>
                                  </w:pPr>
                                  <w:r>
                                    <w:rPr>
                                      <w:sz w:val="24"/>
                                    </w:rPr>
                                    <w:t>6 monthly</w:t>
                                  </w:r>
                                </w:p>
                              </w:tc>
                              <w:tc>
                                <w:tcPr>
                                  <w:tcW w:w="2160" w:type="dxa"/>
                                  <w:shd w:val="clear" w:color="auto" w:fill="BDD6EE" w:themeFill="accent5" w:themeFillTint="66"/>
                                </w:tcPr>
                                <w:p w14:paraId="5F89E28A" w14:textId="77777777" w:rsidR="00D92FB4" w:rsidRDefault="00D92FB4" w:rsidP="00632070">
                                  <w:pPr>
                                    <w:pStyle w:val="TableParagraph"/>
                                    <w:spacing w:before="2"/>
                                    <w:ind w:left="705" w:right="197" w:hanging="480"/>
                                    <w:rPr>
                                      <w:sz w:val="24"/>
                                    </w:rPr>
                                  </w:pPr>
                                </w:p>
                              </w:tc>
                              <w:tc>
                                <w:tcPr>
                                  <w:tcW w:w="1800" w:type="dxa"/>
                                  <w:shd w:val="clear" w:color="auto" w:fill="DEEAF6" w:themeFill="accent5" w:themeFillTint="33"/>
                                </w:tcPr>
                                <w:p w14:paraId="47C4A0EC" w14:textId="77777777" w:rsidR="00D92FB4" w:rsidRDefault="00D92FB4" w:rsidP="00632070">
                                  <w:pPr>
                                    <w:pStyle w:val="TableParagraph"/>
                                    <w:spacing w:before="2"/>
                                    <w:ind w:left="326" w:right="104" w:hanging="195"/>
                                    <w:rPr>
                                      <w:sz w:val="24"/>
                                    </w:rPr>
                                  </w:pPr>
                                </w:p>
                              </w:tc>
                            </w:tr>
                          </w:tbl>
                          <w:p w14:paraId="08B9C3EA" w14:textId="77777777" w:rsidR="00D92FB4" w:rsidRDefault="00D92FB4" w:rsidP="00783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1BD6" id="Text Box 943" o:spid="_x0000_s1033" type="#_x0000_t202" style="position:absolute;margin-left:0;margin-top:16.25pt;width:533pt;height:450.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" fillcolor="#d9e2f3 [660]" strokeweight=".5pt">
                <v:textbox>
                  <w:txbxContent>
                    <w:p w14:paraId="0ABD752B" w14:textId="55EDF1DC" w:rsidR="00D92FB4" w:rsidRPr="00783EB4" w:rsidRDefault="00D92FB4" w:rsidP="00783EB4">
                      <w:pPr>
                        <w:rPr>
                          <w:rFonts w:ascii="Arial" w:eastAsia="Arial" w:hAnsi="Arial" w:cs="Arial"/>
                          <w:b/>
                          <w:sz w:val="24"/>
                          <w:szCs w:val="24"/>
                          <w:lang w:val="en-US"/>
                        </w:rPr>
                      </w:pPr>
                      <w:r w:rsidRPr="00783EB4">
                        <w:rPr>
                          <w:rFonts w:ascii="Arial" w:eastAsia="Arial" w:hAnsi="Arial" w:cs="Arial"/>
                          <w:b/>
                          <w:sz w:val="24"/>
                          <w:szCs w:val="24"/>
                          <w:lang w:val="en-US"/>
                        </w:rPr>
                        <w:t>Example</w:t>
                      </w:r>
                      <w:r>
                        <w:rPr>
                          <w:rFonts w:ascii="Arial" w:eastAsia="Arial" w:hAnsi="Arial" w:cs="Arial"/>
                          <w:b/>
                          <w:sz w:val="24"/>
                          <w:szCs w:val="24"/>
                          <w:lang w:val="en-US"/>
                        </w:rPr>
                        <w:t xml:space="preserve"> UPSS Maintenance Schedule (FOR GUIDANCE PURPOSES ONLY)</w:t>
                      </w:r>
                    </w:p>
                    <w:p w14:paraId="21449610" w14:textId="77777777" w:rsidR="00D92FB4" w:rsidRPr="00783EB4" w:rsidRDefault="00D92FB4" w:rsidP="00783EB4">
                      <w:pPr>
                        <w:ind w:left="720"/>
                        <w:rPr>
                          <w:rFonts w:ascii="Arial" w:eastAsia="Arial" w:hAnsi="Arial" w:cs="Arial"/>
                          <w:szCs w:val="20"/>
                          <w:lang w:val="en-US"/>
                        </w:rPr>
                      </w:pPr>
                      <w:r w:rsidRPr="00783EB4">
                        <w:rPr>
                          <w:rFonts w:ascii="Arial" w:eastAsia="Arial" w:hAnsi="Arial" w:cs="Arial"/>
                          <w:szCs w:val="20"/>
                          <w:lang w:val="en-US"/>
                        </w:rPr>
                        <w:t xml:space="preserve">See below a maintenance scheduling table for </w:t>
                      </w:r>
                      <w:r w:rsidRPr="00783EB4">
                        <w:rPr>
                          <w:rFonts w:ascii="Arial" w:eastAsia="Arial" w:hAnsi="Arial" w:cs="Arial"/>
                          <w:b/>
                          <w:bCs/>
                          <w:i/>
                          <w:iCs/>
                          <w:szCs w:val="20"/>
                          <w:lang w:val="en-US"/>
                        </w:rPr>
                        <w:t>The Site</w:t>
                      </w:r>
                      <w:r w:rsidRPr="00783EB4">
                        <w:rPr>
                          <w:rFonts w:ascii="Arial" w:eastAsia="Arial" w:hAnsi="Arial" w:cs="Arial"/>
                          <w:szCs w:val="20"/>
                          <w:lang w:val="en-US"/>
                        </w:rPr>
                        <w:t>.</w:t>
                      </w: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8"/>
                        <w:gridCol w:w="2040"/>
                        <w:gridCol w:w="2160"/>
                        <w:gridCol w:w="1800"/>
                      </w:tblGrid>
                      <w:tr w:rsidR="00D92FB4" w14:paraId="4C66283F" w14:textId="77777777" w:rsidTr="00632070">
                        <w:trPr>
                          <w:trHeight w:val="325"/>
                        </w:trPr>
                        <w:tc>
                          <w:tcPr>
                            <w:tcW w:w="4068" w:type="dxa"/>
                            <w:shd w:val="clear" w:color="auto" w:fill="2E74B5" w:themeFill="accent5" w:themeFillShade="BF"/>
                          </w:tcPr>
                          <w:p w14:paraId="5F3DBA6E" w14:textId="77777777" w:rsidR="00D92FB4" w:rsidRPr="00733185" w:rsidRDefault="00D92FB4" w:rsidP="00632070">
                            <w:pPr>
                              <w:pStyle w:val="TableParagraph"/>
                              <w:spacing w:before="2" w:line="255" w:lineRule="exact"/>
                              <w:ind w:left="1765" w:right="1758"/>
                              <w:jc w:val="center"/>
                              <w:rPr>
                                <w:b/>
                                <w:sz w:val="24"/>
                              </w:rPr>
                            </w:pPr>
                            <w:r w:rsidRPr="00733185">
                              <w:rPr>
                                <w:b/>
                                <w:sz w:val="24"/>
                              </w:rPr>
                              <w:t>Item</w:t>
                            </w:r>
                          </w:p>
                        </w:tc>
                        <w:tc>
                          <w:tcPr>
                            <w:tcW w:w="2040" w:type="dxa"/>
                            <w:shd w:val="clear" w:color="auto" w:fill="2E74B5" w:themeFill="accent5" w:themeFillShade="BF"/>
                          </w:tcPr>
                          <w:p w14:paraId="5E25E6E6" w14:textId="77777777" w:rsidR="00D92FB4" w:rsidRPr="00733185" w:rsidRDefault="00D92FB4" w:rsidP="00632070">
                            <w:pPr>
                              <w:pStyle w:val="TableParagraph"/>
                              <w:spacing w:before="2" w:line="255" w:lineRule="exact"/>
                              <w:ind w:left="411" w:right="403"/>
                              <w:jc w:val="center"/>
                              <w:rPr>
                                <w:b/>
                                <w:sz w:val="24"/>
                              </w:rPr>
                            </w:pPr>
                            <w:r w:rsidRPr="00733185">
                              <w:rPr>
                                <w:b/>
                                <w:sz w:val="24"/>
                              </w:rPr>
                              <w:t>Schedule</w:t>
                            </w:r>
                          </w:p>
                        </w:tc>
                        <w:tc>
                          <w:tcPr>
                            <w:tcW w:w="2160" w:type="dxa"/>
                            <w:shd w:val="clear" w:color="auto" w:fill="2E74B5" w:themeFill="accent5" w:themeFillShade="BF"/>
                          </w:tcPr>
                          <w:p w14:paraId="6F17F6B2" w14:textId="77777777" w:rsidR="00D92FB4" w:rsidRPr="00733185" w:rsidRDefault="00D92FB4" w:rsidP="00632070">
                            <w:pPr>
                              <w:pStyle w:val="TableParagraph"/>
                              <w:spacing w:before="2" w:line="255" w:lineRule="exact"/>
                              <w:ind w:left="206" w:right="195"/>
                              <w:jc w:val="center"/>
                              <w:rPr>
                                <w:b/>
                                <w:sz w:val="24"/>
                              </w:rPr>
                            </w:pPr>
                            <w:r w:rsidRPr="00733185">
                              <w:rPr>
                                <w:b/>
                                <w:sz w:val="24"/>
                              </w:rPr>
                              <w:t>Responsibility</w:t>
                            </w:r>
                          </w:p>
                        </w:tc>
                        <w:tc>
                          <w:tcPr>
                            <w:tcW w:w="1800" w:type="dxa"/>
                            <w:shd w:val="clear" w:color="auto" w:fill="2E74B5" w:themeFill="accent5" w:themeFillShade="BF"/>
                          </w:tcPr>
                          <w:p w14:paraId="055FEF26" w14:textId="77777777" w:rsidR="00D92FB4" w:rsidRPr="00733185" w:rsidRDefault="00D92FB4" w:rsidP="00632070">
                            <w:pPr>
                              <w:pStyle w:val="TableParagraph"/>
                              <w:spacing w:before="2" w:line="255" w:lineRule="exact"/>
                              <w:ind w:left="94" w:right="88"/>
                              <w:jc w:val="center"/>
                              <w:rPr>
                                <w:b/>
                                <w:sz w:val="24"/>
                              </w:rPr>
                            </w:pPr>
                            <w:r w:rsidRPr="00733185">
                              <w:rPr>
                                <w:b/>
                                <w:sz w:val="24"/>
                              </w:rPr>
                              <w:t>Contractor</w:t>
                            </w:r>
                          </w:p>
                        </w:tc>
                      </w:tr>
                      <w:tr w:rsidR="00D92FB4" w14:paraId="2CC70D30" w14:textId="77777777" w:rsidTr="00632070">
                        <w:trPr>
                          <w:trHeight w:val="755"/>
                        </w:trPr>
                        <w:tc>
                          <w:tcPr>
                            <w:tcW w:w="4068" w:type="dxa"/>
                            <w:shd w:val="clear" w:color="auto" w:fill="BDD6EE" w:themeFill="accent5" w:themeFillTint="66"/>
                          </w:tcPr>
                          <w:p w14:paraId="0622CF82" w14:textId="77777777" w:rsidR="00D92FB4" w:rsidRDefault="00D92FB4" w:rsidP="00632070">
                            <w:pPr>
                              <w:pStyle w:val="TableParagraph"/>
                              <w:spacing w:line="270" w:lineRule="atLeast"/>
                              <w:ind w:left="107" w:right="995"/>
                              <w:rPr>
                                <w:sz w:val="24"/>
                              </w:rPr>
                            </w:pPr>
                            <w:r>
                              <w:rPr>
                                <w:sz w:val="24"/>
                              </w:rPr>
                              <w:t>Cleaning and degreasing of dispensers</w:t>
                            </w:r>
                          </w:p>
                        </w:tc>
                        <w:tc>
                          <w:tcPr>
                            <w:tcW w:w="2040" w:type="dxa"/>
                            <w:shd w:val="clear" w:color="auto" w:fill="DEEAF6" w:themeFill="accent5" w:themeFillTint="33"/>
                          </w:tcPr>
                          <w:p w14:paraId="007F60CF" w14:textId="77777777" w:rsidR="00D92FB4" w:rsidRDefault="00D92FB4" w:rsidP="00632070">
                            <w:pPr>
                              <w:pStyle w:val="TableParagraph"/>
                              <w:ind w:left="412" w:right="401"/>
                              <w:jc w:val="center"/>
                              <w:rPr>
                                <w:sz w:val="24"/>
                              </w:rPr>
                            </w:pPr>
                            <w:r>
                              <w:rPr>
                                <w:sz w:val="24"/>
                              </w:rPr>
                              <w:t>Weekly</w:t>
                            </w:r>
                          </w:p>
                        </w:tc>
                        <w:tc>
                          <w:tcPr>
                            <w:tcW w:w="2160" w:type="dxa"/>
                            <w:shd w:val="clear" w:color="auto" w:fill="BDD6EE" w:themeFill="accent5" w:themeFillTint="66"/>
                          </w:tcPr>
                          <w:p w14:paraId="31B1899E" w14:textId="77777777" w:rsidR="00D92FB4" w:rsidRDefault="00D92FB4" w:rsidP="00632070">
                            <w:pPr>
                              <w:pStyle w:val="TableParagraph"/>
                              <w:ind w:left="206" w:right="195"/>
                              <w:jc w:val="center"/>
                              <w:rPr>
                                <w:sz w:val="24"/>
                              </w:rPr>
                            </w:pPr>
                          </w:p>
                        </w:tc>
                        <w:tc>
                          <w:tcPr>
                            <w:tcW w:w="1800" w:type="dxa"/>
                            <w:shd w:val="clear" w:color="auto" w:fill="DEEAF6" w:themeFill="accent5" w:themeFillTint="33"/>
                          </w:tcPr>
                          <w:p w14:paraId="02F93085" w14:textId="77777777" w:rsidR="00D92FB4" w:rsidRDefault="00D92FB4" w:rsidP="00632070">
                            <w:pPr>
                              <w:pStyle w:val="TableParagraph"/>
                              <w:ind w:left="94" w:right="88"/>
                              <w:jc w:val="center"/>
                              <w:rPr>
                                <w:sz w:val="24"/>
                              </w:rPr>
                            </w:pPr>
                          </w:p>
                        </w:tc>
                      </w:tr>
                      <w:tr w:rsidR="00D92FB4" w14:paraId="5B0F3C47" w14:textId="77777777" w:rsidTr="00632070">
                        <w:trPr>
                          <w:trHeight w:val="621"/>
                        </w:trPr>
                        <w:tc>
                          <w:tcPr>
                            <w:tcW w:w="4068" w:type="dxa"/>
                            <w:shd w:val="clear" w:color="auto" w:fill="BDD6EE" w:themeFill="accent5" w:themeFillTint="66"/>
                          </w:tcPr>
                          <w:p w14:paraId="6B51A25F" w14:textId="77777777" w:rsidR="00D92FB4" w:rsidRDefault="00D92FB4" w:rsidP="00632070">
                            <w:pPr>
                              <w:pStyle w:val="TableParagraph"/>
                              <w:spacing w:line="270" w:lineRule="atLeast"/>
                              <w:ind w:left="107" w:right="795"/>
                              <w:rPr>
                                <w:sz w:val="24"/>
                              </w:rPr>
                            </w:pPr>
                            <w:r>
                              <w:rPr>
                                <w:sz w:val="24"/>
                              </w:rPr>
                              <w:t>Fuel pump hoses, fittings and pumps</w:t>
                            </w:r>
                          </w:p>
                        </w:tc>
                        <w:tc>
                          <w:tcPr>
                            <w:tcW w:w="2040" w:type="dxa"/>
                            <w:shd w:val="clear" w:color="auto" w:fill="DEEAF6" w:themeFill="accent5" w:themeFillTint="33"/>
                          </w:tcPr>
                          <w:p w14:paraId="35CF0AFD" w14:textId="77777777" w:rsidR="00D92FB4" w:rsidRDefault="00D92FB4" w:rsidP="00632070">
                            <w:pPr>
                              <w:pStyle w:val="TableParagraph"/>
                              <w:ind w:left="412" w:right="403"/>
                              <w:jc w:val="center"/>
                              <w:rPr>
                                <w:sz w:val="24"/>
                              </w:rPr>
                            </w:pPr>
                            <w:r>
                              <w:rPr>
                                <w:sz w:val="24"/>
                              </w:rPr>
                              <w:t>6 Monthly</w:t>
                            </w:r>
                          </w:p>
                        </w:tc>
                        <w:tc>
                          <w:tcPr>
                            <w:tcW w:w="2160" w:type="dxa"/>
                            <w:shd w:val="clear" w:color="auto" w:fill="BDD6EE" w:themeFill="accent5" w:themeFillTint="66"/>
                          </w:tcPr>
                          <w:p w14:paraId="62E56081"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14B4117A" w14:textId="77777777" w:rsidR="00D92FB4" w:rsidRDefault="00D92FB4" w:rsidP="00632070">
                            <w:pPr>
                              <w:pStyle w:val="TableParagraph"/>
                              <w:ind w:left="98" w:right="88"/>
                              <w:jc w:val="center"/>
                              <w:rPr>
                                <w:sz w:val="24"/>
                              </w:rPr>
                            </w:pPr>
                          </w:p>
                        </w:tc>
                      </w:tr>
                      <w:tr w:rsidR="00D92FB4" w14:paraId="4927C760" w14:textId="77777777" w:rsidTr="00632070">
                        <w:trPr>
                          <w:trHeight w:val="550"/>
                        </w:trPr>
                        <w:tc>
                          <w:tcPr>
                            <w:tcW w:w="4068" w:type="dxa"/>
                            <w:shd w:val="clear" w:color="auto" w:fill="BDD6EE" w:themeFill="accent5" w:themeFillTint="66"/>
                          </w:tcPr>
                          <w:p w14:paraId="72884A27" w14:textId="77777777" w:rsidR="00D92FB4" w:rsidRDefault="00D92FB4" w:rsidP="00632070">
                            <w:pPr>
                              <w:pStyle w:val="TableParagraph"/>
                              <w:spacing w:line="276" w:lineRule="exact"/>
                              <w:ind w:left="107"/>
                              <w:rPr>
                                <w:sz w:val="24"/>
                              </w:rPr>
                            </w:pPr>
                            <w:r>
                              <w:rPr>
                                <w:sz w:val="24"/>
                              </w:rPr>
                              <w:t>Fuel pump/dispenser calibrations</w:t>
                            </w:r>
                          </w:p>
                        </w:tc>
                        <w:tc>
                          <w:tcPr>
                            <w:tcW w:w="2040" w:type="dxa"/>
                            <w:shd w:val="clear" w:color="auto" w:fill="DEEAF6" w:themeFill="accent5" w:themeFillTint="33"/>
                          </w:tcPr>
                          <w:p w14:paraId="7191BC9E" w14:textId="77777777" w:rsidR="00D92FB4" w:rsidRDefault="00D92FB4" w:rsidP="00632070">
                            <w:pPr>
                              <w:pStyle w:val="TableParagraph"/>
                              <w:spacing w:line="276" w:lineRule="exact"/>
                              <w:ind w:left="412" w:right="403"/>
                              <w:jc w:val="center"/>
                              <w:rPr>
                                <w:sz w:val="24"/>
                              </w:rPr>
                            </w:pPr>
                            <w:r>
                              <w:rPr>
                                <w:sz w:val="24"/>
                              </w:rPr>
                              <w:t>12 monthly</w:t>
                            </w:r>
                          </w:p>
                        </w:tc>
                        <w:tc>
                          <w:tcPr>
                            <w:tcW w:w="2160" w:type="dxa"/>
                            <w:shd w:val="clear" w:color="auto" w:fill="BDD6EE" w:themeFill="accent5" w:themeFillTint="66"/>
                          </w:tcPr>
                          <w:p w14:paraId="7EFDDC60" w14:textId="77777777" w:rsidR="00D92FB4" w:rsidRDefault="00D92FB4" w:rsidP="00632070">
                            <w:pPr>
                              <w:pStyle w:val="TableParagraph"/>
                              <w:spacing w:before="4" w:line="276" w:lineRule="exact"/>
                              <w:ind w:left="705" w:right="197" w:hanging="480"/>
                              <w:rPr>
                                <w:sz w:val="24"/>
                              </w:rPr>
                            </w:pPr>
                          </w:p>
                        </w:tc>
                        <w:tc>
                          <w:tcPr>
                            <w:tcW w:w="1800" w:type="dxa"/>
                            <w:shd w:val="clear" w:color="auto" w:fill="DEEAF6" w:themeFill="accent5" w:themeFillTint="33"/>
                          </w:tcPr>
                          <w:p w14:paraId="6BFC4D20" w14:textId="77777777" w:rsidR="00D92FB4" w:rsidRDefault="00D92FB4" w:rsidP="00632070">
                            <w:pPr>
                              <w:pStyle w:val="TableParagraph"/>
                              <w:spacing w:line="276" w:lineRule="exact"/>
                              <w:ind w:left="98" w:right="88"/>
                              <w:jc w:val="center"/>
                              <w:rPr>
                                <w:sz w:val="24"/>
                              </w:rPr>
                            </w:pPr>
                          </w:p>
                        </w:tc>
                      </w:tr>
                      <w:tr w:rsidR="00D92FB4" w14:paraId="0C069776" w14:textId="77777777" w:rsidTr="00632070">
                        <w:trPr>
                          <w:trHeight w:val="546"/>
                        </w:trPr>
                        <w:tc>
                          <w:tcPr>
                            <w:tcW w:w="4068" w:type="dxa"/>
                            <w:shd w:val="clear" w:color="auto" w:fill="BDD6EE" w:themeFill="accent5" w:themeFillTint="66"/>
                          </w:tcPr>
                          <w:p w14:paraId="1618865E" w14:textId="77777777" w:rsidR="00D92FB4" w:rsidRDefault="00D92FB4" w:rsidP="00632070">
                            <w:pPr>
                              <w:pStyle w:val="TableParagraph"/>
                              <w:spacing w:line="271" w:lineRule="exact"/>
                              <w:ind w:left="107"/>
                              <w:rPr>
                                <w:sz w:val="24"/>
                              </w:rPr>
                            </w:pPr>
                            <w:r>
                              <w:rPr>
                                <w:sz w:val="24"/>
                              </w:rPr>
                              <w:t>Fuel pump/dispenser certifications</w:t>
                            </w:r>
                          </w:p>
                        </w:tc>
                        <w:tc>
                          <w:tcPr>
                            <w:tcW w:w="2040" w:type="dxa"/>
                            <w:shd w:val="clear" w:color="auto" w:fill="DEEAF6" w:themeFill="accent5" w:themeFillTint="33"/>
                          </w:tcPr>
                          <w:p w14:paraId="45E78B7B" w14:textId="77777777" w:rsidR="00D92FB4" w:rsidRDefault="00D92FB4" w:rsidP="00632070">
                            <w:pPr>
                              <w:pStyle w:val="TableParagraph"/>
                              <w:spacing w:line="271" w:lineRule="exact"/>
                              <w:ind w:left="410" w:right="403"/>
                              <w:jc w:val="center"/>
                              <w:rPr>
                                <w:sz w:val="24"/>
                              </w:rPr>
                            </w:pPr>
                            <w:r>
                              <w:rPr>
                                <w:sz w:val="24"/>
                              </w:rPr>
                              <w:t>2 Yearly</w:t>
                            </w:r>
                          </w:p>
                        </w:tc>
                        <w:tc>
                          <w:tcPr>
                            <w:tcW w:w="2160" w:type="dxa"/>
                            <w:shd w:val="clear" w:color="auto" w:fill="BDD6EE" w:themeFill="accent5" w:themeFillTint="66"/>
                          </w:tcPr>
                          <w:p w14:paraId="5EDEC486" w14:textId="77777777" w:rsidR="00D92FB4" w:rsidRDefault="00D92FB4" w:rsidP="00632070">
                            <w:pPr>
                              <w:pStyle w:val="TableParagraph"/>
                              <w:spacing w:line="255" w:lineRule="exact"/>
                              <w:ind w:left="201" w:right="195"/>
                              <w:jc w:val="center"/>
                              <w:rPr>
                                <w:sz w:val="24"/>
                              </w:rPr>
                            </w:pPr>
                          </w:p>
                        </w:tc>
                        <w:tc>
                          <w:tcPr>
                            <w:tcW w:w="1800" w:type="dxa"/>
                            <w:shd w:val="clear" w:color="auto" w:fill="DEEAF6" w:themeFill="accent5" w:themeFillTint="33"/>
                          </w:tcPr>
                          <w:p w14:paraId="23263687" w14:textId="77777777" w:rsidR="00D92FB4" w:rsidRDefault="00D92FB4" w:rsidP="00632070">
                            <w:pPr>
                              <w:pStyle w:val="TableParagraph"/>
                              <w:spacing w:line="271" w:lineRule="exact"/>
                              <w:ind w:left="98" w:right="88"/>
                              <w:jc w:val="center"/>
                              <w:rPr>
                                <w:sz w:val="24"/>
                              </w:rPr>
                            </w:pPr>
                          </w:p>
                        </w:tc>
                      </w:tr>
                      <w:tr w:rsidR="00D92FB4" w14:paraId="4E9F2A3C" w14:textId="77777777" w:rsidTr="00632070">
                        <w:trPr>
                          <w:trHeight w:val="645"/>
                        </w:trPr>
                        <w:tc>
                          <w:tcPr>
                            <w:tcW w:w="4068" w:type="dxa"/>
                            <w:shd w:val="clear" w:color="auto" w:fill="BDD6EE" w:themeFill="accent5" w:themeFillTint="66"/>
                          </w:tcPr>
                          <w:p w14:paraId="73ED491B" w14:textId="77777777" w:rsidR="00D92FB4" w:rsidRDefault="00D92FB4" w:rsidP="00632070">
                            <w:pPr>
                              <w:pStyle w:val="TableParagraph"/>
                              <w:spacing w:line="270" w:lineRule="atLeast"/>
                              <w:ind w:left="107" w:right="1022"/>
                              <w:rPr>
                                <w:sz w:val="24"/>
                              </w:rPr>
                            </w:pPr>
                            <w:r>
                              <w:rPr>
                                <w:sz w:val="24"/>
                              </w:rPr>
                              <w:t>Leak detectors on pressure systems</w:t>
                            </w:r>
                          </w:p>
                        </w:tc>
                        <w:tc>
                          <w:tcPr>
                            <w:tcW w:w="2040" w:type="dxa"/>
                            <w:shd w:val="clear" w:color="auto" w:fill="DEEAF6" w:themeFill="accent5" w:themeFillTint="33"/>
                          </w:tcPr>
                          <w:p w14:paraId="711A7655" w14:textId="77777777" w:rsidR="00D92FB4" w:rsidRDefault="00D92FB4" w:rsidP="00632070">
                            <w:pPr>
                              <w:pStyle w:val="TableParagraph"/>
                              <w:ind w:left="412" w:right="403"/>
                              <w:jc w:val="center"/>
                              <w:rPr>
                                <w:sz w:val="24"/>
                              </w:rPr>
                            </w:pPr>
                            <w:r>
                              <w:rPr>
                                <w:sz w:val="24"/>
                              </w:rPr>
                              <w:t>12 Monthly</w:t>
                            </w:r>
                          </w:p>
                        </w:tc>
                        <w:tc>
                          <w:tcPr>
                            <w:tcW w:w="2160" w:type="dxa"/>
                            <w:shd w:val="clear" w:color="auto" w:fill="BDD6EE" w:themeFill="accent5" w:themeFillTint="66"/>
                          </w:tcPr>
                          <w:p w14:paraId="1F3A9FE1"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27143E1A" w14:textId="77777777" w:rsidR="00D92FB4" w:rsidRDefault="00D92FB4" w:rsidP="00632070">
                            <w:pPr>
                              <w:pStyle w:val="TableParagraph"/>
                              <w:ind w:left="98" w:right="88"/>
                              <w:jc w:val="center"/>
                              <w:rPr>
                                <w:sz w:val="24"/>
                              </w:rPr>
                            </w:pPr>
                          </w:p>
                        </w:tc>
                      </w:tr>
                      <w:tr w:rsidR="00D92FB4" w14:paraId="261A5C5D" w14:textId="77777777" w:rsidTr="00632070">
                        <w:trPr>
                          <w:trHeight w:val="511"/>
                        </w:trPr>
                        <w:tc>
                          <w:tcPr>
                            <w:tcW w:w="4068" w:type="dxa"/>
                            <w:shd w:val="clear" w:color="auto" w:fill="BDD6EE" w:themeFill="accent5" w:themeFillTint="66"/>
                          </w:tcPr>
                          <w:p w14:paraId="4B2421E1" w14:textId="77777777" w:rsidR="00D92FB4" w:rsidRDefault="00D92FB4" w:rsidP="00632070">
                            <w:pPr>
                              <w:pStyle w:val="TableParagraph"/>
                              <w:spacing w:before="2" w:line="255" w:lineRule="exact"/>
                              <w:ind w:left="107"/>
                              <w:rPr>
                                <w:sz w:val="24"/>
                              </w:rPr>
                            </w:pPr>
                            <w:r>
                              <w:rPr>
                                <w:sz w:val="24"/>
                              </w:rPr>
                              <w:t>Water tests all fuel grades</w:t>
                            </w:r>
                          </w:p>
                        </w:tc>
                        <w:tc>
                          <w:tcPr>
                            <w:tcW w:w="2040" w:type="dxa"/>
                            <w:shd w:val="clear" w:color="auto" w:fill="DEEAF6" w:themeFill="accent5" w:themeFillTint="33"/>
                          </w:tcPr>
                          <w:p w14:paraId="443485A9" w14:textId="77777777" w:rsidR="00D92FB4" w:rsidRDefault="00D92FB4" w:rsidP="00632070">
                            <w:pPr>
                              <w:pStyle w:val="TableParagraph"/>
                              <w:spacing w:before="2" w:line="255" w:lineRule="exact"/>
                              <w:ind w:left="412" w:right="401"/>
                              <w:jc w:val="center"/>
                              <w:rPr>
                                <w:sz w:val="24"/>
                              </w:rPr>
                            </w:pPr>
                            <w:r>
                              <w:rPr>
                                <w:sz w:val="24"/>
                              </w:rPr>
                              <w:t>Weekly</w:t>
                            </w:r>
                          </w:p>
                        </w:tc>
                        <w:tc>
                          <w:tcPr>
                            <w:tcW w:w="2160" w:type="dxa"/>
                            <w:shd w:val="clear" w:color="auto" w:fill="BDD6EE" w:themeFill="accent5" w:themeFillTint="66"/>
                          </w:tcPr>
                          <w:p w14:paraId="2DF884D4" w14:textId="77777777" w:rsidR="00D92FB4" w:rsidRDefault="00D92FB4" w:rsidP="00632070">
                            <w:pPr>
                              <w:pStyle w:val="TableParagraph"/>
                              <w:spacing w:before="2" w:line="255" w:lineRule="exact"/>
                              <w:ind w:left="206" w:right="195"/>
                              <w:jc w:val="center"/>
                              <w:rPr>
                                <w:sz w:val="24"/>
                              </w:rPr>
                            </w:pPr>
                          </w:p>
                        </w:tc>
                        <w:tc>
                          <w:tcPr>
                            <w:tcW w:w="1800" w:type="dxa"/>
                            <w:shd w:val="clear" w:color="auto" w:fill="DEEAF6" w:themeFill="accent5" w:themeFillTint="33"/>
                          </w:tcPr>
                          <w:p w14:paraId="320C8A17" w14:textId="77777777" w:rsidR="00D92FB4" w:rsidRDefault="00D92FB4" w:rsidP="00632070">
                            <w:pPr>
                              <w:pStyle w:val="TableParagraph"/>
                              <w:spacing w:before="2" w:line="255" w:lineRule="exact"/>
                              <w:ind w:left="94" w:right="88"/>
                              <w:jc w:val="center"/>
                              <w:rPr>
                                <w:sz w:val="24"/>
                              </w:rPr>
                            </w:pPr>
                          </w:p>
                        </w:tc>
                      </w:tr>
                      <w:tr w:rsidR="00D92FB4" w14:paraId="55B03D4D" w14:textId="77777777" w:rsidTr="00632070">
                        <w:trPr>
                          <w:trHeight w:val="501"/>
                        </w:trPr>
                        <w:tc>
                          <w:tcPr>
                            <w:tcW w:w="4068" w:type="dxa"/>
                            <w:shd w:val="clear" w:color="auto" w:fill="BDD6EE" w:themeFill="accent5" w:themeFillTint="66"/>
                          </w:tcPr>
                          <w:p w14:paraId="5C56249D" w14:textId="77777777" w:rsidR="00D92FB4" w:rsidRDefault="00D92FB4" w:rsidP="00632070">
                            <w:pPr>
                              <w:pStyle w:val="TableParagraph"/>
                              <w:spacing w:line="255" w:lineRule="exact"/>
                              <w:ind w:left="107"/>
                              <w:rPr>
                                <w:sz w:val="24"/>
                              </w:rPr>
                            </w:pPr>
                            <w:r>
                              <w:rPr>
                                <w:sz w:val="24"/>
                              </w:rPr>
                              <w:t>Water tests ethanol grades</w:t>
                            </w:r>
                          </w:p>
                        </w:tc>
                        <w:tc>
                          <w:tcPr>
                            <w:tcW w:w="2040" w:type="dxa"/>
                            <w:shd w:val="clear" w:color="auto" w:fill="DEEAF6" w:themeFill="accent5" w:themeFillTint="33"/>
                          </w:tcPr>
                          <w:p w14:paraId="6FC78A27" w14:textId="77777777" w:rsidR="00D92FB4" w:rsidRDefault="00D92FB4" w:rsidP="00632070">
                            <w:pPr>
                              <w:pStyle w:val="TableParagraph"/>
                              <w:spacing w:line="255" w:lineRule="exact"/>
                              <w:ind w:left="412" w:right="403"/>
                              <w:jc w:val="center"/>
                              <w:rPr>
                                <w:sz w:val="24"/>
                              </w:rPr>
                            </w:pPr>
                            <w:r>
                              <w:rPr>
                                <w:sz w:val="24"/>
                              </w:rPr>
                              <w:t>Daily</w:t>
                            </w:r>
                          </w:p>
                        </w:tc>
                        <w:tc>
                          <w:tcPr>
                            <w:tcW w:w="2160" w:type="dxa"/>
                            <w:shd w:val="clear" w:color="auto" w:fill="BDD6EE" w:themeFill="accent5" w:themeFillTint="66"/>
                          </w:tcPr>
                          <w:p w14:paraId="550BE251" w14:textId="77777777" w:rsidR="00D92FB4" w:rsidRDefault="00D92FB4" w:rsidP="00632070">
                            <w:pPr>
                              <w:pStyle w:val="TableParagraph"/>
                              <w:spacing w:line="255" w:lineRule="exact"/>
                              <w:ind w:left="206" w:right="195"/>
                              <w:jc w:val="center"/>
                              <w:rPr>
                                <w:sz w:val="24"/>
                              </w:rPr>
                            </w:pPr>
                          </w:p>
                        </w:tc>
                        <w:tc>
                          <w:tcPr>
                            <w:tcW w:w="1800" w:type="dxa"/>
                            <w:shd w:val="clear" w:color="auto" w:fill="DEEAF6" w:themeFill="accent5" w:themeFillTint="33"/>
                          </w:tcPr>
                          <w:p w14:paraId="43F629D9" w14:textId="77777777" w:rsidR="00D92FB4" w:rsidRDefault="00D92FB4" w:rsidP="00632070">
                            <w:pPr>
                              <w:pStyle w:val="TableParagraph"/>
                              <w:spacing w:line="255" w:lineRule="exact"/>
                              <w:ind w:left="94" w:right="88"/>
                              <w:jc w:val="center"/>
                              <w:rPr>
                                <w:sz w:val="24"/>
                              </w:rPr>
                            </w:pPr>
                          </w:p>
                        </w:tc>
                      </w:tr>
                      <w:tr w:rsidR="00D92FB4" w14:paraId="44339423" w14:textId="77777777" w:rsidTr="00632070">
                        <w:trPr>
                          <w:trHeight w:val="505"/>
                        </w:trPr>
                        <w:tc>
                          <w:tcPr>
                            <w:tcW w:w="4068" w:type="dxa"/>
                            <w:shd w:val="clear" w:color="auto" w:fill="BDD6EE" w:themeFill="accent5" w:themeFillTint="66"/>
                          </w:tcPr>
                          <w:p w14:paraId="652C9A26" w14:textId="77777777" w:rsidR="00D92FB4" w:rsidRDefault="00D92FB4" w:rsidP="00632070">
                            <w:pPr>
                              <w:pStyle w:val="TableParagraph"/>
                              <w:spacing w:line="255" w:lineRule="exact"/>
                              <w:ind w:left="107"/>
                              <w:rPr>
                                <w:sz w:val="24"/>
                              </w:rPr>
                            </w:pPr>
                            <w:r>
                              <w:rPr>
                                <w:sz w:val="24"/>
                              </w:rPr>
                              <w:t>Dip stick inspection (end damage)</w:t>
                            </w:r>
                          </w:p>
                        </w:tc>
                        <w:tc>
                          <w:tcPr>
                            <w:tcW w:w="2040" w:type="dxa"/>
                            <w:shd w:val="clear" w:color="auto" w:fill="DEEAF6" w:themeFill="accent5" w:themeFillTint="33"/>
                          </w:tcPr>
                          <w:p w14:paraId="7B228236" w14:textId="77777777" w:rsidR="00D92FB4" w:rsidRDefault="00D92FB4" w:rsidP="00632070">
                            <w:pPr>
                              <w:pStyle w:val="TableParagraph"/>
                              <w:spacing w:line="255" w:lineRule="exact"/>
                              <w:ind w:left="412" w:right="401"/>
                              <w:jc w:val="center"/>
                              <w:rPr>
                                <w:sz w:val="24"/>
                              </w:rPr>
                            </w:pPr>
                            <w:r>
                              <w:rPr>
                                <w:sz w:val="24"/>
                              </w:rPr>
                              <w:t>Weekly</w:t>
                            </w:r>
                          </w:p>
                        </w:tc>
                        <w:tc>
                          <w:tcPr>
                            <w:tcW w:w="2160" w:type="dxa"/>
                            <w:shd w:val="clear" w:color="auto" w:fill="BDD6EE" w:themeFill="accent5" w:themeFillTint="66"/>
                          </w:tcPr>
                          <w:p w14:paraId="75EA4CB9" w14:textId="77777777" w:rsidR="00D92FB4" w:rsidRDefault="00D92FB4" w:rsidP="00632070">
                            <w:pPr>
                              <w:pStyle w:val="TableParagraph"/>
                              <w:spacing w:line="255" w:lineRule="exact"/>
                              <w:ind w:left="206" w:right="195"/>
                              <w:jc w:val="center"/>
                              <w:rPr>
                                <w:sz w:val="24"/>
                              </w:rPr>
                            </w:pPr>
                          </w:p>
                        </w:tc>
                        <w:tc>
                          <w:tcPr>
                            <w:tcW w:w="1800" w:type="dxa"/>
                            <w:shd w:val="clear" w:color="auto" w:fill="DEEAF6" w:themeFill="accent5" w:themeFillTint="33"/>
                          </w:tcPr>
                          <w:p w14:paraId="388E3FD5" w14:textId="77777777" w:rsidR="00D92FB4" w:rsidRDefault="00D92FB4" w:rsidP="00632070">
                            <w:pPr>
                              <w:pStyle w:val="TableParagraph"/>
                              <w:spacing w:line="255" w:lineRule="exact"/>
                              <w:ind w:left="94" w:right="88"/>
                              <w:jc w:val="center"/>
                              <w:rPr>
                                <w:sz w:val="24"/>
                              </w:rPr>
                            </w:pPr>
                          </w:p>
                        </w:tc>
                      </w:tr>
                      <w:tr w:rsidR="00D92FB4" w14:paraId="33B9C5EC" w14:textId="77777777" w:rsidTr="00632070">
                        <w:trPr>
                          <w:trHeight w:val="551"/>
                        </w:trPr>
                        <w:tc>
                          <w:tcPr>
                            <w:tcW w:w="4068" w:type="dxa"/>
                            <w:shd w:val="clear" w:color="auto" w:fill="BDD6EE" w:themeFill="accent5" w:themeFillTint="66"/>
                          </w:tcPr>
                          <w:p w14:paraId="09C6E0AE" w14:textId="77777777" w:rsidR="00D92FB4" w:rsidRDefault="00D92FB4" w:rsidP="00632070">
                            <w:pPr>
                              <w:pStyle w:val="TableParagraph"/>
                              <w:ind w:left="107"/>
                              <w:rPr>
                                <w:sz w:val="24"/>
                              </w:rPr>
                            </w:pPr>
                            <w:r>
                              <w:rPr>
                                <w:sz w:val="24"/>
                              </w:rPr>
                              <w:t>Grated drains and pits - pumping</w:t>
                            </w:r>
                          </w:p>
                        </w:tc>
                        <w:tc>
                          <w:tcPr>
                            <w:tcW w:w="2040" w:type="dxa"/>
                            <w:shd w:val="clear" w:color="auto" w:fill="DEEAF6" w:themeFill="accent5" w:themeFillTint="33"/>
                          </w:tcPr>
                          <w:p w14:paraId="2DA61E25" w14:textId="77777777" w:rsidR="00D92FB4" w:rsidRDefault="00D92FB4" w:rsidP="00632070">
                            <w:pPr>
                              <w:pStyle w:val="TableParagraph"/>
                              <w:ind w:left="412" w:right="403"/>
                              <w:jc w:val="center"/>
                              <w:rPr>
                                <w:sz w:val="24"/>
                              </w:rPr>
                            </w:pPr>
                            <w:r>
                              <w:rPr>
                                <w:sz w:val="24"/>
                              </w:rPr>
                              <w:t>3 Monthly</w:t>
                            </w:r>
                          </w:p>
                        </w:tc>
                        <w:tc>
                          <w:tcPr>
                            <w:tcW w:w="2160" w:type="dxa"/>
                            <w:shd w:val="clear" w:color="auto" w:fill="BDD6EE" w:themeFill="accent5" w:themeFillTint="66"/>
                          </w:tcPr>
                          <w:p w14:paraId="58DF4E5A"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09CDB588" w14:textId="77777777" w:rsidR="00D92FB4" w:rsidRDefault="00D92FB4" w:rsidP="00632070">
                            <w:pPr>
                              <w:pStyle w:val="TableParagraph"/>
                              <w:spacing w:line="270" w:lineRule="atLeast"/>
                              <w:ind w:left="338" w:right="185" w:hanging="128"/>
                              <w:rPr>
                                <w:sz w:val="24"/>
                              </w:rPr>
                            </w:pPr>
                          </w:p>
                        </w:tc>
                      </w:tr>
                      <w:tr w:rsidR="00D92FB4" w14:paraId="3DFF4429" w14:textId="77777777" w:rsidTr="00632070">
                        <w:trPr>
                          <w:trHeight w:val="551"/>
                        </w:trPr>
                        <w:tc>
                          <w:tcPr>
                            <w:tcW w:w="4068" w:type="dxa"/>
                            <w:shd w:val="clear" w:color="auto" w:fill="BDD6EE" w:themeFill="accent5" w:themeFillTint="66"/>
                          </w:tcPr>
                          <w:p w14:paraId="78EACC51" w14:textId="77777777" w:rsidR="00D92FB4" w:rsidRDefault="00D92FB4" w:rsidP="00632070">
                            <w:pPr>
                              <w:pStyle w:val="TableParagraph"/>
                              <w:spacing w:line="270" w:lineRule="atLeast"/>
                              <w:ind w:left="107" w:right="115"/>
                              <w:rPr>
                                <w:sz w:val="24"/>
                              </w:rPr>
                            </w:pPr>
                            <w:r>
                              <w:rPr>
                                <w:sz w:val="24"/>
                              </w:rPr>
                              <w:t>Oil/water separators and interceptor pits</w:t>
                            </w:r>
                          </w:p>
                        </w:tc>
                        <w:tc>
                          <w:tcPr>
                            <w:tcW w:w="2040" w:type="dxa"/>
                            <w:shd w:val="clear" w:color="auto" w:fill="DEEAF6" w:themeFill="accent5" w:themeFillTint="33"/>
                          </w:tcPr>
                          <w:p w14:paraId="62AD3A9B" w14:textId="77777777" w:rsidR="00D92FB4" w:rsidRDefault="00D92FB4" w:rsidP="00632070">
                            <w:pPr>
                              <w:pStyle w:val="TableParagraph"/>
                              <w:ind w:left="412" w:right="403"/>
                              <w:jc w:val="center"/>
                              <w:rPr>
                                <w:sz w:val="24"/>
                              </w:rPr>
                            </w:pPr>
                            <w:r>
                              <w:rPr>
                                <w:sz w:val="24"/>
                              </w:rPr>
                              <w:t>6 Monthly</w:t>
                            </w:r>
                          </w:p>
                        </w:tc>
                        <w:tc>
                          <w:tcPr>
                            <w:tcW w:w="2160" w:type="dxa"/>
                            <w:shd w:val="clear" w:color="auto" w:fill="BDD6EE" w:themeFill="accent5" w:themeFillTint="66"/>
                          </w:tcPr>
                          <w:p w14:paraId="2AAE3DD4"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7986A89B" w14:textId="77777777" w:rsidR="00D92FB4" w:rsidRDefault="00D92FB4" w:rsidP="00632070">
                            <w:pPr>
                              <w:pStyle w:val="TableParagraph"/>
                              <w:spacing w:line="270" w:lineRule="atLeast"/>
                              <w:ind w:left="338" w:right="185" w:hanging="128"/>
                              <w:rPr>
                                <w:sz w:val="24"/>
                              </w:rPr>
                            </w:pPr>
                          </w:p>
                        </w:tc>
                      </w:tr>
                      <w:tr w:rsidR="00D92FB4" w14:paraId="6EF95397" w14:textId="77777777" w:rsidTr="00632070">
                        <w:trPr>
                          <w:trHeight w:val="510"/>
                        </w:trPr>
                        <w:tc>
                          <w:tcPr>
                            <w:tcW w:w="4068" w:type="dxa"/>
                            <w:shd w:val="clear" w:color="auto" w:fill="BDD6EE" w:themeFill="accent5" w:themeFillTint="66"/>
                          </w:tcPr>
                          <w:p w14:paraId="04E6AA7F" w14:textId="77777777" w:rsidR="00D92FB4" w:rsidRDefault="00D92FB4" w:rsidP="00632070">
                            <w:pPr>
                              <w:pStyle w:val="TableParagraph"/>
                              <w:spacing w:line="255" w:lineRule="exact"/>
                              <w:ind w:left="107"/>
                              <w:rPr>
                                <w:sz w:val="24"/>
                              </w:rPr>
                            </w:pPr>
                            <w:r>
                              <w:rPr>
                                <w:sz w:val="24"/>
                              </w:rPr>
                              <w:t>Inventory reconciliation</w:t>
                            </w:r>
                          </w:p>
                        </w:tc>
                        <w:tc>
                          <w:tcPr>
                            <w:tcW w:w="2040" w:type="dxa"/>
                            <w:shd w:val="clear" w:color="auto" w:fill="DEEAF6" w:themeFill="accent5" w:themeFillTint="33"/>
                          </w:tcPr>
                          <w:p w14:paraId="20277632" w14:textId="77777777" w:rsidR="00D92FB4" w:rsidRDefault="00D92FB4" w:rsidP="00632070">
                            <w:pPr>
                              <w:pStyle w:val="TableParagraph"/>
                              <w:spacing w:line="255" w:lineRule="exact"/>
                              <w:ind w:left="412" w:right="403"/>
                              <w:jc w:val="center"/>
                              <w:rPr>
                                <w:sz w:val="24"/>
                              </w:rPr>
                            </w:pPr>
                            <w:r>
                              <w:rPr>
                                <w:sz w:val="24"/>
                              </w:rPr>
                              <w:t>Daily</w:t>
                            </w:r>
                          </w:p>
                        </w:tc>
                        <w:tc>
                          <w:tcPr>
                            <w:tcW w:w="2160" w:type="dxa"/>
                            <w:shd w:val="clear" w:color="auto" w:fill="BDD6EE" w:themeFill="accent5" w:themeFillTint="66"/>
                          </w:tcPr>
                          <w:p w14:paraId="24EE2E83" w14:textId="77777777" w:rsidR="00D92FB4" w:rsidRDefault="00D92FB4" w:rsidP="00632070">
                            <w:pPr>
                              <w:pStyle w:val="TableParagraph"/>
                              <w:spacing w:line="255" w:lineRule="exact"/>
                              <w:ind w:left="206" w:right="195"/>
                              <w:jc w:val="center"/>
                              <w:rPr>
                                <w:sz w:val="24"/>
                              </w:rPr>
                            </w:pPr>
                          </w:p>
                        </w:tc>
                        <w:tc>
                          <w:tcPr>
                            <w:tcW w:w="1800" w:type="dxa"/>
                            <w:shd w:val="clear" w:color="auto" w:fill="DEEAF6" w:themeFill="accent5" w:themeFillTint="33"/>
                          </w:tcPr>
                          <w:p w14:paraId="607B22F7" w14:textId="77777777" w:rsidR="00D92FB4" w:rsidRDefault="00D92FB4" w:rsidP="00632070">
                            <w:pPr>
                              <w:pStyle w:val="TableParagraph"/>
                              <w:spacing w:line="255" w:lineRule="exact"/>
                              <w:ind w:left="94" w:right="88"/>
                              <w:jc w:val="center"/>
                              <w:rPr>
                                <w:sz w:val="24"/>
                              </w:rPr>
                            </w:pPr>
                          </w:p>
                        </w:tc>
                      </w:tr>
                      <w:tr w:rsidR="00D92FB4" w14:paraId="29CBC812" w14:textId="77777777" w:rsidTr="00632070">
                        <w:trPr>
                          <w:trHeight w:val="551"/>
                        </w:trPr>
                        <w:tc>
                          <w:tcPr>
                            <w:tcW w:w="4068" w:type="dxa"/>
                            <w:shd w:val="clear" w:color="auto" w:fill="BDD6EE" w:themeFill="accent5" w:themeFillTint="66"/>
                          </w:tcPr>
                          <w:p w14:paraId="6E08BD57" w14:textId="77777777" w:rsidR="00D92FB4" w:rsidRDefault="00D92FB4" w:rsidP="00632070">
                            <w:pPr>
                              <w:pStyle w:val="TableParagraph"/>
                              <w:ind w:left="107"/>
                              <w:rPr>
                                <w:sz w:val="24"/>
                              </w:rPr>
                            </w:pPr>
                            <w:r>
                              <w:rPr>
                                <w:sz w:val="24"/>
                              </w:rPr>
                              <w:t>Tank &amp; line integrity tests</w:t>
                            </w:r>
                          </w:p>
                        </w:tc>
                        <w:tc>
                          <w:tcPr>
                            <w:tcW w:w="2040" w:type="dxa"/>
                            <w:shd w:val="clear" w:color="auto" w:fill="DEEAF6" w:themeFill="accent5" w:themeFillTint="33"/>
                          </w:tcPr>
                          <w:p w14:paraId="6054AB9D" w14:textId="77777777" w:rsidR="00D92FB4" w:rsidRDefault="00D92FB4" w:rsidP="00632070">
                            <w:pPr>
                              <w:pStyle w:val="TableParagraph"/>
                              <w:ind w:left="412" w:right="403"/>
                              <w:jc w:val="center"/>
                              <w:rPr>
                                <w:sz w:val="24"/>
                              </w:rPr>
                            </w:pPr>
                            <w:r>
                              <w:rPr>
                                <w:sz w:val="24"/>
                              </w:rPr>
                              <w:t>SIR event</w:t>
                            </w:r>
                          </w:p>
                        </w:tc>
                        <w:tc>
                          <w:tcPr>
                            <w:tcW w:w="2160" w:type="dxa"/>
                            <w:shd w:val="clear" w:color="auto" w:fill="BDD6EE" w:themeFill="accent5" w:themeFillTint="66"/>
                          </w:tcPr>
                          <w:p w14:paraId="2B488D5D" w14:textId="77777777" w:rsidR="00D92FB4" w:rsidRDefault="00D92FB4" w:rsidP="00632070">
                            <w:pPr>
                              <w:pStyle w:val="TableParagraph"/>
                              <w:spacing w:line="270" w:lineRule="atLeast"/>
                              <w:ind w:left="705" w:right="197" w:hanging="480"/>
                              <w:rPr>
                                <w:sz w:val="24"/>
                              </w:rPr>
                            </w:pPr>
                          </w:p>
                        </w:tc>
                        <w:tc>
                          <w:tcPr>
                            <w:tcW w:w="1800" w:type="dxa"/>
                            <w:shd w:val="clear" w:color="auto" w:fill="DEEAF6" w:themeFill="accent5" w:themeFillTint="33"/>
                          </w:tcPr>
                          <w:p w14:paraId="1963EEC5" w14:textId="77777777" w:rsidR="00D92FB4" w:rsidRDefault="00D92FB4" w:rsidP="00632070">
                            <w:pPr>
                              <w:pStyle w:val="TableParagraph"/>
                              <w:ind w:left="101" w:right="88"/>
                              <w:jc w:val="center"/>
                              <w:rPr>
                                <w:sz w:val="24"/>
                              </w:rPr>
                            </w:pPr>
                          </w:p>
                        </w:tc>
                      </w:tr>
                      <w:tr w:rsidR="00D92FB4" w14:paraId="5D5E60F0" w14:textId="77777777" w:rsidTr="00632070">
                        <w:trPr>
                          <w:trHeight w:val="625"/>
                        </w:trPr>
                        <w:tc>
                          <w:tcPr>
                            <w:tcW w:w="4068" w:type="dxa"/>
                            <w:shd w:val="clear" w:color="auto" w:fill="BDD6EE" w:themeFill="accent5" w:themeFillTint="66"/>
                          </w:tcPr>
                          <w:p w14:paraId="09C71F7A" w14:textId="77777777" w:rsidR="00D92FB4" w:rsidRDefault="00D92FB4" w:rsidP="00632070">
                            <w:pPr>
                              <w:pStyle w:val="TableParagraph"/>
                              <w:spacing w:before="2"/>
                              <w:ind w:left="107" w:right="1236"/>
                              <w:rPr>
                                <w:sz w:val="24"/>
                              </w:rPr>
                            </w:pPr>
                            <w:r>
                              <w:rPr>
                                <w:sz w:val="24"/>
                              </w:rPr>
                              <w:t>Groundwater and tank pit monitoring wells</w:t>
                            </w:r>
                          </w:p>
                        </w:tc>
                        <w:tc>
                          <w:tcPr>
                            <w:tcW w:w="2040" w:type="dxa"/>
                            <w:shd w:val="clear" w:color="auto" w:fill="DEEAF6" w:themeFill="accent5" w:themeFillTint="33"/>
                          </w:tcPr>
                          <w:p w14:paraId="370F42FE" w14:textId="77777777" w:rsidR="00D92FB4" w:rsidRDefault="00D92FB4" w:rsidP="00632070">
                            <w:pPr>
                              <w:pStyle w:val="TableParagraph"/>
                              <w:spacing w:before="2"/>
                              <w:ind w:left="412" w:right="403"/>
                              <w:jc w:val="center"/>
                              <w:rPr>
                                <w:sz w:val="24"/>
                              </w:rPr>
                            </w:pPr>
                            <w:r>
                              <w:rPr>
                                <w:sz w:val="24"/>
                              </w:rPr>
                              <w:t>6 monthly</w:t>
                            </w:r>
                          </w:p>
                        </w:tc>
                        <w:tc>
                          <w:tcPr>
                            <w:tcW w:w="2160" w:type="dxa"/>
                            <w:shd w:val="clear" w:color="auto" w:fill="BDD6EE" w:themeFill="accent5" w:themeFillTint="66"/>
                          </w:tcPr>
                          <w:p w14:paraId="5F89E28A" w14:textId="77777777" w:rsidR="00D92FB4" w:rsidRDefault="00D92FB4" w:rsidP="00632070">
                            <w:pPr>
                              <w:pStyle w:val="TableParagraph"/>
                              <w:spacing w:before="2"/>
                              <w:ind w:left="705" w:right="197" w:hanging="480"/>
                              <w:rPr>
                                <w:sz w:val="24"/>
                              </w:rPr>
                            </w:pPr>
                          </w:p>
                        </w:tc>
                        <w:tc>
                          <w:tcPr>
                            <w:tcW w:w="1800" w:type="dxa"/>
                            <w:shd w:val="clear" w:color="auto" w:fill="DEEAF6" w:themeFill="accent5" w:themeFillTint="33"/>
                          </w:tcPr>
                          <w:p w14:paraId="47C4A0EC" w14:textId="77777777" w:rsidR="00D92FB4" w:rsidRDefault="00D92FB4" w:rsidP="00632070">
                            <w:pPr>
                              <w:pStyle w:val="TableParagraph"/>
                              <w:spacing w:before="2"/>
                              <w:ind w:left="326" w:right="104" w:hanging="195"/>
                              <w:rPr>
                                <w:sz w:val="24"/>
                              </w:rPr>
                            </w:pPr>
                          </w:p>
                        </w:tc>
                      </w:tr>
                    </w:tbl>
                    <w:p w14:paraId="08B9C3EA" w14:textId="77777777" w:rsidR="00D92FB4" w:rsidRDefault="00D92FB4" w:rsidP="00783EB4"/>
                  </w:txbxContent>
                </v:textbox>
                <w10:wrap anchorx="margin"/>
              </v:shape>
            </w:pict>
          </mc:Fallback>
        </mc:AlternateContent>
      </w:r>
      <w:r w:rsidR="00783EB4">
        <w:rPr>
          <w:b/>
          <w:sz w:val="24"/>
          <w:lang w:val="en-US"/>
        </w:rPr>
        <w:br w:type="page"/>
      </w:r>
    </w:p>
    <w:p w14:paraId="267FC8DD" w14:textId="5605DA24" w:rsidR="00C51581" w:rsidRPr="00CB3F48" w:rsidRDefault="00CB3F48" w:rsidP="00CB3F48">
      <w:pPr>
        <w:pStyle w:val="Heading2"/>
        <w:rPr>
          <w:rFonts w:asciiTheme="minorHAnsi" w:hAnsiTheme="minorHAnsi" w:cstheme="minorHAnsi"/>
          <w:b/>
          <w:color w:val="auto"/>
          <w:sz w:val="52"/>
          <w:szCs w:val="52"/>
          <w:lang w:val="en-US"/>
        </w:rPr>
      </w:pPr>
      <w:bookmarkStart w:id="28" w:name="_Toc50553789"/>
      <w:r w:rsidRPr="00CB3F48">
        <w:rPr>
          <w:rFonts w:asciiTheme="minorHAnsi" w:hAnsiTheme="minorHAnsi" w:cstheme="minorHAnsi"/>
          <w:b/>
          <w:color w:val="auto"/>
          <w:sz w:val="52"/>
          <w:szCs w:val="52"/>
        </w:rPr>
        <w:lastRenderedPageBreak/>
        <w:t>6-Monthly Groundwater</w:t>
      </w:r>
      <w:r w:rsidRPr="00CB3F48">
        <w:rPr>
          <w:rFonts w:asciiTheme="minorHAnsi" w:hAnsiTheme="minorHAnsi" w:cstheme="minorHAnsi"/>
          <w:b/>
          <w:color w:val="auto"/>
          <w:spacing w:val="-6"/>
          <w:sz w:val="52"/>
          <w:szCs w:val="52"/>
        </w:rPr>
        <w:t xml:space="preserve"> </w:t>
      </w:r>
      <w:r w:rsidRPr="00CB3F48">
        <w:rPr>
          <w:rFonts w:asciiTheme="minorHAnsi" w:hAnsiTheme="minorHAnsi" w:cstheme="minorHAnsi"/>
          <w:b/>
          <w:color w:val="auto"/>
          <w:sz w:val="52"/>
          <w:szCs w:val="52"/>
        </w:rPr>
        <w:t>Monitoring</w:t>
      </w:r>
      <w:bookmarkEnd w:id="28"/>
    </w:p>
    <w:p w14:paraId="0F499F87" w14:textId="77777777" w:rsidR="00C51581" w:rsidRPr="00CA14CA" w:rsidRDefault="00C51581" w:rsidP="00A00DBB">
      <w:pPr>
        <w:tabs>
          <w:tab w:val="left" w:pos="561"/>
        </w:tabs>
        <w:spacing w:before="120" w:after="0"/>
        <w:rPr>
          <w:rFonts w:ascii="Arial" w:eastAsia="Arial" w:hAnsi="Arial" w:cs="Arial"/>
          <w:sz w:val="24"/>
          <w:szCs w:val="24"/>
          <w:lang w:val="en-US"/>
        </w:rPr>
      </w:pPr>
      <w:r w:rsidRPr="00CA14CA">
        <w:rPr>
          <w:rFonts w:ascii="Arial" w:eastAsia="Arial" w:hAnsi="Arial" w:cs="Arial"/>
          <w:sz w:val="24"/>
          <w:szCs w:val="24"/>
          <w:lang w:val="en-US"/>
        </w:rPr>
        <w:t>The Regulation requires that groundwater monitoring events be undertaken on a 6-monthly basis.</w:t>
      </w:r>
    </w:p>
    <w:p w14:paraId="1679BE56" w14:textId="1DAA691A" w:rsidR="00C51581" w:rsidRPr="00CA14CA" w:rsidRDefault="00C51581" w:rsidP="00A00DBB">
      <w:pPr>
        <w:tabs>
          <w:tab w:val="left" w:pos="561"/>
        </w:tabs>
        <w:spacing w:before="120" w:after="0"/>
        <w:rPr>
          <w:rFonts w:ascii="Arial" w:eastAsia="Arial" w:hAnsi="Arial" w:cs="Arial"/>
          <w:sz w:val="24"/>
          <w:szCs w:val="24"/>
          <w:lang w:val="en-US"/>
        </w:rPr>
      </w:pPr>
      <w:r w:rsidRPr="00CA14CA">
        <w:rPr>
          <w:rFonts w:ascii="Arial" w:eastAsia="Arial" w:hAnsi="Arial" w:cs="Arial"/>
          <w:sz w:val="24"/>
          <w:szCs w:val="24"/>
          <w:highlight w:val="yellow"/>
          <w:lang w:val="en-US"/>
        </w:rPr>
        <w:t>[Provide a description of the groundwater monitoring program being implemented at site]</w:t>
      </w:r>
    </w:p>
    <w:p w14:paraId="3F56CE24" w14:textId="7F499657" w:rsidR="00491A73" w:rsidRDefault="00491A73" w:rsidP="00491A73">
      <w:pPr>
        <w:pStyle w:val="BodyText"/>
        <w:spacing w:before="120"/>
        <w:jc w:val="both"/>
      </w:pPr>
      <w:r w:rsidRPr="000138F1">
        <w:rPr>
          <w:i/>
          <w:highlight w:val="yellow"/>
        </w:rPr>
        <w:t xml:space="preserve">An example </w:t>
      </w:r>
      <w:r>
        <w:rPr>
          <w:i/>
          <w:highlight w:val="yellow"/>
        </w:rPr>
        <w:t>of a 6-Monthly Groundwater Monitoring Procedure is provided below,</w:t>
      </w:r>
      <w:r w:rsidRPr="000138F1">
        <w:rPr>
          <w:i/>
          <w:highlight w:val="yellow"/>
        </w:rPr>
        <w:t xml:space="preserve"> for guidance purposes only</w:t>
      </w:r>
      <w:r>
        <w:rPr>
          <w:i/>
          <w:highlight w:val="yellow"/>
        </w:rPr>
        <w:t>.</w:t>
      </w:r>
      <w:r w:rsidRPr="000138F1">
        <w:rPr>
          <w:i/>
          <w:highlight w:val="yellow"/>
        </w:rPr>
        <w:t xml:space="preserve"> </w:t>
      </w:r>
      <w:r>
        <w:rPr>
          <w:i/>
          <w:highlight w:val="yellow"/>
        </w:rPr>
        <w:t>You must identify and address your site-specific features, risks and equipment when developing your 6-Monthly Groundwater Monitoring Procedure</w:t>
      </w:r>
      <w:r w:rsidRPr="000138F1">
        <w:rPr>
          <w:i/>
          <w:highlight w:val="yellow"/>
        </w:rPr>
        <w:t>.</w:t>
      </w:r>
    </w:p>
    <w:p w14:paraId="446A0621" w14:textId="53B0DAA4" w:rsidR="00A05B7B" w:rsidRDefault="00A05B7B" w:rsidP="00A00DBB">
      <w:pPr>
        <w:tabs>
          <w:tab w:val="left" w:pos="561"/>
        </w:tabs>
        <w:spacing w:before="120" w:after="0"/>
        <w:rPr>
          <w:sz w:val="24"/>
        </w:rPr>
      </w:pPr>
    </w:p>
    <w:p w14:paraId="0A61237D" w14:textId="42C0B1DA" w:rsidR="00A05B7B" w:rsidRDefault="007A5579" w:rsidP="00A00DBB">
      <w:pPr>
        <w:tabs>
          <w:tab w:val="left" w:pos="561"/>
        </w:tabs>
        <w:spacing w:before="120" w:after="0"/>
        <w:rPr>
          <w:sz w:val="24"/>
        </w:rPr>
      </w:pPr>
      <w:r>
        <w:rPr>
          <w:noProof/>
        </w:rPr>
        <mc:AlternateContent>
          <mc:Choice Requires="wps">
            <w:drawing>
              <wp:anchor distT="0" distB="0" distL="114300" distR="114300" simplePos="0" relativeHeight="251686912" behindDoc="0" locked="0" layoutInCell="1" allowOverlap="1" wp14:anchorId="092B23EE" wp14:editId="486C98D7">
                <wp:simplePos x="0" y="0"/>
                <wp:positionH relativeFrom="page">
                  <wp:align>center</wp:align>
                </wp:positionH>
                <wp:positionV relativeFrom="paragraph">
                  <wp:posOffset>41275</wp:posOffset>
                </wp:positionV>
                <wp:extent cx="6766560" cy="3242310"/>
                <wp:effectExtent l="0" t="0" r="15240" b="15240"/>
                <wp:wrapNone/>
                <wp:docPr id="3" name="Text Box 3"/>
                <wp:cNvGraphicFramePr/>
                <a:graphic xmlns:a="http://schemas.openxmlformats.org/drawingml/2006/main">
                  <a:graphicData uri="http://schemas.microsoft.com/office/word/2010/wordprocessingShape">
                    <wps:wsp>
                      <wps:cNvSpPr txBox="1"/>
                      <wps:spPr>
                        <a:xfrm>
                          <a:off x="0" y="0"/>
                          <a:ext cx="6766560" cy="3242310"/>
                        </a:xfrm>
                        <a:prstGeom prst="rect">
                          <a:avLst/>
                        </a:prstGeom>
                        <a:solidFill>
                          <a:schemeClr val="accent1">
                            <a:lumMod val="20000"/>
                            <a:lumOff val="80000"/>
                          </a:schemeClr>
                        </a:solidFill>
                        <a:ln w="6350">
                          <a:solidFill>
                            <a:prstClr val="black"/>
                          </a:solidFill>
                        </a:ln>
                      </wps:spPr>
                      <wps:txbx>
                        <w:txbxContent>
                          <w:p w14:paraId="77C93181" w14:textId="03BF0861" w:rsidR="00D92FB4" w:rsidRPr="00EF4BF1" w:rsidRDefault="00D92FB4" w:rsidP="00A05B7B">
                            <w:pPr>
                              <w:rPr>
                                <w:rFonts w:ascii="Arial" w:hAnsi="Arial" w:cs="Arial"/>
                                <w:b/>
                                <w:sz w:val="24"/>
                              </w:rPr>
                            </w:pPr>
                            <w:r w:rsidRPr="00EF4BF1">
                              <w:rPr>
                                <w:rFonts w:ascii="Arial" w:hAnsi="Arial" w:cs="Arial"/>
                                <w:b/>
                                <w:sz w:val="24"/>
                              </w:rPr>
                              <w:t>Example</w:t>
                            </w:r>
                            <w:r>
                              <w:rPr>
                                <w:rFonts w:ascii="Arial" w:hAnsi="Arial" w:cs="Arial"/>
                                <w:b/>
                                <w:sz w:val="24"/>
                              </w:rPr>
                              <w:t xml:space="preserve"> 6-Monthly Groundwater Monitoring Procedure (FOR GUIDANCE PURPOSES ONLY)</w:t>
                            </w:r>
                          </w:p>
                          <w:p w14:paraId="7C7D2775" w14:textId="77777777" w:rsidR="00D92FB4" w:rsidRDefault="00D92FB4" w:rsidP="00A05B7B">
                            <w:pPr>
                              <w:rPr>
                                <w:b/>
                              </w:rPr>
                            </w:pPr>
                            <w:r>
                              <w:rPr>
                                <w:b/>
                              </w:rPr>
                              <w:tab/>
                            </w:r>
                          </w:p>
                          <w:p w14:paraId="685FAE9C" w14:textId="77777777" w:rsidR="00D92FB4" w:rsidRPr="00EF4BF1" w:rsidRDefault="00D92FB4" w:rsidP="00A05B7B">
                            <w:pPr>
                              <w:ind w:left="720"/>
                              <w:rPr>
                                <w:rFonts w:ascii="Arial" w:hAnsi="Arial" w:cs="Arial"/>
                              </w:rPr>
                            </w:pPr>
                            <w:r w:rsidRPr="00EF4BF1">
                              <w:rPr>
                                <w:rFonts w:ascii="Arial" w:hAnsi="Arial" w:cs="Arial"/>
                                <w:b/>
                                <w:i/>
                              </w:rPr>
                              <w:t xml:space="preserve">The Site </w:t>
                            </w:r>
                            <w:r w:rsidRPr="00EF4BF1">
                              <w:rPr>
                                <w:rFonts w:ascii="Arial" w:hAnsi="Arial" w:cs="Arial"/>
                              </w:rPr>
                              <w:t xml:space="preserve">undertakes groundwater monitoring testing on a 6-month basis, and the groundwater testing records are completed and held both on-site in hardcopy and remotely. The testing on-site involves an initial visual test to observe any potential sheen, which indicates hydrocarbon contamination. After the visual test is undertaken, an interface probe is used to detect phase separated hydrocarbons (PSH). If PSH are detected, or a visual sheen observed, as part of the groundwater monitoring program, within 30 days, all wells are sampled and sent to a laboratory for further analysis to determine the total amount of potential contaminants (Petroleum Hydrocarbons, Benzene, Toluene, Ethyl-Benzene and Xylenes (BTEX), Poly Aromatic Hydrocarbons (PAHs) and Lead). </w:t>
                            </w:r>
                          </w:p>
                          <w:p w14:paraId="39BA814C" w14:textId="77777777" w:rsidR="00D92FB4" w:rsidRPr="00EF4BF1" w:rsidRDefault="00D92FB4" w:rsidP="00A05B7B">
                            <w:pPr>
                              <w:ind w:left="720"/>
                              <w:rPr>
                                <w:rFonts w:ascii="Arial" w:hAnsi="Arial" w:cs="Arial"/>
                              </w:rPr>
                            </w:pPr>
                          </w:p>
                          <w:p w14:paraId="42FF064B" w14:textId="77777777" w:rsidR="00D92FB4" w:rsidRPr="00EF4BF1" w:rsidRDefault="00D92FB4" w:rsidP="00A05B7B">
                            <w:pPr>
                              <w:ind w:left="720"/>
                              <w:rPr>
                                <w:rFonts w:ascii="Arial" w:hAnsi="Arial" w:cs="Arial"/>
                              </w:rPr>
                            </w:pPr>
                            <w:r w:rsidRPr="00EF4BF1">
                              <w:rPr>
                                <w:rFonts w:ascii="Arial" w:hAnsi="Arial" w:cs="Arial"/>
                              </w:rPr>
                              <w:t xml:space="preserve">If neither a visual sheen nor PSH are detected then all existing wells on the storage site will continue to be monitored on a six-monthly basis as per The Regulation. </w:t>
                            </w:r>
                          </w:p>
                          <w:p w14:paraId="4CA1423D" w14:textId="77777777" w:rsidR="00D92FB4" w:rsidRDefault="00D92FB4" w:rsidP="00A05B7B">
                            <w:pPr>
                              <w:ind w:left="720"/>
                            </w:pPr>
                          </w:p>
                          <w:p w14:paraId="6176F394" w14:textId="77777777" w:rsidR="00D92FB4" w:rsidRPr="00AC0027" w:rsidRDefault="00D92FB4" w:rsidP="00A05B7B">
                            <w:pPr>
                              <w:ind w:left="720"/>
                            </w:pPr>
                            <w:r w:rsidRPr="00AC0027">
                              <w:t>If contamination has been identified onsite or is likely to be migrating offsite, the</w:t>
                            </w:r>
                            <w:r>
                              <w:t xml:space="preserve"> leak will be treated as an </w:t>
                            </w:r>
                            <w:r w:rsidRPr="00E92814">
                              <w:rPr>
                                <w:b/>
                              </w:rPr>
                              <w:t>emergency</w:t>
                            </w:r>
                            <w:r>
                              <w:t xml:space="preserve"> in accordance with the </w:t>
                            </w:r>
                            <w:r w:rsidRPr="00E92814">
                              <w:rPr>
                                <w:b/>
                                <w:i/>
                              </w:rPr>
                              <w:t>Incident Management Procedure</w:t>
                            </w:r>
                            <w:r>
                              <w:t xml:space="preserve"> and the </w:t>
                            </w:r>
                            <w:r w:rsidRPr="00AC0027">
                              <w:t>Appropriate Regulatory Authority (ARA)</w:t>
                            </w:r>
                            <w:r>
                              <w:t xml:space="preserve"> will be notified. </w:t>
                            </w:r>
                          </w:p>
                          <w:p w14:paraId="2B6B514E" w14:textId="77777777" w:rsidR="00D92FB4" w:rsidRPr="00AC0027" w:rsidRDefault="00D92FB4" w:rsidP="00A05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23EE" id="Text Box 3" o:spid="_x0000_s1034" type="#_x0000_t202" style="position:absolute;margin-left:0;margin-top:3.25pt;width:532.8pt;height:255.3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" fillcolor="#d9e2f3 [660]" strokeweight=".5pt">
                <v:textbox>
                  <w:txbxContent>
                    <w:p w14:paraId="77C93181" w14:textId="03BF0861" w:rsidR="00D92FB4" w:rsidRPr="00EF4BF1" w:rsidRDefault="00D92FB4" w:rsidP="00A05B7B">
                      <w:pPr>
                        <w:rPr>
                          <w:rFonts w:ascii="Arial" w:hAnsi="Arial" w:cs="Arial"/>
                          <w:b/>
                          <w:sz w:val="24"/>
                        </w:rPr>
                      </w:pPr>
                      <w:r w:rsidRPr="00EF4BF1">
                        <w:rPr>
                          <w:rFonts w:ascii="Arial" w:hAnsi="Arial" w:cs="Arial"/>
                          <w:b/>
                          <w:sz w:val="24"/>
                        </w:rPr>
                        <w:t>Example</w:t>
                      </w:r>
                      <w:r>
                        <w:rPr>
                          <w:rFonts w:ascii="Arial" w:hAnsi="Arial" w:cs="Arial"/>
                          <w:b/>
                          <w:sz w:val="24"/>
                        </w:rPr>
                        <w:t xml:space="preserve"> 6-Monthly Groundwater Monitoring Procedure (FOR GUIDANCE PURPOSES ONLY)</w:t>
                      </w:r>
                    </w:p>
                    <w:p w14:paraId="7C7D2775" w14:textId="77777777" w:rsidR="00D92FB4" w:rsidRDefault="00D92FB4" w:rsidP="00A05B7B">
                      <w:pPr>
                        <w:rPr>
                          <w:b/>
                        </w:rPr>
                      </w:pPr>
                      <w:r>
                        <w:rPr>
                          <w:b/>
                        </w:rPr>
                        <w:tab/>
                      </w:r>
                    </w:p>
                    <w:p w14:paraId="685FAE9C" w14:textId="77777777" w:rsidR="00D92FB4" w:rsidRPr="00EF4BF1" w:rsidRDefault="00D92FB4" w:rsidP="00A05B7B">
                      <w:pPr>
                        <w:ind w:left="720"/>
                        <w:rPr>
                          <w:rFonts w:ascii="Arial" w:hAnsi="Arial" w:cs="Arial"/>
                        </w:rPr>
                      </w:pPr>
                      <w:r w:rsidRPr="00EF4BF1">
                        <w:rPr>
                          <w:rFonts w:ascii="Arial" w:hAnsi="Arial" w:cs="Arial"/>
                          <w:b/>
                          <w:i/>
                        </w:rPr>
                        <w:t xml:space="preserve">The Site </w:t>
                      </w:r>
                      <w:r w:rsidRPr="00EF4BF1">
                        <w:rPr>
                          <w:rFonts w:ascii="Arial" w:hAnsi="Arial" w:cs="Arial"/>
                        </w:rPr>
                        <w:t xml:space="preserve">undertakes groundwater monitoring testing on a 6-month basis, and the groundwater testing records are completed and held both on-site in hardcopy and remotely. The testing on-site involves an initial visual test to observe any potential sheen, which indicates hydrocarbon contamination. After the visual test is undertaken, an interface probe is used to detect phase separated hydrocarbons (PSH). If PSH are detected, or a visual sheen observed, as part of the groundwater monitoring program, within 30 days, all wells are sampled and sent to a laboratory for further analysis to determine the total amount of potential contaminants (Petroleum Hydrocarbons, Benzene, Toluene, Ethyl-Benzene and Xylenes (BTEX), Poly Aromatic Hydrocarbons (PAHs) and Lead). </w:t>
                      </w:r>
                    </w:p>
                    <w:p w14:paraId="39BA814C" w14:textId="77777777" w:rsidR="00D92FB4" w:rsidRPr="00EF4BF1" w:rsidRDefault="00D92FB4" w:rsidP="00A05B7B">
                      <w:pPr>
                        <w:ind w:left="720"/>
                        <w:rPr>
                          <w:rFonts w:ascii="Arial" w:hAnsi="Arial" w:cs="Arial"/>
                        </w:rPr>
                      </w:pPr>
                    </w:p>
                    <w:p w14:paraId="42FF064B" w14:textId="77777777" w:rsidR="00D92FB4" w:rsidRPr="00EF4BF1" w:rsidRDefault="00D92FB4" w:rsidP="00A05B7B">
                      <w:pPr>
                        <w:ind w:left="720"/>
                        <w:rPr>
                          <w:rFonts w:ascii="Arial" w:hAnsi="Arial" w:cs="Arial"/>
                        </w:rPr>
                      </w:pPr>
                      <w:r w:rsidRPr="00EF4BF1">
                        <w:rPr>
                          <w:rFonts w:ascii="Arial" w:hAnsi="Arial" w:cs="Arial"/>
                        </w:rPr>
                        <w:t xml:space="preserve">If neither a visual sheen nor PSH are detected then all existing wells on the storage site will continue to be monitored on a six-monthly basis as per The Regulation. </w:t>
                      </w:r>
                    </w:p>
                    <w:p w14:paraId="4CA1423D" w14:textId="77777777" w:rsidR="00D92FB4" w:rsidRDefault="00D92FB4" w:rsidP="00A05B7B">
                      <w:pPr>
                        <w:ind w:left="720"/>
                      </w:pPr>
                    </w:p>
                    <w:p w14:paraId="6176F394" w14:textId="77777777" w:rsidR="00D92FB4" w:rsidRPr="00AC0027" w:rsidRDefault="00D92FB4" w:rsidP="00A05B7B">
                      <w:pPr>
                        <w:ind w:left="720"/>
                      </w:pPr>
                      <w:r w:rsidRPr="00AC0027">
                        <w:t>If contamination has been identified onsite or is likely to be migrating offsite, the</w:t>
                      </w:r>
                      <w:r>
                        <w:t xml:space="preserve"> leak will be treated as an </w:t>
                      </w:r>
                      <w:r w:rsidRPr="00E92814">
                        <w:rPr>
                          <w:b/>
                        </w:rPr>
                        <w:t>emergency</w:t>
                      </w:r>
                      <w:r>
                        <w:t xml:space="preserve"> in accordance with the </w:t>
                      </w:r>
                      <w:r w:rsidRPr="00E92814">
                        <w:rPr>
                          <w:b/>
                          <w:i/>
                        </w:rPr>
                        <w:t>Incident Management Procedure</w:t>
                      </w:r>
                      <w:r>
                        <w:t xml:space="preserve"> and the </w:t>
                      </w:r>
                      <w:r w:rsidRPr="00AC0027">
                        <w:t>Appropriate Regulatory Authority (ARA)</w:t>
                      </w:r>
                      <w:r>
                        <w:t xml:space="preserve"> will be notified. </w:t>
                      </w:r>
                    </w:p>
                    <w:p w14:paraId="2B6B514E" w14:textId="77777777" w:rsidR="00D92FB4" w:rsidRPr="00AC0027" w:rsidRDefault="00D92FB4" w:rsidP="00A05B7B"/>
                  </w:txbxContent>
                </v:textbox>
                <w10:wrap anchorx="page"/>
              </v:shape>
            </w:pict>
          </mc:Fallback>
        </mc:AlternateContent>
      </w:r>
    </w:p>
    <w:p w14:paraId="5321702F" w14:textId="77777777" w:rsidR="00A05B7B" w:rsidRPr="00267943" w:rsidRDefault="00A05B7B" w:rsidP="00A05B7B">
      <w:pPr>
        <w:tabs>
          <w:tab w:val="left" w:pos="561"/>
        </w:tabs>
        <w:spacing w:before="120" w:after="0"/>
        <w:rPr>
          <w:sz w:val="24"/>
        </w:rPr>
      </w:pPr>
      <w:r w:rsidRPr="00267943">
        <w:rPr>
          <w:sz w:val="24"/>
        </w:rPr>
        <w:t>Groundwater monitoring records and all corresponding reports are retained at [</w:t>
      </w:r>
      <w:r w:rsidRPr="00267943">
        <w:rPr>
          <w:sz w:val="24"/>
          <w:highlight w:val="lightGray"/>
        </w:rPr>
        <w:t>Location</w:t>
      </w:r>
      <w:r w:rsidRPr="00267943">
        <w:rPr>
          <w:sz w:val="24"/>
        </w:rPr>
        <w:t>] and can accessed upon request submitted to [</w:t>
      </w:r>
      <w:r w:rsidRPr="00267943">
        <w:rPr>
          <w:sz w:val="24"/>
          <w:highlight w:val="lightGray"/>
        </w:rPr>
        <w:t>Contact Detail</w:t>
      </w:r>
      <w:r w:rsidRPr="00267943">
        <w:rPr>
          <w:sz w:val="24"/>
        </w:rPr>
        <w:t>].</w:t>
      </w:r>
    </w:p>
    <w:p w14:paraId="44D99391" w14:textId="77777777" w:rsidR="00A05B7B" w:rsidRPr="00267943" w:rsidRDefault="00A05B7B" w:rsidP="00A05B7B">
      <w:pPr>
        <w:tabs>
          <w:tab w:val="left" w:pos="561"/>
        </w:tabs>
        <w:spacing w:before="120" w:after="0"/>
        <w:rPr>
          <w:sz w:val="24"/>
        </w:rPr>
      </w:pPr>
      <w:r w:rsidRPr="00267943">
        <w:rPr>
          <w:sz w:val="24"/>
        </w:rPr>
        <w:t>[</w:t>
      </w:r>
      <w:r w:rsidRPr="00267943">
        <w:rPr>
          <w:sz w:val="24"/>
          <w:highlight w:val="lightGray"/>
        </w:rPr>
        <w:t>Attach an ‘As-built’ plan or map showing the installed ground-water monitoring wells</w:t>
      </w:r>
      <w:r w:rsidRPr="00267943">
        <w:rPr>
          <w:sz w:val="24"/>
        </w:rPr>
        <w:t>]</w:t>
      </w:r>
    </w:p>
    <w:p w14:paraId="78F29187" w14:textId="77777777" w:rsidR="00A05B7B" w:rsidRPr="00267943" w:rsidRDefault="00A05B7B" w:rsidP="00A00DBB">
      <w:pPr>
        <w:tabs>
          <w:tab w:val="left" w:pos="561"/>
        </w:tabs>
        <w:spacing w:before="120" w:after="0"/>
        <w:rPr>
          <w:sz w:val="24"/>
        </w:rPr>
      </w:pPr>
    </w:p>
    <w:p w14:paraId="7A5162D2" w14:textId="4CCD4CA0" w:rsidR="00A00DBB" w:rsidRDefault="00A00DBB" w:rsidP="00A00DBB">
      <w:pPr>
        <w:tabs>
          <w:tab w:val="left" w:pos="561"/>
        </w:tabs>
        <w:spacing w:before="246"/>
        <w:ind w:right="1582"/>
        <w:rPr>
          <w:sz w:val="24"/>
        </w:rPr>
      </w:pPr>
      <w:bookmarkStart w:id="29" w:name="_Hlk49151936"/>
    </w:p>
    <w:p w14:paraId="7B017F79" w14:textId="63FA1D44" w:rsidR="00A05B7B" w:rsidRDefault="00A05B7B" w:rsidP="00A00DBB">
      <w:pPr>
        <w:tabs>
          <w:tab w:val="left" w:pos="561"/>
        </w:tabs>
        <w:spacing w:before="246"/>
        <w:ind w:right="1582"/>
        <w:rPr>
          <w:sz w:val="24"/>
        </w:rPr>
      </w:pPr>
    </w:p>
    <w:p w14:paraId="0D41A7A1" w14:textId="77777777" w:rsidR="00A05B7B" w:rsidRDefault="00A05B7B" w:rsidP="00A00DBB">
      <w:pPr>
        <w:tabs>
          <w:tab w:val="left" w:pos="561"/>
        </w:tabs>
        <w:spacing w:before="246"/>
        <w:ind w:right="1582"/>
        <w:rPr>
          <w:sz w:val="24"/>
        </w:rPr>
      </w:pPr>
    </w:p>
    <w:p w14:paraId="51FDF605" w14:textId="77777777" w:rsidR="00A00DBB" w:rsidRDefault="00A00DBB" w:rsidP="00A00DBB">
      <w:pPr>
        <w:tabs>
          <w:tab w:val="left" w:pos="561"/>
        </w:tabs>
        <w:spacing w:before="246"/>
        <w:ind w:right="1582"/>
        <w:rPr>
          <w:sz w:val="24"/>
        </w:rPr>
      </w:pPr>
    </w:p>
    <w:p w14:paraId="5C779DB6" w14:textId="77777777" w:rsidR="00A00DBB" w:rsidRDefault="00A00DBB" w:rsidP="00A00DBB">
      <w:pPr>
        <w:tabs>
          <w:tab w:val="left" w:pos="561"/>
        </w:tabs>
        <w:spacing w:before="246"/>
        <w:ind w:right="1582"/>
        <w:rPr>
          <w:sz w:val="24"/>
        </w:rPr>
      </w:pPr>
    </w:p>
    <w:p w14:paraId="55E1C162" w14:textId="77777777" w:rsidR="00A05B7B" w:rsidRDefault="00A05B7B" w:rsidP="00A05B7B">
      <w:pPr>
        <w:tabs>
          <w:tab w:val="left" w:pos="561"/>
        </w:tabs>
        <w:spacing w:before="120" w:after="0"/>
        <w:rPr>
          <w:sz w:val="24"/>
        </w:rPr>
      </w:pPr>
    </w:p>
    <w:p w14:paraId="00361FA8" w14:textId="4A73C1E1" w:rsidR="00A00DBB" w:rsidRPr="00CA14CA" w:rsidRDefault="00A00DBB" w:rsidP="00A05B7B">
      <w:pPr>
        <w:tabs>
          <w:tab w:val="left" w:pos="561"/>
        </w:tabs>
        <w:spacing w:before="120" w:after="0"/>
        <w:rPr>
          <w:rFonts w:ascii="Arial" w:hAnsi="Arial" w:cs="Arial"/>
          <w:sz w:val="24"/>
        </w:rPr>
      </w:pPr>
      <w:r w:rsidRPr="00CA14CA">
        <w:rPr>
          <w:rFonts w:ascii="Arial" w:hAnsi="Arial" w:cs="Arial"/>
          <w:sz w:val="24"/>
        </w:rPr>
        <w:t>Groundwater monitoring records and all corresponding reports are retained at [</w:t>
      </w:r>
      <w:r w:rsidRPr="00CA14CA">
        <w:rPr>
          <w:rFonts w:ascii="Arial" w:hAnsi="Arial" w:cs="Arial"/>
          <w:sz w:val="24"/>
          <w:highlight w:val="yellow"/>
        </w:rPr>
        <w:t>Location</w:t>
      </w:r>
      <w:r w:rsidRPr="00CA14CA">
        <w:rPr>
          <w:rFonts w:ascii="Arial" w:hAnsi="Arial" w:cs="Arial"/>
          <w:sz w:val="24"/>
        </w:rPr>
        <w:t>] and can accessed upon request submitted to [</w:t>
      </w:r>
      <w:r w:rsidRPr="00CA14CA">
        <w:rPr>
          <w:rFonts w:ascii="Arial" w:hAnsi="Arial" w:cs="Arial"/>
          <w:sz w:val="24"/>
          <w:highlight w:val="yellow"/>
        </w:rPr>
        <w:t>Contact Detail</w:t>
      </w:r>
      <w:r w:rsidRPr="00CA14CA">
        <w:rPr>
          <w:rFonts w:ascii="Arial" w:hAnsi="Arial" w:cs="Arial"/>
          <w:sz w:val="24"/>
        </w:rPr>
        <w:t>].</w:t>
      </w:r>
    </w:p>
    <w:p w14:paraId="37691220" w14:textId="0C8535F5" w:rsidR="00A00DBB" w:rsidRPr="00CA14CA" w:rsidRDefault="00A00DBB" w:rsidP="00A05B7B">
      <w:pPr>
        <w:tabs>
          <w:tab w:val="left" w:pos="561"/>
        </w:tabs>
        <w:spacing w:before="120" w:after="0"/>
        <w:rPr>
          <w:rFonts w:ascii="Arial" w:hAnsi="Arial" w:cs="Arial"/>
          <w:sz w:val="24"/>
        </w:rPr>
      </w:pPr>
      <w:r w:rsidRPr="00CA14CA">
        <w:rPr>
          <w:rFonts w:ascii="Arial" w:hAnsi="Arial" w:cs="Arial"/>
          <w:sz w:val="24"/>
        </w:rPr>
        <w:t>[</w:t>
      </w:r>
      <w:r w:rsidRPr="00CA14CA">
        <w:rPr>
          <w:rFonts w:ascii="Arial" w:hAnsi="Arial" w:cs="Arial"/>
          <w:sz w:val="24"/>
          <w:highlight w:val="yellow"/>
        </w:rPr>
        <w:t>Attach an ‘As-built’ plan or map showing the installed ground-water monitoring wells</w:t>
      </w:r>
      <w:r w:rsidR="00491A73" w:rsidRPr="00CA14CA">
        <w:rPr>
          <w:rFonts w:ascii="Arial" w:hAnsi="Arial" w:cs="Arial"/>
          <w:sz w:val="24"/>
          <w:highlight w:val="yellow"/>
        </w:rPr>
        <w:t xml:space="preserve">, such as that found on page </w:t>
      </w:r>
      <w:r w:rsidR="007665A3">
        <w:rPr>
          <w:rFonts w:ascii="Arial" w:hAnsi="Arial" w:cs="Arial"/>
          <w:sz w:val="24"/>
          <w:highlight w:val="yellow"/>
        </w:rPr>
        <w:t>26</w:t>
      </w:r>
      <w:r w:rsidRPr="00CA14CA">
        <w:rPr>
          <w:rFonts w:ascii="Arial" w:hAnsi="Arial" w:cs="Arial"/>
          <w:sz w:val="24"/>
          <w:highlight w:val="yellow"/>
        </w:rPr>
        <w:t>]</w:t>
      </w:r>
    </w:p>
    <w:p w14:paraId="61486161" w14:textId="3BCEECC2" w:rsidR="00A00DBB" w:rsidRDefault="00A00DBB">
      <w:pPr>
        <w:rPr>
          <w:sz w:val="24"/>
        </w:rPr>
      </w:pPr>
      <w:r>
        <w:rPr>
          <w:sz w:val="24"/>
        </w:rPr>
        <w:br w:type="page"/>
      </w:r>
    </w:p>
    <w:p w14:paraId="0C5DA7DF" w14:textId="04DBDBDF" w:rsidR="00A05B7B" w:rsidRDefault="00A05B7B">
      <w:pPr>
        <w:rPr>
          <w:sz w:val="24"/>
        </w:rPr>
      </w:pPr>
      <w:r>
        <w:rPr>
          <w:noProof/>
          <w:sz w:val="23"/>
        </w:rPr>
        <w:lastRenderedPageBreak/>
        <mc:AlternateContent>
          <mc:Choice Requires="wps">
            <w:drawing>
              <wp:anchor distT="0" distB="0" distL="114300" distR="114300" simplePos="0" relativeHeight="251688960" behindDoc="0" locked="0" layoutInCell="1" allowOverlap="1" wp14:anchorId="018EA8B2" wp14:editId="19121674">
                <wp:simplePos x="0" y="0"/>
                <wp:positionH relativeFrom="margin">
                  <wp:align>center</wp:align>
                </wp:positionH>
                <wp:positionV relativeFrom="paragraph">
                  <wp:posOffset>237904</wp:posOffset>
                </wp:positionV>
                <wp:extent cx="6762750" cy="4660900"/>
                <wp:effectExtent l="0" t="0" r="19050" b="25400"/>
                <wp:wrapNone/>
                <wp:docPr id="946" name="Text Box 946"/>
                <wp:cNvGraphicFramePr/>
                <a:graphic xmlns:a="http://schemas.openxmlformats.org/drawingml/2006/main">
                  <a:graphicData uri="http://schemas.microsoft.com/office/word/2010/wordprocessingShape">
                    <wps:wsp>
                      <wps:cNvSpPr txBox="1"/>
                      <wps:spPr>
                        <a:xfrm>
                          <a:off x="0" y="0"/>
                          <a:ext cx="6762750" cy="4660900"/>
                        </a:xfrm>
                        <a:prstGeom prst="rect">
                          <a:avLst/>
                        </a:prstGeom>
                        <a:solidFill>
                          <a:schemeClr val="accent1">
                            <a:lumMod val="20000"/>
                            <a:lumOff val="80000"/>
                          </a:schemeClr>
                        </a:solidFill>
                        <a:ln w="6350">
                          <a:solidFill>
                            <a:prstClr val="black"/>
                          </a:solidFill>
                        </a:ln>
                      </wps:spPr>
                      <wps:txbx>
                        <w:txbxContent>
                          <w:p w14:paraId="1B84486B" w14:textId="332A690F" w:rsidR="00D92FB4" w:rsidRPr="00EF4BF1" w:rsidRDefault="00D92FB4" w:rsidP="00A05B7B">
                            <w:pPr>
                              <w:rPr>
                                <w:rFonts w:ascii="Arial" w:hAnsi="Arial" w:cs="Arial"/>
                                <w:b/>
                                <w:sz w:val="24"/>
                              </w:rPr>
                            </w:pPr>
                            <w:r w:rsidRPr="00EF4BF1">
                              <w:rPr>
                                <w:rFonts w:ascii="Arial" w:hAnsi="Arial" w:cs="Arial"/>
                                <w:b/>
                                <w:sz w:val="24"/>
                              </w:rPr>
                              <w:t>Example</w:t>
                            </w:r>
                            <w:r>
                              <w:rPr>
                                <w:rFonts w:ascii="Arial" w:hAnsi="Arial" w:cs="Arial"/>
                                <w:b/>
                                <w:sz w:val="24"/>
                              </w:rPr>
                              <w:t xml:space="preserve"> Groundwater Monitoring Well Layout Map</w:t>
                            </w:r>
                          </w:p>
                          <w:p w14:paraId="3CDAE8EB" w14:textId="77777777" w:rsidR="00D92FB4" w:rsidRPr="00EF4BF1" w:rsidRDefault="00D92FB4" w:rsidP="00A05B7B">
                            <w:pPr>
                              <w:rPr>
                                <w:rFonts w:ascii="Arial" w:hAnsi="Arial" w:cs="Arial"/>
                              </w:rPr>
                            </w:pPr>
                            <w:r w:rsidRPr="00EF4BF1">
                              <w:rPr>
                                <w:rFonts w:ascii="Arial" w:hAnsi="Arial" w:cs="Arial"/>
                              </w:rPr>
                              <w:t>See below an example of a generalised map layout plan indicating the location of existing Groundwater Monitoring Wells.</w:t>
                            </w:r>
                          </w:p>
                          <w:p w14:paraId="3526541E" w14:textId="77777777" w:rsidR="00D92FB4" w:rsidRDefault="00D92FB4" w:rsidP="00A05B7B">
                            <w:r w:rsidRPr="00974C9F">
                              <w:rPr>
                                <w:noProof/>
                              </w:rPr>
                              <w:drawing>
                                <wp:inline distT="0" distB="0" distL="0" distR="0" wp14:anchorId="1A75C716" wp14:editId="336355B5">
                                  <wp:extent cx="6573520" cy="3595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73520" cy="3595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EA8B2" id="Text Box 946" o:spid="_x0000_s1035" type="#_x0000_t202" style="position:absolute;margin-left:0;margin-top:18.75pt;width:532.5pt;height:36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" fillcolor="#d9e2f3 [660]" strokeweight=".5pt">
                <v:textbox>
                  <w:txbxContent>
                    <w:p w14:paraId="1B84486B" w14:textId="332A690F" w:rsidR="00D92FB4" w:rsidRPr="00EF4BF1" w:rsidRDefault="00D92FB4" w:rsidP="00A05B7B">
                      <w:pPr>
                        <w:rPr>
                          <w:rFonts w:ascii="Arial" w:hAnsi="Arial" w:cs="Arial"/>
                          <w:b/>
                          <w:sz w:val="24"/>
                        </w:rPr>
                      </w:pPr>
                      <w:r w:rsidRPr="00EF4BF1">
                        <w:rPr>
                          <w:rFonts w:ascii="Arial" w:hAnsi="Arial" w:cs="Arial"/>
                          <w:b/>
                          <w:sz w:val="24"/>
                        </w:rPr>
                        <w:t>Example</w:t>
                      </w:r>
                      <w:r>
                        <w:rPr>
                          <w:rFonts w:ascii="Arial" w:hAnsi="Arial" w:cs="Arial"/>
                          <w:b/>
                          <w:sz w:val="24"/>
                        </w:rPr>
                        <w:t xml:space="preserve"> Groundwater Monitoring Well Layout Map</w:t>
                      </w:r>
                    </w:p>
                    <w:p w14:paraId="3CDAE8EB" w14:textId="77777777" w:rsidR="00D92FB4" w:rsidRPr="00EF4BF1" w:rsidRDefault="00D92FB4" w:rsidP="00A05B7B">
                      <w:pPr>
                        <w:rPr>
                          <w:rFonts w:ascii="Arial" w:hAnsi="Arial" w:cs="Arial"/>
                        </w:rPr>
                      </w:pPr>
                      <w:r w:rsidRPr="00EF4BF1">
                        <w:rPr>
                          <w:rFonts w:ascii="Arial" w:hAnsi="Arial" w:cs="Arial"/>
                        </w:rPr>
                        <w:t>See below an example of a generalised map layout plan indicating the location of existing Groundwater Monitoring Wells.</w:t>
                      </w:r>
                    </w:p>
                    <w:p w14:paraId="3526541E" w14:textId="77777777" w:rsidR="00D92FB4" w:rsidRDefault="00D92FB4" w:rsidP="00A05B7B">
                      <w:r w:rsidRPr="00974C9F">
                        <w:rPr>
                          <w:noProof/>
                        </w:rPr>
                        <w:drawing>
                          <wp:inline distT="0" distB="0" distL="0" distR="0" wp14:anchorId="1A75C716" wp14:editId="336355B5">
                            <wp:extent cx="6573520" cy="3595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73520" cy="3595370"/>
                                    </a:xfrm>
                                    <a:prstGeom prst="rect">
                                      <a:avLst/>
                                    </a:prstGeom>
                                  </pic:spPr>
                                </pic:pic>
                              </a:graphicData>
                            </a:graphic>
                          </wp:inline>
                        </w:drawing>
                      </w:r>
                    </w:p>
                  </w:txbxContent>
                </v:textbox>
                <w10:wrap anchorx="margin"/>
              </v:shape>
            </w:pict>
          </mc:Fallback>
        </mc:AlternateContent>
      </w:r>
    </w:p>
    <w:p w14:paraId="7B069B98" w14:textId="77777777" w:rsidR="00A00DBB" w:rsidRPr="00267943" w:rsidRDefault="00A00DBB" w:rsidP="00A00DBB">
      <w:pPr>
        <w:tabs>
          <w:tab w:val="left" w:pos="561"/>
        </w:tabs>
        <w:spacing w:before="246"/>
        <w:ind w:right="1582"/>
        <w:rPr>
          <w:sz w:val="24"/>
        </w:rPr>
      </w:pPr>
    </w:p>
    <w:bookmarkEnd w:id="29"/>
    <w:p w14:paraId="5ADA7B6A" w14:textId="54E921E7" w:rsidR="00A00DBB" w:rsidRDefault="00A00DBB">
      <w:pPr>
        <w:rPr>
          <w:b/>
          <w:sz w:val="24"/>
          <w:lang w:val="en-US"/>
        </w:rPr>
      </w:pPr>
    </w:p>
    <w:p w14:paraId="1D7EFF6D" w14:textId="7C8A6513" w:rsidR="009961C2" w:rsidRDefault="009961C2" w:rsidP="005C71EB">
      <w:pPr>
        <w:rPr>
          <w:b/>
          <w:sz w:val="24"/>
          <w:lang w:val="en-US"/>
        </w:rPr>
      </w:pPr>
    </w:p>
    <w:p w14:paraId="5B19451B" w14:textId="56F637FD" w:rsidR="00A05B7B" w:rsidRDefault="00A05B7B">
      <w:pPr>
        <w:rPr>
          <w:b/>
          <w:sz w:val="24"/>
          <w:lang w:val="en-US"/>
        </w:rPr>
      </w:pPr>
      <w:r>
        <w:rPr>
          <w:b/>
          <w:sz w:val="24"/>
          <w:lang w:val="en-US"/>
        </w:rPr>
        <w:br w:type="page"/>
      </w:r>
    </w:p>
    <w:p w14:paraId="3521667D" w14:textId="3F14B170" w:rsidR="007E7144" w:rsidRDefault="007E7144" w:rsidP="007E7144">
      <w:pPr>
        <w:ind w:left="584"/>
        <w:rPr>
          <w:b/>
          <w:sz w:val="24"/>
          <w:lang w:val="en-US"/>
        </w:rPr>
      </w:pPr>
    </w:p>
    <w:p w14:paraId="25286E4F" w14:textId="12FE8D38" w:rsidR="007E7144" w:rsidRPr="00D63A07" w:rsidRDefault="007E7144" w:rsidP="00D63A07">
      <w:pPr>
        <w:pStyle w:val="Heading1"/>
        <w:ind w:right="907"/>
        <w:rPr>
          <w:rFonts w:asciiTheme="minorHAnsi" w:hAnsiTheme="minorHAnsi" w:cstheme="minorHAnsi"/>
          <w:b/>
          <w:color w:val="auto"/>
        </w:rPr>
      </w:pPr>
      <w:bookmarkStart w:id="30" w:name="Section_G"/>
      <w:bookmarkStart w:id="31" w:name="_Toc50553790"/>
      <w:bookmarkEnd w:id="30"/>
      <w:r w:rsidRPr="00D63A07">
        <w:rPr>
          <w:rFonts w:asciiTheme="minorHAnsi" w:hAnsiTheme="minorHAnsi" w:cstheme="minorHAnsi"/>
          <w:b/>
          <w:color w:val="auto"/>
          <w:sz w:val="144"/>
          <w:szCs w:val="144"/>
        </w:rPr>
        <w:t xml:space="preserve">Section </w:t>
      </w:r>
      <w:bookmarkStart w:id="32" w:name="Industry_Standards"/>
      <w:bookmarkEnd w:id="32"/>
      <w:r w:rsidR="00C5364E">
        <w:rPr>
          <w:rFonts w:asciiTheme="minorHAnsi" w:hAnsiTheme="minorHAnsi" w:cstheme="minorHAnsi"/>
          <w:b/>
          <w:color w:val="auto"/>
          <w:sz w:val="144"/>
          <w:szCs w:val="144"/>
        </w:rPr>
        <w:t>G</w:t>
      </w:r>
      <w:r w:rsidR="00D63A07" w:rsidRPr="00D63A07">
        <w:rPr>
          <w:rFonts w:asciiTheme="minorHAnsi" w:hAnsiTheme="minorHAnsi" w:cstheme="minorHAnsi"/>
          <w:b/>
          <w:color w:val="auto"/>
        </w:rPr>
        <w:t xml:space="preserve"> </w:t>
      </w:r>
      <w:r w:rsidR="00D63A07" w:rsidRPr="00D63A07">
        <w:rPr>
          <w:rFonts w:asciiTheme="minorHAnsi" w:hAnsiTheme="minorHAnsi" w:cstheme="minorHAnsi"/>
          <w:b/>
          <w:color w:val="auto"/>
          <w:sz w:val="144"/>
          <w:szCs w:val="144"/>
        </w:rPr>
        <w:t>-</w:t>
      </w:r>
      <w:r w:rsidR="00D63A07" w:rsidRPr="00D63A07">
        <w:rPr>
          <w:rFonts w:asciiTheme="minorHAnsi" w:hAnsiTheme="minorHAnsi" w:cstheme="minorHAnsi"/>
          <w:b/>
          <w:color w:val="auto"/>
        </w:rPr>
        <w:t xml:space="preserve"> </w:t>
      </w:r>
      <w:r w:rsidRPr="00D63A07">
        <w:rPr>
          <w:rFonts w:asciiTheme="minorHAnsi" w:hAnsiTheme="minorHAnsi" w:cstheme="minorHAnsi"/>
          <w:b/>
          <w:color w:val="auto"/>
          <w:sz w:val="96"/>
          <w:szCs w:val="96"/>
        </w:rPr>
        <w:t>Industry Standards</w:t>
      </w:r>
      <w:bookmarkEnd w:id="31"/>
    </w:p>
    <w:p w14:paraId="1B1CA5DE" w14:textId="77777777" w:rsidR="007E7144" w:rsidRDefault="007E7144" w:rsidP="007E7144">
      <w:pPr>
        <w:pStyle w:val="BodyText"/>
        <w:spacing w:before="120"/>
        <w:rPr>
          <w:b/>
          <w:sz w:val="80"/>
        </w:rPr>
      </w:pPr>
    </w:p>
    <w:p w14:paraId="3513EEF8" w14:textId="77777777" w:rsidR="007E7144" w:rsidRPr="00CA14CA" w:rsidRDefault="007E7144" w:rsidP="007E7144">
      <w:pPr>
        <w:spacing w:before="120" w:after="0"/>
        <w:rPr>
          <w:rFonts w:ascii="Arial" w:hAnsi="Arial" w:cs="Arial"/>
          <w:sz w:val="24"/>
          <w:szCs w:val="24"/>
        </w:rPr>
      </w:pPr>
      <w:r w:rsidRPr="00CA14CA">
        <w:rPr>
          <w:rFonts w:ascii="Arial" w:hAnsi="Arial" w:cs="Arial"/>
          <w:sz w:val="24"/>
          <w:szCs w:val="24"/>
        </w:rPr>
        <w:t xml:space="preserve">A copy of each list of industry standards that have been followed in connection with each of the following: </w:t>
      </w:r>
    </w:p>
    <w:p w14:paraId="58C37835" w14:textId="77777777" w:rsidR="007E7144" w:rsidRPr="00CA14CA" w:rsidRDefault="007E7144" w:rsidP="007E7144">
      <w:pPr>
        <w:spacing w:before="120" w:after="0"/>
        <w:rPr>
          <w:rFonts w:ascii="Arial" w:hAnsi="Arial" w:cs="Arial"/>
          <w:sz w:val="24"/>
          <w:szCs w:val="24"/>
        </w:rPr>
      </w:pPr>
    </w:p>
    <w:p w14:paraId="5DE77A78" w14:textId="77777777" w:rsidR="007E7144" w:rsidRPr="00CA14CA" w:rsidRDefault="007E7144" w:rsidP="007E7144">
      <w:pPr>
        <w:pStyle w:val="ListParagraph"/>
        <w:numPr>
          <w:ilvl w:val="0"/>
          <w:numId w:val="18"/>
        </w:numPr>
        <w:spacing w:before="120"/>
        <w:rPr>
          <w:rFonts w:eastAsiaTheme="minorHAnsi"/>
          <w:sz w:val="24"/>
          <w:szCs w:val="24"/>
          <w:lang w:val="en-AU"/>
        </w:rPr>
      </w:pPr>
      <w:r w:rsidRPr="00CA14CA">
        <w:rPr>
          <w:rFonts w:eastAsiaTheme="minorHAnsi"/>
          <w:sz w:val="24"/>
          <w:szCs w:val="24"/>
          <w:lang w:val="en-AU"/>
        </w:rPr>
        <w:t xml:space="preserve">The design of the system </w:t>
      </w:r>
    </w:p>
    <w:p w14:paraId="1452390B" w14:textId="77777777" w:rsidR="007E7144" w:rsidRPr="00CA14CA" w:rsidRDefault="007E7144" w:rsidP="007E7144">
      <w:pPr>
        <w:pStyle w:val="ListParagraph"/>
        <w:numPr>
          <w:ilvl w:val="0"/>
          <w:numId w:val="18"/>
        </w:numPr>
        <w:spacing w:before="120"/>
        <w:rPr>
          <w:rFonts w:eastAsiaTheme="minorHAnsi"/>
          <w:sz w:val="24"/>
          <w:szCs w:val="24"/>
          <w:lang w:val="en-AU"/>
        </w:rPr>
      </w:pPr>
      <w:r w:rsidRPr="00CA14CA">
        <w:rPr>
          <w:rFonts w:eastAsiaTheme="minorHAnsi"/>
          <w:sz w:val="24"/>
          <w:szCs w:val="24"/>
          <w:lang w:val="en-AU"/>
        </w:rPr>
        <w:t xml:space="preserve">The installation of the system </w:t>
      </w:r>
    </w:p>
    <w:p w14:paraId="3163209B" w14:textId="77777777" w:rsidR="007E7144" w:rsidRPr="00CA14CA" w:rsidRDefault="007E7144" w:rsidP="007E7144">
      <w:pPr>
        <w:pStyle w:val="ListParagraph"/>
        <w:numPr>
          <w:ilvl w:val="0"/>
          <w:numId w:val="18"/>
        </w:numPr>
        <w:spacing w:before="120"/>
        <w:rPr>
          <w:rFonts w:eastAsiaTheme="minorHAnsi"/>
          <w:sz w:val="24"/>
          <w:szCs w:val="24"/>
          <w:lang w:val="en-AU"/>
        </w:rPr>
      </w:pPr>
      <w:r w:rsidRPr="00CA14CA">
        <w:rPr>
          <w:rFonts w:eastAsiaTheme="minorHAnsi"/>
          <w:sz w:val="24"/>
          <w:szCs w:val="24"/>
          <w:lang w:val="en-AU"/>
        </w:rPr>
        <w:t xml:space="preserve">The design of any modification </w:t>
      </w:r>
    </w:p>
    <w:p w14:paraId="42E6AA55" w14:textId="77777777" w:rsidR="007E7144" w:rsidRPr="00CA14CA" w:rsidRDefault="007E7144" w:rsidP="007E7144">
      <w:pPr>
        <w:spacing w:before="120" w:after="0"/>
        <w:rPr>
          <w:rFonts w:ascii="Arial" w:hAnsi="Arial" w:cs="Arial"/>
          <w:sz w:val="24"/>
          <w:szCs w:val="24"/>
        </w:rPr>
      </w:pPr>
    </w:p>
    <w:p w14:paraId="2621586C" w14:textId="77777777" w:rsidR="007E7144" w:rsidRPr="00CA14CA" w:rsidRDefault="007E7144" w:rsidP="007E7144">
      <w:pPr>
        <w:spacing w:before="120" w:after="0"/>
        <w:ind w:firstLine="360"/>
        <w:rPr>
          <w:rFonts w:ascii="Arial" w:hAnsi="Arial" w:cs="Arial"/>
          <w:sz w:val="24"/>
          <w:szCs w:val="24"/>
        </w:rPr>
      </w:pPr>
      <w:r w:rsidRPr="00CA14CA">
        <w:rPr>
          <w:rFonts w:ascii="Arial" w:hAnsi="Arial" w:cs="Arial"/>
          <w:sz w:val="24"/>
          <w:szCs w:val="24"/>
        </w:rPr>
        <w:t>OR</w:t>
      </w:r>
    </w:p>
    <w:p w14:paraId="6849DD08" w14:textId="77777777" w:rsidR="007E7144" w:rsidRPr="00CA14CA" w:rsidRDefault="007E7144" w:rsidP="007E7144">
      <w:pPr>
        <w:spacing w:before="120" w:after="0"/>
        <w:rPr>
          <w:rFonts w:ascii="Arial" w:hAnsi="Arial" w:cs="Arial"/>
          <w:sz w:val="24"/>
          <w:szCs w:val="24"/>
        </w:rPr>
      </w:pPr>
    </w:p>
    <w:p w14:paraId="74B165C7" w14:textId="77777777" w:rsidR="007E7144" w:rsidRPr="00CA14CA" w:rsidRDefault="007E7144" w:rsidP="00CA14CA">
      <w:pPr>
        <w:spacing w:before="120" w:after="0"/>
        <w:rPr>
          <w:rFonts w:ascii="Arial" w:hAnsi="Arial" w:cs="Arial"/>
          <w:sz w:val="24"/>
          <w:szCs w:val="24"/>
        </w:rPr>
      </w:pPr>
      <w:r w:rsidRPr="00CA14CA">
        <w:rPr>
          <w:rFonts w:ascii="Arial" w:hAnsi="Arial" w:cs="Arial"/>
          <w:sz w:val="24"/>
          <w:szCs w:val="24"/>
        </w:rPr>
        <w:t>The implementation of any modification or In the absence of a list of industry standards, documented evidence that the person responsible for the system has taken all reasonable steps to obtain such a list.</w:t>
      </w:r>
    </w:p>
    <w:p w14:paraId="015FA82B" w14:textId="77777777" w:rsidR="003D314A" w:rsidRDefault="003D314A">
      <w:pPr>
        <w:rPr>
          <w:b/>
          <w:sz w:val="24"/>
          <w:lang w:val="en-US"/>
        </w:rPr>
      </w:pPr>
    </w:p>
    <w:p w14:paraId="55DC3047" w14:textId="77777777" w:rsidR="003D314A" w:rsidRDefault="003D314A">
      <w:pPr>
        <w:rPr>
          <w:b/>
          <w:sz w:val="24"/>
          <w:lang w:val="en-US"/>
        </w:rPr>
      </w:pPr>
    </w:p>
    <w:p w14:paraId="7B34F26D" w14:textId="53420CB7" w:rsidR="003D314A" w:rsidRDefault="00E94863" w:rsidP="003D314A">
      <w:pPr>
        <w:pStyle w:val="BodyText"/>
        <w:spacing w:before="120"/>
        <w:jc w:val="both"/>
      </w:pPr>
      <w:r>
        <w:rPr>
          <w:i/>
          <w:highlight w:val="yellow"/>
        </w:rPr>
        <w:t>[</w:t>
      </w:r>
      <w:r w:rsidR="003D314A" w:rsidRPr="000138F1">
        <w:rPr>
          <w:i/>
          <w:highlight w:val="yellow"/>
        </w:rPr>
        <w:t xml:space="preserve">An example </w:t>
      </w:r>
      <w:r w:rsidR="003D314A">
        <w:rPr>
          <w:i/>
          <w:highlight w:val="yellow"/>
        </w:rPr>
        <w:t xml:space="preserve">of an Industry Standards List is provided on page </w:t>
      </w:r>
      <w:r w:rsidR="007665A3">
        <w:rPr>
          <w:i/>
          <w:highlight w:val="yellow"/>
        </w:rPr>
        <w:t>28</w:t>
      </w:r>
      <w:r w:rsidR="003D314A">
        <w:rPr>
          <w:i/>
          <w:highlight w:val="yellow"/>
        </w:rPr>
        <w:t>,</w:t>
      </w:r>
      <w:r w:rsidR="003D314A" w:rsidRPr="000138F1">
        <w:rPr>
          <w:i/>
          <w:highlight w:val="yellow"/>
        </w:rPr>
        <w:t xml:space="preserve"> for guidance purposes only</w:t>
      </w:r>
      <w:r w:rsidR="003D314A">
        <w:rPr>
          <w:i/>
          <w:highlight w:val="yellow"/>
        </w:rPr>
        <w:t>.</w:t>
      </w:r>
      <w:r w:rsidR="003D314A" w:rsidRPr="000138F1">
        <w:rPr>
          <w:i/>
          <w:highlight w:val="yellow"/>
        </w:rPr>
        <w:t xml:space="preserve"> </w:t>
      </w:r>
      <w:r w:rsidR="003D314A">
        <w:rPr>
          <w:i/>
          <w:highlight w:val="yellow"/>
        </w:rPr>
        <w:t>You must identify Industry Standards which are relevant to your site when developing your Industry Standards List</w:t>
      </w:r>
      <w:r>
        <w:rPr>
          <w:i/>
          <w:highlight w:val="yellow"/>
        </w:rPr>
        <w:t>.</w:t>
      </w:r>
    </w:p>
    <w:p w14:paraId="28BB77BE" w14:textId="3DFBAF57" w:rsidR="007E7144" w:rsidRDefault="007E7144">
      <w:pPr>
        <w:rPr>
          <w:b/>
          <w:sz w:val="24"/>
          <w:lang w:val="en-US"/>
        </w:rPr>
      </w:pPr>
      <w:r>
        <w:rPr>
          <w:b/>
          <w:sz w:val="24"/>
          <w:lang w:val="en-US"/>
        </w:rPr>
        <w:br w:type="page"/>
      </w:r>
    </w:p>
    <w:p w14:paraId="2434C6D1" w14:textId="03193E96" w:rsidR="007E7144" w:rsidRDefault="007E7144">
      <w:pPr>
        <w:rPr>
          <w:b/>
          <w:sz w:val="24"/>
          <w:lang w:val="en-US"/>
        </w:rPr>
      </w:pPr>
      <w:r>
        <w:rPr>
          <w:b/>
          <w:noProof/>
          <w:sz w:val="24"/>
        </w:rPr>
        <w:lastRenderedPageBreak/>
        <mc:AlternateContent>
          <mc:Choice Requires="wps">
            <w:drawing>
              <wp:anchor distT="0" distB="0" distL="114300" distR="114300" simplePos="0" relativeHeight="251698176" behindDoc="0" locked="0" layoutInCell="1" allowOverlap="1" wp14:anchorId="7A82A92D" wp14:editId="08D19E7E">
                <wp:simplePos x="0" y="0"/>
                <wp:positionH relativeFrom="margin">
                  <wp:align>right</wp:align>
                </wp:positionH>
                <wp:positionV relativeFrom="paragraph">
                  <wp:posOffset>488674</wp:posOffset>
                </wp:positionV>
                <wp:extent cx="6493398" cy="8014915"/>
                <wp:effectExtent l="0" t="0" r="22225" b="24765"/>
                <wp:wrapNone/>
                <wp:docPr id="958" name="Text Box 958"/>
                <wp:cNvGraphicFramePr/>
                <a:graphic xmlns:a="http://schemas.openxmlformats.org/drawingml/2006/main">
                  <a:graphicData uri="http://schemas.microsoft.com/office/word/2010/wordprocessingShape">
                    <wps:wsp>
                      <wps:cNvSpPr txBox="1"/>
                      <wps:spPr>
                        <a:xfrm>
                          <a:off x="0" y="0"/>
                          <a:ext cx="6493398" cy="8014915"/>
                        </a:xfrm>
                        <a:prstGeom prst="rect">
                          <a:avLst/>
                        </a:prstGeom>
                        <a:solidFill>
                          <a:schemeClr val="accent1">
                            <a:lumMod val="20000"/>
                            <a:lumOff val="80000"/>
                          </a:schemeClr>
                        </a:solidFill>
                        <a:ln w="6350">
                          <a:solidFill>
                            <a:prstClr val="black"/>
                          </a:solidFill>
                        </a:ln>
                      </wps:spPr>
                      <wps:txbx>
                        <w:txbxContent>
                          <w:p w14:paraId="1B73C3A0" w14:textId="662EA3CB" w:rsidR="00D92FB4" w:rsidRPr="00EF4BF1" w:rsidRDefault="00D92FB4" w:rsidP="007E7144">
                            <w:pPr>
                              <w:rPr>
                                <w:rFonts w:ascii="Arial" w:hAnsi="Arial" w:cs="Arial"/>
                                <w:b/>
                                <w:sz w:val="24"/>
                              </w:rPr>
                            </w:pPr>
                            <w:r w:rsidRPr="00EF4BF1">
                              <w:rPr>
                                <w:rFonts w:ascii="Arial" w:hAnsi="Arial" w:cs="Arial"/>
                                <w:b/>
                                <w:sz w:val="24"/>
                              </w:rPr>
                              <w:t>Example</w:t>
                            </w:r>
                            <w:r>
                              <w:rPr>
                                <w:rFonts w:ascii="Arial" w:hAnsi="Arial" w:cs="Arial"/>
                                <w:b/>
                                <w:sz w:val="24"/>
                              </w:rPr>
                              <w:t xml:space="preserve"> Industry Standards List (FOR GUIDANCE PURPOSES ONLY)</w:t>
                            </w:r>
                          </w:p>
                          <w:p w14:paraId="432493BD" w14:textId="77777777" w:rsidR="00D92FB4" w:rsidRPr="00EF4BF1" w:rsidRDefault="00D92FB4" w:rsidP="007E7144">
                            <w:pPr>
                              <w:ind w:left="720"/>
                              <w:rPr>
                                <w:rFonts w:ascii="Arial" w:hAnsi="Arial" w:cs="Arial"/>
                              </w:rPr>
                            </w:pPr>
                            <w:r w:rsidRPr="00EF4BF1">
                              <w:rPr>
                                <w:rFonts w:ascii="Arial" w:hAnsi="Arial" w:cs="Arial"/>
                              </w:rPr>
                              <w:t>The following list of Standards were applied for all existing works, and will be applied for all future works. The list will be reviewed prior to any site modification to ensure currency is maintained.</w:t>
                            </w:r>
                          </w:p>
                          <w:tbl>
                            <w:tblPr>
                              <w:tblStyle w:val="TableGrid"/>
                              <w:tblW w:w="0" w:type="auto"/>
                              <w:tblLook w:val="04A0" w:firstRow="1" w:lastRow="0" w:firstColumn="1" w:lastColumn="0" w:noHBand="0" w:noVBand="1"/>
                            </w:tblPr>
                            <w:tblGrid>
                              <w:gridCol w:w="4959"/>
                              <w:gridCol w:w="4958"/>
                            </w:tblGrid>
                            <w:tr w:rsidR="00D92FB4" w14:paraId="4AA16BA4" w14:textId="77777777" w:rsidTr="00137DBB">
                              <w:tc>
                                <w:tcPr>
                                  <w:tcW w:w="4959" w:type="dxa"/>
                                  <w:shd w:val="clear" w:color="auto" w:fill="2E74B5" w:themeFill="accent5" w:themeFillShade="BF"/>
                                </w:tcPr>
                                <w:p w14:paraId="6D447F7E" w14:textId="77777777" w:rsidR="00D92FB4" w:rsidRDefault="00D92FB4" w:rsidP="00137DBB">
                                  <w:pPr>
                                    <w:pStyle w:val="TableParagraph"/>
                                    <w:ind w:left="107"/>
                                    <w:jc w:val="center"/>
                                    <w:rPr>
                                      <w:b/>
                                      <w:sz w:val="24"/>
                                    </w:rPr>
                                  </w:pPr>
                                  <w:r>
                                    <w:rPr>
                                      <w:b/>
                                      <w:sz w:val="24"/>
                                    </w:rPr>
                                    <w:t>DESCRIPTION</w:t>
                                  </w:r>
                                </w:p>
                              </w:tc>
                              <w:tc>
                                <w:tcPr>
                                  <w:tcW w:w="4958" w:type="dxa"/>
                                  <w:shd w:val="clear" w:color="auto" w:fill="2E74B5" w:themeFill="accent5" w:themeFillShade="BF"/>
                                </w:tcPr>
                                <w:p w14:paraId="77DBE9B3" w14:textId="77777777" w:rsidR="00D92FB4" w:rsidRDefault="00D92FB4" w:rsidP="00137DBB">
                                  <w:pPr>
                                    <w:pStyle w:val="TableParagraph"/>
                                    <w:ind w:left="110"/>
                                    <w:jc w:val="center"/>
                                    <w:rPr>
                                      <w:b/>
                                      <w:sz w:val="24"/>
                                    </w:rPr>
                                  </w:pPr>
                                  <w:r>
                                    <w:rPr>
                                      <w:b/>
                                      <w:sz w:val="24"/>
                                    </w:rPr>
                                    <w:t>STANDARD</w:t>
                                  </w:r>
                                </w:p>
                              </w:tc>
                            </w:tr>
                            <w:tr w:rsidR="00D92FB4" w14:paraId="5C262E13" w14:textId="77777777" w:rsidTr="00137DBB">
                              <w:tc>
                                <w:tcPr>
                                  <w:tcW w:w="4959" w:type="dxa"/>
                                  <w:shd w:val="clear" w:color="auto" w:fill="BDD6EE" w:themeFill="accent5" w:themeFillTint="66"/>
                                </w:tcPr>
                                <w:p w14:paraId="2DAB56E9" w14:textId="77777777" w:rsidR="00D92FB4" w:rsidRPr="008E231A" w:rsidRDefault="00D92FB4" w:rsidP="00137DBB">
                                  <w:pPr>
                                    <w:pStyle w:val="TableParagraph"/>
                                    <w:ind w:left="107"/>
                                  </w:pPr>
                                  <w:r w:rsidRPr="008E231A">
                                    <w:t>The Design Installation and Operation</w:t>
                                  </w:r>
                                  <w:r w:rsidRPr="008E231A">
                                    <w:rPr>
                                      <w:spacing w:val="64"/>
                                    </w:rPr>
                                    <w:t xml:space="preserve"> </w:t>
                                  </w:r>
                                  <w:r w:rsidRPr="008E231A">
                                    <w:t>of</w:t>
                                  </w:r>
                                </w:p>
                                <w:p w14:paraId="2131E471" w14:textId="77777777" w:rsidR="00D92FB4" w:rsidRPr="008E231A" w:rsidRDefault="00D92FB4" w:rsidP="00137DBB">
                                  <w:pPr>
                                    <w:pStyle w:val="TableParagraph"/>
                                    <w:spacing w:before="26"/>
                                    <w:ind w:left="107"/>
                                  </w:pPr>
                                  <w:r w:rsidRPr="008E231A">
                                    <w:t>Underground Petroleum Storage Systems</w:t>
                                  </w:r>
                                </w:p>
                              </w:tc>
                              <w:tc>
                                <w:tcPr>
                                  <w:tcW w:w="4958" w:type="dxa"/>
                                  <w:shd w:val="clear" w:color="auto" w:fill="DEEAF6" w:themeFill="accent5" w:themeFillTint="33"/>
                                </w:tcPr>
                                <w:p w14:paraId="12157495" w14:textId="77777777" w:rsidR="00D92FB4" w:rsidRPr="008E231A" w:rsidRDefault="00D92FB4" w:rsidP="00137DBB">
                                  <w:pPr>
                                    <w:pStyle w:val="TableParagraph"/>
                                    <w:ind w:left="110"/>
                                  </w:pPr>
                                  <w:r w:rsidRPr="008E231A">
                                    <w:t>AS 4897 – 2008</w:t>
                                  </w:r>
                                </w:p>
                              </w:tc>
                            </w:tr>
                            <w:tr w:rsidR="00D92FB4" w14:paraId="16948452" w14:textId="77777777" w:rsidTr="00137DBB">
                              <w:tc>
                                <w:tcPr>
                                  <w:tcW w:w="4959" w:type="dxa"/>
                                  <w:shd w:val="clear" w:color="auto" w:fill="BDD6EE" w:themeFill="accent5" w:themeFillTint="66"/>
                                </w:tcPr>
                                <w:p w14:paraId="3FC286B7" w14:textId="77777777" w:rsidR="00D92FB4" w:rsidRPr="008E231A" w:rsidRDefault="00D92FB4" w:rsidP="00137DBB">
                                  <w:pPr>
                                    <w:pStyle w:val="TableParagraph"/>
                                    <w:spacing w:line="264" w:lineRule="auto"/>
                                    <w:ind w:left="107"/>
                                  </w:pPr>
                                  <w:r w:rsidRPr="008E231A">
                                    <w:t>Pipelines – Gas and Liquid Petroleum – General Requirements</w:t>
                                  </w:r>
                                </w:p>
                              </w:tc>
                              <w:tc>
                                <w:tcPr>
                                  <w:tcW w:w="4958" w:type="dxa"/>
                                  <w:shd w:val="clear" w:color="auto" w:fill="DEEAF6" w:themeFill="accent5" w:themeFillTint="33"/>
                                </w:tcPr>
                                <w:p w14:paraId="24B6DEF8" w14:textId="77777777" w:rsidR="00D92FB4" w:rsidRPr="008E231A" w:rsidRDefault="00D92FB4" w:rsidP="00137DBB">
                                  <w:pPr>
                                    <w:pStyle w:val="TableParagraph"/>
                                    <w:ind w:left="110"/>
                                  </w:pPr>
                                  <w:r w:rsidRPr="008E231A">
                                    <w:t>AS 2885.0 - 2008</w:t>
                                  </w:r>
                                </w:p>
                              </w:tc>
                            </w:tr>
                            <w:tr w:rsidR="00D92FB4" w14:paraId="382EFF7B" w14:textId="77777777" w:rsidTr="00137DBB">
                              <w:tc>
                                <w:tcPr>
                                  <w:tcW w:w="4959" w:type="dxa"/>
                                  <w:shd w:val="clear" w:color="auto" w:fill="BDD6EE" w:themeFill="accent5" w:themeFillTint="66"/>
                                </w:tcPr>
                                <w:p w14:paraId="5AA5086B" w14:textId="77777777" w:rsidR="00D92FB4" w:rsidRPr="008E231A" w:rsidRDefault="00D92FB4" w:rsidP="00137DBB">
                                  <w:pPr>
                                    <w:pStyle w:val="TableParagraph"/>
                                    <w:spacing w:line="264" w:lineRule="auto"/>
                                    <w:ind w:left="107"/>
                                  </w:pPr>
                                  <w:r w:rsidRPr="008E231A">
                                    <w:t>Pipelines – Gas and Liquid Petroleum – Design and Construction</w:t>
                                  </w:r>
                                </w:p>
                              </w:tc>
                              <w:tc>
                                <w:tcPr>
                                  <w:tcW w:w="4958" w:type="dxa"/>
                                  <w:shd w:val="clear" w:color="auto" w:fill="DEEAF6" w:themeFill="accent5" w:themeFillTint="33"/>
                                </w:tcPr>
                                <w:p w14:paraId="0840C76B" w14:textId="77777777" w:rsidR="00D92FB4" w:rsidRPr="008E231A" w:rsidRDefault="00D92FB4" w:rsidP="00137DBB">
                                  <w:pPr>
                                    <w:pStyle w:val="TableParagraph"/>
                                    <w:ind w:left="110"/>
                                  </w:pPr>
                                  <w:r w:rsidRPr="008E231A">
                                    <w:t>AS 2885.1 - 2012</w:t>
                                  </w:r>
                                </w:p>
                              </w:tc>
                            </w:tr>
                            <w:tr w:rsidR="00D92FB4" w14:paraId="0CE4030D" w14:textId="77777777" w:rsidTr="00137DBB">
                              <w:tc>
                                <w:tcPr>
                                  <w:tcW w:w="4959" w:type="dxa"/>
                                  <w:shd w:val="clear" w:color="auto" w:fill="BDD6EE" w:themeFill="accent5" w:themeFillTint="66"/>
                                </w:tcPr>
                                <w:p w14:paraId="7E0BE094" w14:textId="77777777" w:rsidR="00D92FB4" w:rsidRPr="008E231A" w:rsidRDefault="00D92FB4" w:rsidP="00137DBB">
                                  <w:pPr>
                                    <w:pStyle w:val="TableParagraph"/>
                                    <w:spacing w:line="264" w:lineRule="auto"/>
                                    <w:ind w:left="107"/>
                                  </w:pPr>
                                  <w:r w:rsidRPr="008E231A">
                                    <w:t>Pipelines – Gas and Liquid Petroleum – Operation and Maintenance</w:t>
                                  </w:r>
                                </w:p>
                              </w:tc>
                              <w:tc>
                                <w:tcPr>
                                  <w:tcW w:w="4958" w:type="dxa"/>
                                  <w:shd w:val="clear" w:color="auto" w:fill="DEEAF6" w:themeFill="accent5" w:themeFillTint="33"/>
                                </w:tcPr>
                                <w:p w14:paraId="28B3983C" w14:textId="77777777" w:rsidR="00D92FB4" w:rsidRPr="008E231A" w:rsidRDefault="00D92FB4" w:rsidP="00137DBB">
                                  <w:pPr>
                                    <w:pStyle w:val="TableParagraph"/>
                                    <w:ind w:left="110"/>
                                  </w:pPr>
                                  <w:r w:rsidRPr="008E231A">
                                    <w:t>AS 2885.2 - 2016</w:t>
                                  </w:r>
                                </w:p>
                              </w:tc>
                            </w:tr>
                            <w:tr w:rsidR="00D92FB4" w14:paraId="201D3FB9" w14:textId="77777777" w:rsidTr="00137DBB">
                              <w:tc>
                                <w:tcPr>
                                  <w:tcW w:w="4959" w:type="dxa"/>
                                  <w:shd w:val="clear" w:color="auto" w:fill="BDD6EE" w:themeFill="accent5" w:themeFillTint="66"/>
                                </w:tcPr>
                                <w:p w14:paraId="2255C79E" w14:textId="77777777" w:rsidR="00D92FB4" w:rsidRPr="008E231A" w:rsidRDefault="00D92FB4" w:rsidP="00137DBB">
                                  <w:pPr>
                                    <w:pStyle w:val="TableParagraph"/>
                                    <w:ind w:left="107"/>
                                  </w:pPr>
                                  <w:r w:rsidRPr="008E231A">
                                    <w:t>The Control of Undesirable Static Electricity</w:t>
                                  </w:r>
                                </w:p>
                              </w:tc>
                              <w:tc>
                                <w:tcPr>
                                  <w:tcW w:w="4958" w:type="dxa"/>
                                  <w:shd w:val="clear" w:color="auto" w:fill="DEEAF6" w:themeFill="accent5" w:themeFillTint="33"/>
                                </w:tcPr>
                                <w:p w14:paraId="4FD7AD39" w14:textId="77777777" w:rsidR="00D92FB4" w:rsidRPr="008E231A" w:rsidRDefault="00D92FB4" w:rsidP="00137DBB">
                                  <w:pPr>
                                    <w:pStyle w:val="TableParagraph"/>
                                    <w:ind w:left="110"/>
                                  </w:pPr>
                                  <w:r w:rsidRPr="008E231A">
                                    <w:t>AS /NZS 1020 - 1995</w:t>
                                  </w:r>
                                </w:p>
                              </w:tc>
                            </w:tr>
                            <w:tr w:rsidR="00D92FB4" w14:paraId="78DDE536" w14:textId="77777777" w:rsidTr="00137DBB">
                              <w:tc>
                                <w:tcPr>
                                  <w:tcW w:w="4959" w:type="dxa"/>
                                  <w:shd w:val="clear" w:color="auto" w:fill="BDD6EE" w:themeFill="accent5" w:themeFillTint="66"/>
                                </w:tcPr>
                                <w:p w14:paraId="1D2251C9" w14:textId="77777777" w:rsidR="00D92FB4" w:rsidRPr="008E231A" w:rsidRDefault="00D92FB4" w:rsidP="00137DBB">
                                  <w:pPr>
                                    <w:pStyle w:val="TableParagraph"/>
                                    <w:spacing w:line="264" w:lineRule="auto"/>
                                    <w:ind w:left="107"/>
                                  </w:pPr>
                                  <w:r w:rsidRPr="008E231A">
                                    <w:t>The Storage and Handling of Flammable Combustible Liquids</w:t>
                                  </w:r>
                                </w:p>
                              </w:tc>
                              <w:tc>
                                <w:tcPr>
                                  <w:tcW w:w="4958" w:type="dxa"/>
                                  <w:shd w:val="clear" w:color="auto" w:fill="DEEAF6" w:themeFill="accent5" w:themeFillTint="33"/>
                                </w:tcPr>
                                <w:p w14:paraId="48A83AA0" w14:textId="77777777" w:rsidR="00D92FB4" w:rsidRPr="008E231A" w:rsidRDefault="00D92FB4" w:rsidP="00137DBB">
                                  <w:pPr>
                                    <w:pStyle w:val="TableParagraph"/>
                                    <w:ind w:left="110"/>
                                  </w:pPr>
                                  <w:r w:rsidRPr="008E231A">
                                    <w:t>AS 1940 - 2017</w:t>
                                  </w:r>
                                </w:p>
                              </w:tc>
                            </w:tr>
                            <w:tr w:rsidR="00D92FB4" w14:paraId="0BC58F7A" w14:textId="77777777" w:rsidTr="00137DBB">
                              <w:tc>
                                <w:tcPr>
                                  <w:tcW w:w="4959" w:type="dxa"/>
                                  <w:shd w:val="clear" w:color="auto" w:fill="BDD6EE" w:themeFill="accent5" w:themeFillTint="66"/>
                                </w:tcPr>
                                <w:p w14:paraId="73AF47B1" w14:textId="77777777" w:rsidR="00D92FB4" w:rsidRPr="008E231A" w:rsidRDefault="00D92FB4" w:rsidP="00137DBB">
                                  <w:pPr>
                                    <w:pStyle w:val="TableParagraph"/>
                                    <w:spacing w:line="264" w:lineRule="auto"/>
                                    <w:ind w:left="107"/>
                                  </w:pPr>
                                  <w:r w:rsidRPr="008E231A">
                                    <w:t>Steel</w:t>
                                  </w:r>
                                  <w:r w:rsidRPr="008E231A">
                                    <w:tab/>
                                    <w:t>Tanks</w:t>
                                  </w:r>
                                  <w:r w:rsidRPr="008E231A">
                                    <w:tab/>
                                    <w:t>for</w:t>
                                  </w:r>
                                  <w:r w:rsidRPr="008E231A">
                                    <w:tab/>
                                    <w:t>Flammable</w:t>
                                  </w:r>
                                  <w:r w:rsidRPr="008E231A">
                                    <w:tab/>
                                    <w:t>and Combustible Liquids</w:t>
                                  </w:r>
                                </w:p>
                              </w:tc>
                              <w:tc>
                                <w:tcPr>
                                  <w:tcW w:w="4958" w:type="dxa"/>
                                  <w:shd w:val="clear" w:color="auto" w:fill="DEEAF6" w:themeFill="accent5" w:themeFillTint="33"/>
                                </w:tcPr>
                                <w:p w14:paraId="265E53E7" w14:textId="77777777" w:rsidR="00D92FB4" w:rsidRPr="008E231A" w:rsidRDefault="00D92FB4" w:rsidP="00137DBB">
                                  <w:pPr>
                                    <w:pStyle w:val="TableParagraph"/>
                                    <w:spacing w:before="2"/>
                                    <w:ind w:left="110"/>
                                  </w:pPr>
                                  <w:r w:rsidRPr="008E231A">
                                    <w:t>AS 1692 - 2006</w:t>
                                  </w:r>
                                </w:p>
                              </w:tc>
                            </w:tr>
                            <w:tr w:rsidR="00D92FB4" w14:paraId="4626FC06" w14:textId="77777777" w:rsidTr="00137DBB">
                              <w:tc>
                                <w:tcPr>
                                  <w:tcW w:w="4959" w:type="dxa"/>
                                  <w:shd w:val="clear" w:color="auto" w:fill="BDD6EE" w:themeFill="accent5" w:themeFillTint="66"/>
                                </w:tcPr>
                                <w:p w14:paraId="351DE488" w14:textId="77777777" w:rsidR="00D92FB4" w:rsidRPr="008E231A" w:rsidRDefault="00D92FB4" w:rsidP="00137DBB">
                                  <w:pPr>
                                    <w:pStyle w:val="TableParagraph"/>
                                    <w:spacing w:line="264" w:lineRule="auto"/>
                                    <w:ind w:left="107"/>
                                  </w:pPr>
                                  <w:r w:rsidRPr="008E231A">
                                    <w:t>The Removal and Disposal of Underground Petroleum Storage Tanks</w:t>
                                  </w:r>
                                </w:p>
                              </w:tc>
                              <w:tc>
                                <w:tcPr>
                                  <w:tcW w:w="4958" w:type="dxa"/>
                                  <w:shd w:val="clear" w:color="auto" w:fill="DEEAF6" w:themeFill="accent5" w:themeFillTint="33"/>
                                </w:tcPr>
                                <w:p w14:paraId="56D50B7F" w14:textId="77777777" w:rsidR="00D92FB4" w:rsidRPr="008E231A" w:rsidRDefault="00D92FB4" w:rsidP="00137DBB">
                                  <w:pPr>
                                    <w:pStyle w:val="TableParagraph"/>
                                    <w:ind w:left="110"/>
                                  </w:pPr>
                                  <w:r w:rsidRPr="008E231A">
                                    <w:t>AS 4976 - 2008</w:t>
                                  </w:r>
                                </w:p>
                              </w:tc>
                            </w:tr>
                            <w:tr w:rsidR="00D92FB4" w14:paraId="615E09AE" w14:textId="77777777" w:rsidTr="00137DBB">
                              <w:tc>
                                <w:tcPr>
                                  <w:tcW w:w="4959" w:type="dxa"/>
                                  <w:shd w:val="clear" w:color="auto" w:fill="BDD6EE" w:themeFill="accent5" w:themeFillTint="66"/>
                                </w:tcPr>
                                <w:p w14:paraId="609F59CE" w14:textId="77777777" w:rsidR="00D92FB4" w:rsidRPr="008E231A" w:rsidRDefault="00D92FB4" w:rsidP="00137DBB">
                                  <w:pPr>
                                    <w:pStyle w:val="TableParagraph"/>
                                    <w:spacing w:line="264" w:lineRule="auto"/>
                                    <w:ind w:left="107" w:right="94"/>
                                    <w:jc w:val="both"/>
                                  </w:pPr>
                                  <w:r w:rsidRPr="008E231A">
                                    <w:t>Petroleum Products – Pipeline, Road, Tanker Compartment and Underground Tank Identification</w:t>
                                  </w:r>
                                </w:p>
                              </w:tc>
                              <w:tc>
                                <w:tcPr>
                                  <w:tcW w:w="4958" w:type="dxa"/>
                                  <w:shd w:val="clear" w:color="auto" w:fill="DEEAF6" w:themeFill="accent5" w:themeFillTint="33"/>
                                </w:tcPr>
                                <w:p w14:paraId="5C4515B1" w14:textId="77777777" w:rsidR="00D92FB4" w:rsidRPr="008E231A" w:rsidRDefault="00D92FB4" w:rsidP="00137DBB">
                                  <w:pPr>
                                    <w:pStyle w:val="TableParagraph"/>
                                    <w:ind w:left="110"/>
                                  </w:pPr>
                                  <w:r w:rsidRPr="008E231A">
                                    <w:t>AS 4977 - 2008</w:t>
                                  </w:r>
                                </w:p>
                              </w:tc>
                            </w:tr>
                            <w:tr w:rsidR="00D92FB4" w14:paraId="468F187E" w14:textId="77777777" w:rsidTr="00137DBB">
                              <w:tc>
                                <w:tcPr>
                                  <w:tcW w:w="4959" w:type="dxa"/>
                                  <w:shd w:val="clear" w:color="auto" w:fill="BDD6EE" w:themeFill="accent5" w:themeFillTint="66"/>
                                </w:tcPr>
                                <w:p w14:paraId="6FA64501" w14:textId="77777777" w:rsidR="00D92FB4" w:rsidRPr="008E231A" w:rsidRDefault="00D92FB4" w:rsidP="00137DBB">
                                  <w:pPr>
                                    <w:pStyle w:val="TableParagraph"/>
                                    <w:ind w:left="107"/>
                                  </w:pPr>
                                  <w:r w:rsidRPr="008E231A">
                                    <w:t>Classification of Hazardous Areas</w:t>
                                  </w:r>
                                </w:p>
                              </w:tc>
                              <w:tc>
                                <w:tcPr>
                                  <w:tcW w:w="4958" w:type="dxa"/>
                                  <w:shd w:val="clear" w:color="auto" w:fill="DEEAF6" w:themeFill="accent5" w:themeFillTint="33"/>
                                </w:tcPr>
                                <w:p w14:paraId="58B22DAD" w14:textId="77777777" w:rsidR="00D92FB4" w:rsidRPr="008E231A" w:rsidRDefault="00D92FB4" w:rsidP="00137DBB">
                                  <w:pPr>
                                    <w:pStyle w:val="TableParagraph"/>
                                    <w:ind w:left="110"/>
                                  </w:pPr>
                                  <w:r w:rsidRPr="008E231A">
                                    <w:t>AS 2430</w:t>
                                  </w:r>
                                </w:p>
                              </w:tc>
                            </w:tr>
                            <w:tr w:rsidR="00D92FB4" w14:paraId="292C46A6" w14:textId="77777777" w:rsidTr="00137DBB">
                              <w:tc>
                                <w:tcPr>
                                  <w:tcW w:w="4959" w:type="dxa"/>
                                  <w:vMerge w:val="restart"/>
                                  <w:shd w:val="clear" w:color="auto" w:fill="BDD6EE" w:themeFill="accent5" w:themeFillTint="66"/>
                                  <w:vAlign w:val="center"/>
                                </w:tcPr>
                                <w:p w14:paraId="7AAB8105" w14:textId="77777777" w:rsidR="00D92FB4" w:rsidRDefault="00D92FB4" w:rsidP="00137DBB">
                                  <w:r w:rsidRPr="008E231A">
                                    <w:t>Installation of Groundwater Monitoring Wells and Groundwater Monitoring</w:t>
                                  </w:r>
                                </w:p>
                              </w:tc>
                              <w:tc>
                                <w:tcPr>
                                  <w:tcW w:w="4958" w:type="dxa"/>
                                  <w:shd w:val="clear" w:color="auto" w:fill="DEEAF6" w:themeFill="accent5" w:themeFillTint="33"/>
                                </w:tcPr>
                                <w:p w14:paraId="2081A88F" w14:textId="77777777" w:rsidR="00D92FB4" w:rsidRPr="008E231A" w:rsidRDefault="00D92FB4" w:rsidP="00137DBB">
                                  <w:pPr>
                                    <w:pStyle w:val="TableParagraph"/>
                                    <w:spacing w:line="261" w:lineRule="auto"/>
                                    <w:ind w:left="110" w:right="91"/>
                                    <w:jc w:val="both"/>
                                  </w:pPr>
                                  <w:r w:rsidRPr="008E231A">
                                    <w:t>Minimum Construction Requirements for Water Bores in Australia, 3</w:t>
                                  </w:r>
                                  <w:proofErr w:type="spellStart"/>
                                  <w:r w:rsidRPr="005960B4">
                                    <w:rPr>
                                      <w:position w:val="8"/>
                                      <w:sz w:val="14"/>
                                    </w:rPr>
                                    <w:t>rd</w:t>
                                  </w:r>
                                  <w:proofErr w:type="spellEnd"/>
                                  <w:r w:rsidRPr="008E231A">
                                    <w:rPr>
                                      <w:position w:val="8"/>
                                    </w:rPr>
                                    <w:t xml:space="preserve"> </w:t>
                                  </w:r>
                                  <w:r w:rsidRPr="008E231A">
                                    <w:t>Edition, February 2012.</w:t>
                                  </w:r>
                                </w:p>
                              </w:tc>
                            </w:tr>
                            <w:tr w:rsidR="00D92FB4" w14:paraId="6B8061CE" w14:textId="77777777" w:rsidTr="00137DBB">
                              <w:tc>
                                <w:tcPr>
                                  <w:tcW w:w="4959" w:type="dxa"/>
                                  <w:vMerge/>
                                  <w:shd w:val="clear" w:color="auto" w:fill="BDD6EE" w:themeFill="accent5" w:themeFillTint="66"/>
                                </w:tcPr>
                                <w:p w14:paraId="229F19D6" w14:textId="77777777" w:rsidR="00D92FB4" w:rsidRDefault="00D92FB4" w:rsidP="00137DBB"/>
                              </w:tc>
                              <w:tc>
                                <w:tcPr>
                                  <w:tcW w:w="4958" w:type="dxa"/>
                                  <w:shd w:val="clear" w:color="auto" w:fill="DEEAF6" w:themeFill="accent5" w:themeFillTint="33"/>
                                </w:tcPr>
                                <w:p w14:paraId="4CAEDDD0" w14:textId="77777777" w:rsidR="00D92FB4" w:rsidRPr="008E231A" w:rsidRDefault="00D92FB4" w:rsidP="00137DBB">
                                  <w:pPr>
                                    <w:pStyle w:val="TableParagraph"/>
                                    <w:spacing w:line="264" w:lineRule="auto"/>
                                    <w:ind w:left="110" w:right="91"/>
                                    <w:jc w:val="both"/>
                                  </w:pPr>
                                  <w:r w:rsidRPr="008E231A">
                                    <w:t>Guidelines for Consultants Reporting on Contaminated Sites, NSW OEH, 2011 (first published NSW EPA 1997)</w:t>
                                  </w:r>
                                </w:p>
                              </w:tc>
                            </w:tr>
                            <w:tr w:rsidR="00D92FB4" w14:paraId="760C3FFF" w14:textId="77777777" w:rsidTr="00137DBB">
                              <w:tc>
                                <w:tcPr>
                                  <w:tcW w:w="4959" w:type="dxa"/>
                                  <w:vMerge/>
                                  <w:shd w:val="clear" w:color="auto" w:fill="BDD6EE" w:themeFill="accent5" w:themeFillTint="66"/>
                                </w:tcPr>
                                <w:p w14:paraId="37351598" w14:textId="77777777" w:rsidR="00D92FB4" w:rsidRDefault="00D92FB4" w:rsidP="00137DBB"/>
                              </w:tc>
                              <w:tc>
                                <w:tcPr>
                                  <w:tcW w:w="4958" w:type="dxa"/>
                                  <w:shd w:val="clear" w:color="auto" w:fill="DEEAF6" w:themeFill="accent5" w:themeFillTint="33"/>
                                </w:tcPr>
                                <w:p w14:paraId="0A8A4881" w14:textId="77777777" w:rsidR="00D92FB4" w:rsidRPr="008E231A" w:rsidRDefault="00D92FB4" w:rsidP="00137DBB">
                                  <w:pPr>
                                    <w:pStyle w:val="TableParagraph"/>
                                    <w:spacing w:line="264" w:lineRule="auto"/>
                                    <w:ind w:left="110" w:right="89"/>
                                    <w:jc w:val="both"/>
                                  </w:pPr>
                                  <w:r w:rsidRPr="008E231A">
                                    <w:t>Guidelines for Implementing the Protection of the Environment Operations (Underground Petroleum Storage Systems) Regulation 2008, NSW DECCW 2009.</w:t>
                                  </w:r>
                                </w:p>
                              </w:tc>
                            </w:tr>
                            <w:tr w:rsidR="00D92FB4" w14:paraId="47337F8C" w14:textId="77777777" w:rsidTr="00137DBB">
                              <w:tc>
                                <w:tcPr>
                                  <w:tcW w:w="4959" w:type="dxa"/>
                                  <w:vMerge/>
                                  <w:shd w:val="clear" w:color="auto" w:fill="BDD6EE" w:themeFill="accent5" w:themeFillTint="66"/>
                                </w:tcPr>
                                <w:p w14:paraId="4F00103F" w14:textId="77777777" w:rsidR="00D92FB4" w:rsidRDefault="00D92FB4" w:rsidP="00137DBB"/>
                              </w:tc>
                              <w:tc>
                                <w:tcPr>
                                  <w:tcW w:w="4958" w:type="dxa"/>
                                  <w:shd w:val="clear" w:color="auto" w:fill="DEEAF6" w:themeFill="accent5" w:themeFillTint="33"/>
                                </w:tcPr>
                                <w:p w14:paraId="507C2F68" w14:textId="77777777" w:rsidR="00D92FB4" w:rsidRPr="008E231A" w:rsidRDefault="00D92FB4" w:rsidP="00137DBB">
                                  <w:pPr>
                                    <w:pStyle w:val="TableParagraph"/>
                                    <w:spacing w:line="264" w:lineRule="auto"/>
                                    <w:ind w:left="110" w:right="89"/>
                                    <w:jc w:val="both"/>
                                  </w:pPr>
                                  <w:r w:rsidRPr="008E231A">
                                    <w:t>Australian</w:t>
                                  </w:r>
                                  <w:r w:rsidRPr="008E231A">
                                    <w:tab/>
                                    <w:t>Water</w:t>
                                  </w:r>
                                  <w:r w:rsidRPr="008E231A">
                                    <w:tab/>
                                    <w:t>Quality</w:t>
                                  </w:r>
                                  <w:r w:rsidRPr="008E231A">
                                    <w:tab/>
                                    <w:t>Guidelines</w:t>
                                  </w:r>
                                  <w:r w:rsidRPr="008E231A">
                                    <w:tab/>
                                    <w:t>for Fresh and Marine Waters, ANZECC 2000.</w:t>
                                  </w:r>
                                </w:p>
                              </w:tc>
                            </w:tr>
                            <w:tr w:rsidR="00D92FB4" w14:paraId="0E0F2865" w14:textId="77777777" w:rsidTr="00137DBB">
                              <w:tc>
                                <w:tcPr>
                                  <w:tcW w:w="4959" w:type="dxa"/>
                                  <w:vMerge w:val="restart"/>
                                  <w:shd w:val="clear" w:color="auto" w:fill="BDD6EE" w:themeFill="accent5" w:themeFillTint="66"/>
                                  <w:vAlign w:val="center"/>
                                </w:tcPr>
                                <w:p w14:paraId="1DB104BD" w14:textId="77777777" w:rsidR="00D92FB4" w:rsidRDefault="00D92FB4" w:rsidP="00137DBB">
                                  <w:r w:rsidRPr="008B0022">
                                    <w:t>Tank Decommissioning and Validation</w:t>
                                  </w:r>
                                </w:p>
                              </w:tc>
                              <w:tc>
                                <w:tcPr>
                                  <w:tcW w:w="4958" w:type="dxa"/>
                                  <w:shd w:val="clear" w:color="auto" w:fill="DEEAF6" w:themeFill="accent5" w:themeFillTint="33"/>
                                </w:tcPr>
                                <w:p w14:paraId="2B0F8933" w14:textId="77777777" w:rsidR="00D92FB4" w:rsidRPr="008B0022" w:rsidRDefault="00D92FB4" w:rsidP="00137DBB">
                                  <w:pPr>
                                    <w:pStyle w:val="TableParagraph"/>
                                    <w:spacing w:line="264" w:lineRule="auto"/>
                                    <w:ind w:left="110" w:right="89"/>
                                    <w:jc w:val="both"/>
                                  </w:pPr>
                                  <w:r w:rsidRPr="008B0022">
                                    <w:t>UPSS Technical Note: Decommissioning, Abandonment and Removal of UPSS, NSW DECCW 2010.</w:t>
                                  </w:r>
                                </w:p>
                              </w:tc>
                            </w:tr>
                            <w:tr w:rsidR="00D92FB4" w14:paraId="54443384" w14:textId="77777777" w:rsidTr="00137DBB">
                              <w:tc>
                                <w:tcPr>
                                  <w:tcW w:w="4959" w:type="dxa"/>
                                  <w:vMerge/>
                                  <w:shd w:val="clear" w:color="auto" w:fill="BDD6EE" w:themeFill="accent5" w:themeFillTint="66"/>
                                </w:tcPr>
                                <w:p w14:paraId="768D6D60" w14:textId="77777777" w:rsidR="00D92FB4" w:rsidRDefault="00D92FB4" w:rsidP="00137DBB"/>
                              </w:tc>
                              <w:tc>
                                <w:tcPr>
                                  <w:tcW w:w="4958" w:type="dxa"/>
                                  <w:shd w:val="clear" w:color="auto" w:fill="DEEAF6" w:themeFill="accent5" w:themeFillTint="33"/>
                                </w:tcPr>
                                <w:p w14:paraId="2AA9EF0B" w14:textId="77777777" w:rsidR="00D92FB4" w:rsidRPr="008B0022" w:rsidRDefault="00D92FB4" w:rsidP="00137DBB">
                                  <w:pPr>
                                    <w:pStyle w:val="TableParagraph"/>
                                    <w:spacing w:line="264" w:lineRule="auto"/>
                                    <w:ind w:left="110" w:right="89"/>
                                    <w:jc w:val="both"/>
                                  </w:pPr>
                                  <w:r w:rsidRPr="008B0022">
                                    <w:t>UPSS</w:t>
                                  </w:r>
                                  <w:r w:rsidRPr="008B0022">
                                    <w:tab/>
                                    <w:t>Technical</w:t>
                                  </w:r>
                                  <w:r w:rsidRPr="008B0022">
                                    <w:tab/>
                                    <w:t>Note:</w:t>
                                  </w:r>
                                  <w:r w:rsidRPr="008B0022">
                                    <w:tab/>
                                    <w:t>Site</w:t>
                                  </w:r>
                                  <w:r w:rsidRPr="008B0022">
                                    <w:tab/>
                                    <w:t>Validation Reporting, NSW DECCW 2010.</w:t>
                                  </w:r>
                                </w:p>
                              </w:tc>
                            </w:tr>
                            <w:tr w:rsidR="00D92FB4" w14:paraId="6C90612B" w14:textId="77777777" w:rsidTr="00137DBB">
                              <w:tc>
                                <w:tcPr>
                                  <w:tcW w:w="4959" w:type="dxa"/>
                                  <w:vMerge/>
                                  <w:shd w:val="clear" w:color="auto" w:fill="BDD6EE" w:themeFill="accent5" w:themeFillTint="66"/>
                                </w:tcPr>
                                <w:p w14:paraId="57792379" w14:textId="77777777" w:rsidR="00D92FB4" w:rsidRDefault="00D92FB4" w:rsidP="00137DBB"/>
                              </w:tc>
                              <w:tc>
                                <w:tcPr>
                                  <w:tcW w:w="4958" w:type="dxa"/>
                                  <w:shd w:val="clear" w:color="auto" w:fill="DEEAF6" w:themeFill="accent5" w:themeFillTint="33"/>
                                </w:tcPr>
                                <w:p w14:paraId="5D52AE99" w14:textId="77777777" w:rsidR="00D92FB4" w:rsidRPr="008B0022" w:rsidRDefault="00D92FB4" w:rsidP="00137DBB">
                                  <w:pPr>
                                    <w:pStyle w:val="TableParagraph"/>
                                    <w:spacing w:line="264" w:lineRule="auto"/>
                                    <w:ind w:left="110" w:right="89"/>
                                    <w:jc w:val="both"/>
                                  </w:pPr>
                                  <w:r w:rsidRPr="008B0022">
                                    <w:t>Guidelines for Consultants Reporting on Contaminated Sites, NSW OEH, 2011 (first</w:t>
                                  </w:r>
                                </w:p>
                                <w:p w14:paraId="48011506" w14:textId="77777777" w:rsidR="00D92FB4" w:rsidRPr="008B0022" w:rsidRDefault="00D92FB4" w:rsidP="00137DBB">
                                  <w:pPr>
                                    <w:pStyle w:val="TableParagraph"/>
                                    <w:ind w:left="110" w:right="89"/>
                                    <w:jc w:val="both"/>
                                  </w:pPr>
                                  <w:r w:rsidRPr="008B0022">
                                    <w:t>published NSW EPA 1997).</w:t>
                                  </w:r>
                                </w:p>
                              </w:tc>
                            </w:tr>
                          </w:tbl>
                          <w:p w14:paraId="79EC8E3A" w14:textId="77777777" w:rsidR="00D92FB4" w:rsidRPr="008E231A" w:rsidRDefault="00D92FB4" w:rsidP="007E7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A92D" id="Text Box 958" o:spid="_x0000_s1036" type="#_x0000_t202" style="position:absolute;margin-left:460.1pt;margin-top:38.5pt;width:511.3pt;height:631.1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" fillcolor="#d9e2f3 [660]" strokeweight=".5pt">
                <v:textbox>
                  <w:txbxContent>
                    <w:p w14:paraId="1B73C3A0" w14:textId="662EA3CB" w:rsidR="00D92FB4" w:rsidRPr="00EF4BF1" w:rsidRDefault="00D92FB4" w:rsidP="007E7144">
                      <w:pPr>
                        <w:rPr>
                          <w:rFonts w:ascii="Arial" w:hAnsi="Arial" w:cs="Arial"/>
                          <w:b/>
                          <w:sz w:val="24"/>
                        </w:rPr>
                      </w:pPr>
                      <w:r w:rsidRPr="00EF4BF1">
                        <w:rPr>
                          <w:rFonts w:ascii="Arial" w:hAnsi="Arial" w:cs="Arial"/>
                          <w:b/>
                          <w:sz w:val="24"/>
                        </w:rPr>
                        <w:t>Example</w:t>
                      </w:r>
                      <w:r>
                        <w:rPr>
                          <w:rFonts w:ascii="Arial" w:hAnsi="Arial" w:cs="Arial"/>
                          <w:b/>
                          <w:sz w:val="24"/>
                        </w:rPr>
                        <w:t xml:space="preserve"> Industry Standards List (FOR GUIDANCE PURPOSES ONLY)</w:t>
                      </w:r>
                    </w:p>
                    <w:p w14:paraId="432493BD" w14:textId="77777777" w:rsidR="00D92FB4" w:rsidRPr="00EF4BF1" w:rsidRDefault="00D92FB4" w:rsidP="007E7144">
                      <w:pPr>
                        <w:ind w:left="720"/>
                        <w:rPr>
                          <w:rFonts w:ascii="Arial" w:hAnsi="Arial" w:cs="Arial"/>
                        </w:rPr>
                      </w:pPr>
                      <w:r w:rsidRPr="00EF4BF1">
                        <w:rPr>
                          <w:rFonts w:ascii="Arial" w:hAnsi="Arial" w:cs="Arial"/>
                        </w:rPr>
                        <w:t>The following list of Standards were applied for all existing works, and will be applied for all future works. The list will be reviewed prior to any site modification to ensure currency is maintained.</w:t>
                      </w:r>
                    </w:p>
                    <w:tbl>
                      <w:tblPr>
                        <w:tblStyle w:val="TableGrid"/>
                        <w:tblW w:w="0" w:type="auto"/>
                        <w:tblLook w:val="04A0" w:firstRow="1" w:lastRow="0" w:firstColumn="1" w:lastColumn="0" w:noHBand="0" w:noVBand="1"/>
                      </w:tblPr>
                      <w:tblGrid>
                        <w:gridCol w:w="4959"/>
                        <w:gridCol w:w="4958"/>
                      </w:tblGrid>
                      <w:tr w:rsidR="00D92FB4" w14:paraId="4AA16BA4" w14:textId="77777777" w:rsidTr="00137DBB">
                        <w:tc>
                          <w:tcPr>
                            <w:tcW w:w="4959" w:type="dxa"/>
                            <w:shd w:val="clear" w:color="auto" w:fill="2E74B5" w:themeFill="accent5" w:themeFillShade="BF"/>
                          </w:tcPr>
                          <w:p w14:paraId="6D447F7E" w14:textId="77777777" w:rsidR="00D92FB4" w:rsidRDefault="00D92FB4" w:rsidP="00137DBB">
                            <w:pPr>
                              <w:pStyle w:val="TableParagraph"/>
                              <w:ind w:left="107"/>
                              <w:jc w:val="center"/>
                              <w:rPr>
                                <w:b/>
                                <w:sz w:val="24"/>
                              </w:rPr>
                            </w:pPr>
                            <w:r>
                              <w:rPr>
                                <w:b/>
                                <w:sz w:val="24"/>
                              </w:rPr>
                              <w:t>DESCRIPTION</w:t>
                            </w:r>
                          </w:p>
                        </w:tc>
                        <w:tc>
                          <w:tcPr>
                            <w:tcW w:w="4958" w:type="dxa"/>
                            <w:shd w:val="clear" w:color="auto" w:fill="2E74B5" w:themeFill="accent5" w:themeFillShade="BF"/>
                          </w:tcPr>
                          <w:p w14:paraId="77DBE9B3" w14:textId="77777777" w:rsidR="00D92FB4" w:rsidRDefault="00D92FB4" w:rsidP="00137DBB">
                            <w:pPr>
                              <w:pStyle w:val="TableParagraph"/>
                              <w:ind w:left="110"/>
                              <w:jc w:val="center"/>
                              <w:rPr>
                                <w:b/>
                                <w:sz w:val="24"/>
                              </w:rPr>
                            </w:pPr>
                            <w:r>
                              <w:rPr>
                                <w:b/>
                                <w:sz w:val="24"/>
                              </w:rPr>
                              <w:t>STANDARD</w:t>
                            </w:r>
                          </w:p>
                        </w:tc>
                      </w:tr>
                      <w:tr w:rsidR="00D92FB4" w14:paraId="5C262E13" w14:textId="77777777" w:rsidTr="00137DBB">
                        <w:tc>
                          <w:tcPr>
                            <w:tcW w:w="4959" w:type="dxa"/>
                            <w:shd w:val="clear" w:color="auto" w:fill="BDD6EE" w:themeFill="accent5" w:themeFillTint="66"/>
                          </w:tcPr>
                          <w:p w14:paraId="2DAB56E9" w14:textId="77777777" w:rsidR="00D92FB4" w:rsidRPr="008E231A" w:rsidRDefault="00D92FB4" w:rsidP="00137DBB">
                            <w:pPr>
                              <w:pStyle w:val="TableParagraph"/>
                              <w:ind w:left="107"/>
                            </w:pPr>
                            <w:r w:rsidRPr="008E231A">
                              <w:t>The Design Installation and Operation</w:t>
                            </w:r>
                            <w:r w:rsidRPr="008E231A">
                              <w:rPr>
                                <w:spacing w:val="64"/>
                              </w:rPr>
                              <w:t xml:space="preserve"> </w:t>
                            </w:r>
                            <w:r w:rsidRPr="008E231A">
                              <w:t>of</w:t>
                            </w:r>
                          </w:p>
                          <w:p w14:paraId="2131E471" w14:textId="77777777" w:rsidR="00D92FB4" w:rsidRPr="008E231A" w:rsidRDefault="00D92FB4" w:rsidP="00137DBB">
                            <w:pPr>
                              <w:pStyle w:val="TableParagraph"/>
                              <w:spacing w:before="26"/>
                              <w:ind w:left="107"/>
                            </w:pPr>
                            <w:r w:rsidRPr="008E231A">
                              <w:t>Underground Petroleum Storage Systems</w:t>
                            </w:r>
                          </w:p>
                        </w:tc>
                        <w:tc>
                          <w:tcPr>
                            <w:tcW w:w="4958" w:type="dxa"/>
                            <w:shd w:val="clear" w:color="auto" w:fill="DEEAF6" w:themeFill="accent5" w:themeFillTint="33"/>
                          </w:tcPr>
                          <w:p w14:paraId="12157495" w14:textId="77777777" w:rsidR="00D92FB4" w:rsidRPr="008E231A" w:rsidRDefault="00D92FB4" w:rsidP="00137DBB">
                            <w:pPr>
                              <w:pStyle w:val="TableParagraph"/>
                              <w:ind w:left="110"/>
                            </w:pPr>
                            <w:r w:rsidRPr="008E231A">
                              <w:t>AS 4897 – 2008</w:t>
                            </w:r>
                          </w:p>
                        </w:tc>
                      </w:tr>
                      <w:tr w:rsidR="00D92FB4" w14:paraId="16948452" w14:textId="77777777" w:rsidTr="00137DBB">
                        <w:tc>
                          <w:tcPr>
                            <w:tcW w:w="4959" w:type="dxa"/>
                            <w:shd w:val="clear" w:color="auto" w:fill="BDD6EE" w:themeFill="accent5" w:themeFillTint="66"/>
                          </w:tcPr>
                          <w:p w14:paraId="3FC286B7" w14:textId="77777777" w:rsidR="00D92FB4" w:rsidRPr="008E231A" w:rsidRDefault="00D92FB4" w:rsidP="00137DBB">
                            <w:pPr>
                              <w:pStyle w:val="TableParagraph"/>
                              <w:spacing w:line="264" w:lineRule="auto"/>
                              <w:ind w:left="107"/>
                            </w:pPr>
                            <w:r w:rsidRPr="008E231A">
                              <w:t>Pipelines – Gas and Liquid Petroleum – General Requirements</w:t>
                            </w:r>
                          </w:p>
                        </w:tc>
                        <w:tc>
                          <w:tcPr>
                            <w:tcW w:w="4958" w:type="dxa"/>
                            <w:shd w:val="clear" w:color="auto" w:fill="DEEAF6" w:themeFill="accent5" w:themeFillTint="33"/>
                          </w:tcPr>
                          <w:p w14:paraId="24B6DEF8" w14:textId="77777777" w:rsidR="00D92FB4" w:rsidRPr="008E231A" w:rsidRDefault="00D92FB4" w:rsidP="00137DBB">
                            <w:pPr>
                              <w:pStyle w:val="TableParagraph"/>
                              <w:ind w:left="110"/>
                            </w:pPr>
                            <w:r w:rsidRPr="008E231A">
                              <w:t>AS 2885.0 - 2008</w:t>
                            </w:r>
                          </w:p>
                        </w:tc>
                      </w:tr>
                      <w:tr w:rsidR="00D92FB4" w14:paraId="382EFF7B" w14:textId="77777777" w:rsidTr="00137DBB">
                        <w:tc>
                          <w:tcPr>
                            <w:tcW w:w="4959" w:type="dxa"/>
                            <w:shd w:val="clear" w:color="auto" w:fill="BDD6EE" w:themeFill="accent5" w:themeFillTint="66"/>
                          </w:tcPr>
                          <w:p w14:paraId="5AA5086B" w14:textId="77777777" w:rsidR="00D92FB4" w:rsidRPr="008E231A" w:rsidRDefault="00D92FB4" w:rsidP="00137DBB">
                            <w:pPr>
                              <w:pStyle w:val="TableParagraph"/>
                              <w:spacing w:line="264" w:lineRule="auto"/>
                              <w:ind w:left="107"/>
                            </w:pPr>
                            <w:r w:rsidRPr="008E231A">
                              <w:t>Pipelines – Gas and Liquid Petroleum – Design and Construction</w:t>
                            </w:r>
                          </w:p>
                        </w:tc>
                        <w:tc>
                          <w:tcPr>
                            <w:tcW w:w="4958" w:type="dxa"/>
                            <w:shd w:val="clear" w:color="auto" w:fill="DEEAF6" w:themeFill="accent5" w:themeFillTint="33"/>
                          </w:tcPr>
                          <w:p w14:paraId="0840C76B" w14:textId="77777777" w:rsidR="00D92FB4" w:rsidRPr="008E231A" w:rsidRDefault="00D92FB4" w:rsidP="00137DBB">
                            <w:pPr>
                              <w:pStyle w:val="TableParagraph"/>
                              <w:ind w:left="110"/>
                            </w:pPr>
                            <w:r w:rsidRPr="008E231A">
                              <w:t>AS 2885.1 - 2012</w:t>
                            </w:r>
                          </w:p>
                        </w:tc>
                      </w:tr>
                      <w:tr w:rsidR="00D92FB4" w14:paraId="0CE4030D" w14:textId="77777777" w:rsidTr="00137DBB">
                        <w:tc>
                          <w:tcPr>
                            <w:tcW w:w="4959" w:type="dxa"/>
                            <w:shd w:val="clear" w:color="auto" w:fill="BDD6EE" w:themeFill="accent5" w:themeFillTint="66"/>
                          </w:tcPr>
                          <w:p w14:paraId="7E0BE094" w14:textId="77777777" w:rsidR="00D92FB4" w:rsidRPr="008E231A" w:rsidRDefault="00D92FB4" w:rsidP="00137DBB">
                            <w:pPr>
                              <w:pStyle w:val="TableParagraph"/>
                              <w:spacing w:line="264" w:lineRule="auto"/>
                              <w:ind w:left="107"/>
                            </w:pPr>
                            <w:r w:rsidRPr="008E231A">
                              <w:t>Pipelines – Gas and Liquid Petroleum – Operation and Maintenance</w:t>
                            </w:r>
                          </w:p>
                        </w:tc>
                        <w:tc>
                          <w:tcPr>
                            <w:tcW w:w="4958" w:type="dxa"/>
                            <w:shd w:val="clear" w:color="auto" w:fill="DEEAF6" w:themeFill="accent5" w:themeFillTint="33"/>
                          </w:tcPr>
                          <w:p w14:paraId="28B3983C" w14:textId="77777777" w:rsidR="00D92FB4" w:rsidRPr="008E231A" w:rsidRDefault="00D92FB4" w:rsidP="00137DBB">
                            <w:pPr>
                              <w:pStyle w:val="TableParagraph"/>
                              <w:ind w:left="110"/>
                            </w:pPr>
                            <w:r w:rsidRPr="008E231A">
                              <w:t>AS 2885.2 - 2016</w:t>
                            </w:r>
                          </w:p>
                        </w:tc>
                      </w:tr>
                      <w:tr w:rsidR="00D92FB4" w14:paraId="201D3FB9" w14:textId="77777777" w:rsidTr="00137DBB">
                        <w:tc>
                          <w:tcPr>
                            <w:tcW w:w="4959" w:type="dxa"/>
                            <w:shd w:val="clear" w:color="auto" w:fill="BDD6EE" w:themeFill="accent5" w:themeFillTint="66"/>
                          </w:tcPr>
                          <w:p w14:paraId="2255C79E" w14:textId="77777777" w:rsidR="00D92FB4" w:rsidRPr="008E231A" w:rsidRDefault="00D92FB4" w:rsidP="00137DBB">
                            <w:pPr>
                              <w:pStyle w:val="TableParagraph"/>
                              <w:ind w:left="107"/>
                            </w:pPr>
                            <w:r w:rsidRPr="008E231A">
                              <w:t>The Control of Undesirable Static Electricity</w:t>
                            </w:r>
                          </w:p>
                        </w:tc>
                        <w:tc>
                          <w:tcPr>
                            <w:tcW w:w="4958" w:type="dxa"/>
                            <w:shd w:val="clear" w:color="auto" w:fill="DEEAF6" w:themeFill="accent5" w:themeFillTint="33"/>
                          </w:tcPr>
                          <w:p w14:paraId="4FD7AD39" w14:textId="77777777" w:rsidR="00D92FB4" w:rsidRPr="008E231A" w:rsidRDefault="00D92FB4" w:rsidP="00137DBB">
                            <w:pPr>
                              <w:pStyle w:val="TableParagraph"/>
                              <w:ind w:left="110"/>
                            </w:pPr>
                            <w:r w:rsidRPr="008E231A">
                              <w:t>AS /NZS 1020 - 1995</w:t>
                            </w:r>
                          </w:p>
                        </w:tc>
                      </w:tr>
                      <w:tr w:rsidR="00D92FB4" w14:paraId="78DDE536" w14:textId="77777777" w:rsidTr="00137DBB">
                        <w:tc>
                          <w:tcPr>
                            <w:tcW w:w="4959" w:type="dxa"/>
                            <w:shd w:val="clear" w:color="auto" w:fill="BDD6EE" w:themeFill="accent5" w:themeFillTint="66"/>
                          </w:tcPr>
                          <w:p w14:paraId="1D2251C9" w14:textId="77777777" w:rsidR="00D92FB4" w:rsidRPr="008E231A" w:rsidRDefault="00D92FB4" w:rsidP="00137DBB">
                            <w:pPr>
                              <w:pStyle w:val="TableParagraph"/>
                              <w:spacing w:line="264" w:lineRule="auto"/>
                              <w:ind w:left="107"/>
                            </w:pPr>
                            <w:r w:rsidRPr="008E231A">
                              <w:t>The Storage and Handling of Flammable Combustible Liquids</w:t>
                            </w:r>
                          </w:p>
                        </w:tc>
                        <w:tc>
                          <w:tcPr>
                            <w:tcW w:w="4958" w:type="dxa"/>
                            <w:shd w:val="clear" w:color="auto" w:fill="DEEAF6" w:themeFill="accent5" w:themeFillTint="33"/>
                          </w:tcPr>
                          <w:p w14:paraId="48A83AA0" w14:textId="77777777" w:rsidR="00D92FB4" w:rsidRPr="008E231A" w:rsidRDefault="00D92FB4" w:rsidP="00137DBB">
                            <w:pPr>
                              <w:pStyle w:val="TableParagraph"/>
                              <w:ind w:left="110"/>
                            </w:pPr>
                            <w:r w:rsidRPr="008E231A">
                              <w:t>AS 1940 - 2017</w:t>
                            </w:r>
                          </w:p>
                        </w:tc>
                      </w:tr>
                      <w:tr w:rsidR="00D92FB4" w14:paraId="0BC58F7A" w14:textId="77777777" w:rsidTr="00137DBB">
                        <w:tc>
                          <w:tcPr>
                            <w:tcW w:w="4959" w:type="dxa"/>
                            <w:shd w:val="clear" w:color="auto" w:fill="BDD6EE" w:themeFill="accent5" w:themeFillTint="66"/>
                          </w:tcPr>
                          <w:p w14:paraId="73AF47B1" w14:textId="77777777" w:rsidR="00D92FB4" w:rsidRPr="008E231A" w:rsidRDefault="00D92FB4" w:rsidP="00137DBB">
                            <w:pPr>
                              <w:pStyle w:val="TableParagraph"/>
                              <w:spacing w:line="264" w:lineRule="auto"/>
                              <w:ind w:left="107"/>
                            </w:pPr>
                            <w:r w:rsidRPr="008E231A">
                              <w:t>Steel</w:t>
                            </w:r>
                            <w:r w:rsidRPr="008E231A">
                              <w:tab/>
                              <w:t>Tanks</w:t>
                            </w:r>
                            <w:r w:rsidRPr="008E231A">
                              <w:tab/>
                              <w:t>for</w:t>
                            </w:r>
                            <w:r w:rsidRPr="008E231A">
                              <w:tab/>
                              <w:t>Flammable</w:t>
                            </w:r>
                            <w:r w:rsidRPr="008E231A">
                              <w:tab/>
                              <w:t>and Combustible Liquids</w:t>
                            </w:r>
                          </w:p>
                        </w:tc>
                        <w:tc>
                          <w:tcPr>
                            <w:tcW w:w="4958" w:type="dxa"/>
                            <w:shd w:val="clear" w:color="auto" w:fill="DEEAF6" w:themeFill="accent5" w:themeFillTint="33"/>
                          </w:tcPr>
                          <w:p w14:paraId="265E53E7" w14:textId="77777777" w:rsidR="00D92FB4" w:rsidRPr="008E231A" w:rsidRDefault="00D92FB4" w:rsidP="00137DBB">
                            <w:pPr>
                              <w:pStyle w:val="TableParagraph"/>
                              <w:spacing w:before="2"/>
                              <w:ind w:left="110"/>
                            </w:pPr>
                            <w:r w:rsidRPr="008E231A">
                              <w:t>AS 1692 - 2006</w:t>
                            </w:r>
                          </w:p>
                        </w:tc>
                      </w:tr>
                      <w:tr w:rsidR="00D92FB4" w14:paraId="4626FC06" w14:textId="77777777" w:rsidTr="00137DBB">
                        <w:tc>
                          <w:tcPr>
                            <w:tcW w:w="4959" w:type="dxa"/>
                            <w:shd w:val="clear" w:color="auto" w:fill="BDD6EE" w:themeFill="accent5" w:themeFillTint="66"/>
                          </w:tcPr>
                          <w:p w14:paraId="351DE488" w14:textId="77777777" w:rsidR="00D92FB4" w:rsidRPr="008E231A" w:rsidRDefault="00D92FB4" w:rsidP="00137DBB">
                            <w:pPr>
                              <w:pStyle w:val="TableParagraph"/>
                              <w:spacing w:line="264" w:lineRule="auto"/>
                              <w:ind w:left="107"/>
                            </w:pPr>
                            <w:r w:rsidRPr="008E231A">
                              <w:t>The Removal and Disposal of Underground Petroleum Storage Tanks</w:t>
                            </w:r>
                          </w:p>
                        </w:tc>
                        <w:tc>
                          <w:tcPr>
                            <w:tcW w:w="4958" w:type="dxa"/>
                            <w:shd w:val="clear" w:color="auto" w:fill="DEEAF6" w:themeFill="accent5" w:themeFillTint="33"/>
                          </w:tcPr>
                          <w:p w14:paraId="56D50B7F" w14:textId="77777777" w:rsidR="00D92FB4" w:rsidRPr="008E231A" w:rsidRDefault="00D92FB4" w:rsidP="00137DBB">
                            <w:pPr>
                              <w:pStyle w:val="TableParagraph"/>
                              <w:ind w:left="110"/>
                            </w:pPr>
                            <w:r w:rsidRPr="008E231A">
                              <w:t>AS 4976 - 2008</w:t>
                            </w:r>
                          </w:p>
                        </w:tc>
                      </w:tr>
                      <w:tr w:rsidR="00D92FB4" w14:paraId="615E09AE" w14:textId="77777777" w:rsidTr="00137DBB">
                        <w:tc>
                          <w:tcPr>
                            <w:tcW w:w="4959" w:type="dxa"/>
                            <w:shd w:val="clear" w:color="auto" w:fill="BDD6EE" w:themeFill="accent5" w:themeFillTint="66"/>
                          </w:tcPr>
                          <w:p w14:paraId="609F59CE" w14:textId="77777777" w:rsidR="00D92FB4" w:rsidRPr="008E231A" w:rsidRDefault="00D92FB4" w:rsidP="00137DBB">
                            <w:pPr>
                              <w:pStyle w:val="TableParagraph"/>
                              <w:spacing w:line="264" w:lineRule="auto"/>
                              <w:ind w:left="107" w:right="94"/>
                              <w:jc w:val="both"/>
                            </w:pPr>
                            <w:r w:rsidRPr="008E231A">
                              <w:t>Petroleum Products – Pipeline, Road, Tanker Compartment and Underground Tank Identification</w:t>
                            </w:r>
                          </w:p>
                        </w:tc>
                        <w:tc>
                          <w:tcPr>
                            <w:tcW w:w="4958" w:type="dxa"/>
                            <w:shd w:val="clear" w:color="auto" w:fill="DEEAF6" w:themeFill="accent5" w:themeFillTint="33"/>
                          </w:tcPr>
                          <w:p w14:paraId="5C4515B1" w14:textId="77777777" w:rsidR="00D92FB4" w:rsidRPr="008E231A" w:rsidRDefault="00D92FB4" w:rsidP="00137DBB">
                            <w:pPr>
                              <w:pStyle w:val="TableParagraph"/>
                              <w:ind w:left="110"/>
                            </w:pPr>
                            <w:r w:rsidRPr="008E231A">
                              <w:t>AS 4977 - 2008</w:t>
                            </w:r>
                          </w:p>
                        </w:tc>
                      </w:tr>
                      <w:tr w:rsidR="00D92FB4" w14:paraId="468F187E" w14:textId="77777777" w:rsidTr="00137DBB">
                        <w:tc>
                          <w:tcPr>
                            <w:tcW w:w="4959" w:type="dxa"/>
                            <w:shd w:val="clear" w:color="auto" w:fill="BDD6EE" w:themeFill="accent5" w:themeFillTint="66"/>
                          </w:tcPr>
                          <w:p w14:paraId="6FA64501" w14:textId="77777777" w:rsidR="00D92FB4" w:rsidRPr="008E231A" w:rsidRDefault="00D92FB4" w:rsidP="00137DBB">
                            <w:pPr>
                              <w:pStyle w:val="TableParagraph"/>
                              <w:ind w:left="107"/>
                            </w:pPr>
                            <w:r w:rsidRPr="008E231A">
                              <w:t>Classification of Hazardous Areas</w:t>
                            </w:r>
                          </w:p>
                        </w:tc>
                        <w:tc>
                          <w:tcPr>
                            <w:tcW w:w="4958" w:type="dxa"/>
                            <w:shd w:val="clear" w:color="auto" w:fill="DEEAF6" w:themeFill="accent5" w:themeFillTint="33"/>
                          </w:tcPr>
                          <w:p w14:paraId="58B22DAD" w14:textId="77777777" w:rsidR="00D92FB4" w:rsidRPr="008E231A" w:rsidRDefault="00D92FB4" w:rsidP="00137DBB">
                            <w:pPr>
                              <w:pStyle w:val="TableParagraph"/>
                              <w:ind w:left="110"/>
                            </w:pPr>
                            <w:r w:rsidRPr="008E231A">
                              <w:t>AS 2430</w:t>
                            </w:r>
                          </w:p>
                        </w:tc>
                      </w:tr>
                      <w:tr w:rsidR="00D92FB4" w14:paraId="292C46A6" w14:textId="77777777" w:rsidTr="00137DBB">
                        <w:tc>
                          <w:tcPr>
                            <w:tcW w:w="4959" w:type="dxa"/>
                            <w:vMerge w:val="restart"/>
                            <w:shd w:val="clear" w:color="auto" w:fill="BDD6EE" w:themeFill="accent5" w:themeFillTint="66"/>
                            <w:vAlign w:val="center"/>
                          </w:tcPr>
                          <w:p w14:paraId="7AAB8105" w14:textId="77777777" w:rsidR="00D92FB4" w:rsidRDefault="00D92FB4" w:rsidP="00137DBB">
                            <w:r w:rsidRPr="008E231A">
                              <w:t>Installation of Groundwater Monitoring Wells and Groundwater Monitoring</w:t>
                            </w:r>
                          </w:p>
                        </w:tc>
                        <w:tc>
                          <w:tcPr>
                            <w:tcW w:w="4958" w:type="dxa"/>
                            <w:shd w:val="clear" w:color="auto" w:fill="DEEAF6" w:themeFill="accent5" w:themeFillTint="33"/>
                          </w:tcPr>
                          <w:p w14:paraId="2081A88F" w14:textId="77777777" w:rsidR="00D92FB4" w:rsidRPr="008E231A" w:rsidRDefault="00D92FB4" w:rsidP="00137DBB">
                            <w:pPr>
                              <w:pStyle w:val="TableParagraph"/>
                              <w:spacing w:line="261" w:lineRule="auto"/>
                              <w:ind w:left="110" w:right="91"/>
                              <w:jc w:val="both"/>
                            </w:pPr>
                            <w:r w:rsidRPr="008E231A">
                              <w:t>Minimum Construction Requirements for Water Bores in Australia, 3</w:t>
                            </w:r>
                            <w:proofErr w:type="spellStart"/>
                            <w:r w:rsidRPr="005960B4">
                              <w:rPr>
                                <w:position w:val="8"/>
                                <w:sz w:val="14"/>
                              </w:rPr>
                              <w:t>rd</w:t>
                            </w:r>
                            <w:proofErr w:type="spellEnd"/>
                            <w:r w:rsidRPr="008E231A">
                              <w:rPr>
                                <w:position w:val="8"/>
                              </w:rPr>
                              <w:t xml:space="preserve"> </w:t>
                            </w:r>
                            <w:r w:rsidRPr="008E231A">
                              <w:t>Edition, February 2012.</w:t>
                            </w:r>
                          </w:p>
                        </w:tc>
                      </w:tr>
                      <w:tr w:rsidR="00D92FB4" w14:paraId="6B8061CE" w14:textId="77777777" w:rsidTr="00137DBB">
                        <w:tc>
                          <w:tcPr>
                            <w:tcW w:w="4959" w:type="dxa"/>
                            <w:vMerge/>
                            <w:shd w:val="clear" w:color="auto" w:fill="BDD6EE" w:themeFill="accent5" w:themeFillTint="66"/>
                          </w:tcPr>
                          <w:p w14:paraId="229F19D6" w14:textId="77777777" w:rsidR="00D92FB4" w:rsidRDefault="00D92FB4" w:rsidP="00137DBB"/>
                        </w:tc>
                        <w:tc>
                          <w:tcPr>
                            <w:tcW w:w="4958" w:type="dxa"/>
                            <w:shd w:val="clear" w:color="auto" w:fill="DEEAF6" w:themeFill="accent5" w:themeFillTint="33"/>
                          </w:tcPr>
                          <w:p w14:paraId="4CAEDDD0" w14:textId="77777777" w:rsidR="00D92FB4" w:rsidRPr="008E231A" w:rsidRDefault="00D92FB4" w:rsidP="00137DBB">
                            <w:pPr>
                              <w:pStyle w:val="TableParagraph"/>
                              <w:spacing w:line="264" w:lineRule="auto"/>
                              <w:ind w:left="110" w:right="91"/>
                              <w:jc w:val="both"/>
                            </w:pPr>
                            <w:r w:rsidRPr="008E231A">
                              <w:t>Guidelines for Consultants Reporting on Contaminated Sites, NSW OEH, 2011 (first published NSW EPA 1997)</w:t>
                            </w:r>
                          </w:p>
                        </w:tc>
                      </w:tr>
                      <w:tr w:rsidR="00D92FB4" w14:paraId="760C3FFF" w14:textId="77777777" w:rsidTr="00137DBB">
                        <w:tc>
                          <w:tcPr>
                            <w:tcW w:w="4959" w:type="dxa"/>
                            <w:vMerge/>
                            <w:shd w:val="clear" w:color="auto" w:fill="BDD6EE" w:themeFill="accent5" w:themeFillTint="66"/>
                          </w:tcPr>
                          <w:p w14:paraId="37351598" w14:textId="77777777" w:rsidR="00D92FB4" w:rsidRDefault="00D92FB4" w:rsidP="00137DBB"/>
                        </w:tc>
                        <w:tc>
                          <w:tcPr>
                            <w:tcW w:w="4958" w:type="dxa"/>
                            <w:shd w:val="clear" w:color="auto" w:fill="DEEAF6" w:themeFill="accent5" w:themeFillTint="33"/>
                          </w:tcPr>
                          <w:p w14:paraId="0A8A4881" w14:textId="77777777" w:rsidR="00D92FB4" w:rsidRPr="008E231A" w:rsidRDefault="00D92FB4" w:rsidP="00137DBB">
                            <w:pPr>
                              <w:pStyle w:val="TableParagraph"/>
                              <w:spacing w:line="264" w:lineRule="auto"/>
                              <w:ind w:left="110" w:right="89"/>
                              <w:jc w:val="both"/>
                            </w:pPr>
                            <w:r w:rsidRPr="008E231A">
                              <w:t>Guidelines for Implementing the Protection of the Environment Operations (Underground Petroleum Storage Systems) Regulation 2008, NSW DECCW 2009.</w:t>
                            </w:r>
                          </w:p>
                        </w:tc>
                      </w:tr>
                      <w:tr w:rsidR="00D92FB4" w14:paraId="47337F8C" w14:textId="77777777" w:rsidTr="00137DBB">
                        <w:tc>
                          <w:tcPr>
                            <w:tcW w:w="4959" w:type="dxa"/>
                            <w:vMerge/>
                            <w:shd w:val="clear" w:color="auto" w:fill="BDD6EE" w:themeFill="accent5" w:themeFillTint="66"/>
                          </w:tcPr>
                          <w:p w14:paraId="4F00103F" w14:textId="77777777" w:rsidR="00D92FB4" w:rsidRDefault="00D92FB4" w:rsidP="00137DBB"/>
                        </w:tc>
                        <w:tc>
                          <w:tcPr>
                            <w:tcW w:w="4958" w:type="dxa"/>
                            <w:shd w:val="clear" w:color="auto" w:fill="DEEAF6" w:themeFill="accent5" w:themeFillTint="33"/>
                          </w:tcPr>
                          <w:p w14:paraId="507C2F68" w14:textId="77777777" w:rsidR="00D92FB4" w:rsidRPr="008E231A" w:rsidRDefault="00D92FB4" w:rsidP="00137DBB">
                            <w:pPr>
                              <w:pStyle w:val="TableParagraph"/>
                              <w:spacing w:line="264" w:lineRule="auto"/>
                              <w:ind w:left="110" w:right="89"/>
                              <w:jc w:val="both"/>
                            </w:pPr>
                            <w:r w:rsidRPr="008E231A">
                              <w:t>Australian</w:t>
                            </w:r>
                            <w:r w:rsidRPr="008E231A">
                              <w:tab/>
                              <w:t>Water</w:t>
                            </w:r>
                            <w:r w:rsidRPr="008E231A">
                              <w:tab/>
                              <w:t>Quality</w:t>
                            </w:r>
                            <w:r w:rsidRPr="008E231A">
                              <w:tab/>
                              <w:t>Guidelines</w:t>
                            </w:r>
                            <w:r w:rsidRPr="008E231A">
                              <w:tab/>
                              <w:t>for Fresh and Marine Waters, ANZECC 2000.</w:t>
                            </w:r>
                          </w:p>
                        </w:tc>
                      </w:tr>
                      <w:tr w:rsidR="00D92FB4" w14:paraId="0E0F2865" w14:textId="77777777" w:rsidTr="00137DBB">
                        <w:tc>
                          <w:tcPr>
                            <w:tcW w:w="4959" w:type="dxa"/>
                            <w:vMerge w:val="restart"/>
                            <w:shd w:val="clear" w:color="auto" w:fill="BDD6EE" w:themeFill="accent5" w:themeFillTint="66"/>
                            <w:vAlign w:val="center"/>
                          </w:tcPr>
                          <w:p w14:paraId="1DB104BD" w14:textId="77777777" w:rsidR="00D92FB4" w:rsidRDefault="00D92FB4" w:rsidP="00137DBB">
                            <w:r w:rsidRPr="008B0022">
                              <w:t>Tank Decommissioning and Validation</w:t>
                            </w:r>
                          </w:p>
                        </w:tc>
                        <w:tc>
                          <w:tcPr>
                            <w:tcW w:w="4958" w:type="dxa"/>
                            <w:shd w:val="clear" w:color="auto" w:fill="DEEAF6" w:themeFill="accent5" w:themeFillTint="33"/>
                          </w:tcPr>
                          <w:p w14:paraId="2B0F8933" w14:textId="77777777" w:rsidR="00D92FB4" w:rsidRPr="008B0022" w:rsidRDefault="00D92FB4" w:rsidP="00137DBB">
                            <w:pPr>
                              <w:pStyle w:val="TableParagraph"/>
                              <w:spacing w:line="264" w:lineRule="auto"/>
                              <w:ind w:left="110" w:right="89"/>
                              <w:jc w:val="both"/>
                            </w:pPr>
                            <w:r w:rsidRPr="008B0022">
                              <w:t>UPSS Technical Note: Decommissioning, Abandonment and Removal of UPSS, NSW DECCW 2010.</w:t>
                            </w:r>
                          </w:p>
                        </w:tc>
                      </w:tr>
                      <w:tr w:rsidR="00D92FB4" w14:paraId="54443384" w14:textId="77777777" w:rsidTr="00137DBB">
                        <w:tc>
                          <w:tcPr>
                            <w:tcW w:w="4959" w:type="dxa"/>
                            <w:vMerge/>
                            <w:shd w:val="clear" w:color="auto" w:fill="BDD6EE" w:themeFill="accent5" w:themeFillTint="66"/>
                          </w:tcPr>
                          <w:p w14:paraId="768D6D60" w14:textId="77777777" w:rsidR="00D92FB4" w:rsidRDefault="00D92FB4" w:rsidP="00137DBB"/>
                        </w:tc>
                        <w:tc>
                          <w:tcPr>
                            <w:tcW w:w="4958" w:type="dxa"/>
                            <w:shd w:val="clear" w:color="auto" w:fill="DEEAF6" w:themeFill="accent5" w:themeFillTint="33"/>
                          </w:tcPr>
                          <w:p w14:paraId="2AA9EF0B" w14:textId="77777777" w:rsidR="00D92FB4" w:rsidRPr="008B0022" w:rsidRDefault="00D92FB4" w:rsidP="00137DBB">
                            <w:pPr>
                              <w:pStyle w:val="TableParagraph"/>
                              <w:spacing w:line="264" w:lineRule="auto"/>
                              <w:ind w:left="110" w:right="89"/>
                              <w:jc w:val="both"/>
                            </w:pPr>
                            <w:r w:rsidRPr="008B0022">
                              <w:t>UPSS</w:t>
                            </w:r>
                            <w:r w:rsidRPr="008B0022">
                              <w:tab/>
                              <w:t>Technical</w:t>
                            </w:r>
                            <w:r w:rsidRPr="008B0022">
                              <w:tab/>
                              <w:t>Note:</w:t>
                            </w:r>
                            <w:r w:rsidRPr="008B0022">
                              <w:tab/>
                              <w:t>Site</w:t>
                            </w:r>
                            <w:r w:rsidRPr="008B0022">
                              <w:tab/>
                              <w:t>Validation Reporting, NSW DECCW 2010.</w:t>
                            </w:r>
                          </w:p>
                        </w:tc>
                      </w:tr>
                      <w:tr w:rsidR="00D92FB4" w14:paraId="6C90612B" w14:textId="77777777" w:rsidTr="00137DBB">
                        <w:tc>
                          <w:tcPr>
                            <w:tcW w:w="4959" w:type="dxa"/>
                            <w:vMerge/>
                            <w:shd w:val="clear" w:color="auto" w:fill="BDD6EE" w:themeFill="accent5" w:themeFillTint="66"/>
                          </w:tcPr>
                          <w:p w14:paraId="57792379" w14:textId="77777777" w:rsidR="00D92FB4" w:rsidRDefault="00D92FB4" w:rsidP="00137DBB"/>
                        </w:tc>
                        <w:tc>
                          <w:tcPr>
                            <w:tcW w:w="4958" w:type="dxa"/>
                            <w:shd w:val="clear" w:color="auto" w:fill="DEEAF6" w:themeFill="accent5" w:themeFillTint="33"/>
                          </w:tcPr>
                          <w:p w14:paraId="5D52AE99" w14:textId="77777777" w:rsidR="00D92FB4" w:rsidRPr="008B0022" w:rsidRDefault="00D92FB4" w:rsidP="00137DBB">
                            <w:pPr>
                              <w:pStyle w:val="TableParagraph"/>
                              <w:spacing w:line="264" w:lineRule="auto"/>
                              <w:ind w:left="110" w:right="89"/>
                              <w:jc w:val="both"/>
                            </w:pPr>
                            <w:r w:rsidRPr="008B0022">
                              <w:t>Guidelines for Consultants Reporting on Contaminated Sites, NSW OEH, 2011 (first</w:t>
                            </w:r>
                          </w:p>
                          <w:p w14:paraId="48011506" w14:textId="77777777" w:rsidR="00D92FB4" w:rsidRPr="008B0022" w:rsidRDefault="00D92FB4" w:rsidP="00137DBB">
                            <w:pPr>
                              <w:pStyle w:val="TableParagraph"/>
                              <w:ind w:left="110" w:right="89"/>
                              <w:jc w:val="both"/>
                            </w:pPr>
                            <w:r w:rsidRPr="008B0022">
                              <w:t>published NSW EPA 1997).</w:t>
                            </w:r>
                          </w:p>
                        </w:tc>
                      </w:tr>
                    </w:tbl>
                    <w:p w14:paraId="79EC8E3A" w14:textId="77777777" w:rsidR="00D92FB4" w:rsidRPr="008E231A" w:rsidRDefault="00D92FB4" w:rsidP="007E7144"/>
                  </w:txbxContent>
                </v:textbox>
                <w10:wrap anchorx="margin"/>
              </v:shape>
            </w:pict>
          </mc:Fallback>
        </mc:AlternateContent>
      </w:r>
      <w:r>
        <w:rPr>
          <w:b/>
          <w:sz w:val="24"/>
          <w:lang w:val="en-US"/>
        </w:rPr>
        <w:br w:type="page"/>
      </w:r>
    </w:p>
    <w:p w14:paraId="3565A348" w14:textId="5FBC75E8" w:rsidR="007E7144" w:rsidRPr="00D63A07" w:rsidRDefault="007E7144" w:rsidP="00D63A07">
      <w:pPr>
        <w:pStyle w:val="Heading1"/>
        <w:rPr>
          <w:rFonts w:asciiTheme="minorHAnsi" w:hAnsiTheme="minorHAnsi" w:cstheme="minorHAnsi"/>
          <w:b/>
          <w:color w:val="auto"/>
        </w:rPr>
      </w:pPr>
      <w:bookmarkStart w:id="33" w:name="_Toc50553791"/>
      <w:r w:rsidRPr="00D63A07">
        <w:rPr>
          <w:rFonts w:asciiTheme="minorHAnsi" w:hAnsiTheme="minorHAnsi" w:cstheme="minorHAnsi"/>
          <w:b/>
          <w:color w:val="auto"/>
          <w:sz w:val="144"/>
          <w:szCs w:val="144"/>
        </w:rPr>
        <w:lastRenderedPageBreak/>
        <w:t xml:space="preserve">Section </w:t>
      </w:r>
      <w:bookmarkStart w:id="34" w:name="Specifications"/>
      <w:bookmarkEnd w:id="34"/>
      <w:r w:rsidR="00C5364E">
        <w:rPr>
          <w:rFonts w:asciiTheme="minorHAnsi" w:hAnsiTheme="minorHAnsi" w:cstheme="minorHAnsi"/>
          <w:b/>
          <w:color w:val="auto"/>
          <w:sz w:val="144"/>
          <w:szCs w:val="144"/>
        </w:rPr>
        <w:t>H</w:t>
      </w:r>
      <w:r w:rsidR="00D63A07" w:rsidRPr="00D63A07">
        <w:rPr>
          <w:rFonts w:asciiTheme="minorHAnsi" w:hAnsiTheme="minorHAnsi" w:cstheme="minorHAnsi"/>
          <w:b/>
          <w:color w:val="auto"/>
          <w:sz w:val="144"/>
          <w:szCs w:val="144"/>
        </w:rPr>
        <w:t xml:space="preserve"> -</w:t>
      </w:r>
      <w:r w:rsidR="00D63A07" w:rsidRPr="00D63A07">
        <w:rPr>
          <w:rFonts w:asciiTheme="minorHAnsi" w:hAnsiTheme="minorHAnsi" w:cstheme="minorHAnsi"/>
          <w:b/>
          <w:color w:val="auto"/>
        </w:rPr>
        <w:t xml:space="preserve"> </w:t>
      </w:r>
      <w:r w:rsidRPr="00D63A07">
        <w:rPr>
          <w:rFonts w:asciiTheme="minorHAnsi" w:hAnsiTheme="minorHAnsi" w:cstheme="minorHAnsi"/>
          <w:b/>
          <w:color w:val="auto"/>
          <w:sz w:val="96"/>
          <w:szCs w:val="96"/>
        </w:rPr>
        <w:t>Specifications</w:t>
      </w:r>
      <w:bookmarkEnd w:id="33"/>
    </w:p>
    <w:p w14:paraId="1735CA84" w14:textId="77777777" w:rsidR="007E7144" w:rsidRPr="00BD4C0B" w:rsidRDefault="007E7144" w:rsidP="007E7144">
      <w:pPr>
        <w:spacing w:before="120" w:after="0"/>
        <w:rPr>
          <w:b/>
          <w:sz w:val="68"/>
          <w:szCs w:val="68"/>
        </w:rPr>
      </w:pPr>
    </w:p>
    <w:p w14:paraId="05A6D6C4" w14:textId="77777777" w:rsidR="007E7144" w:rsidRPr="00CA14CA" w:rsidRDefault="007E7144" w:rsidP="007E7144">
      <w:pPr>
        <w:spacing w:before="120" w:after="0"/>
        <w:rPr>
          <w:rFonts w:ascii="Arial" w:hAnsi="Arial" w:cs="Arial"/>
          <w:sz w:val="24"/>
          <w:szCs w:val="24"/>
        </w:rPr>
      </w:pPr>
      <w:r w:rsidRPr="00CA14CA">
        <w:rPr>
          <w:rFonts w:ascii="Arial" w:hAnsi="Arial" w:cs="Arial"/>
          <w:sz w:val="24"/>
          <w:szCs w:val="24"/>
        </w:rPr>
        <w:t xml:space="preserve">A copy of all specifications used and referred to, including: </w:t>
      </w:r>
    </w:p>
    <w:p w14:paraId="6C89C224" w14:textId="77777777" w:rsidR="007E7144" w:rsidRPr="00CA14CA" w:rsidRDefault="007E7144" w:rsidP="007E7144">
      <w:pPr>
        <w:pStyle w:val="ListParagraph"/>
        <w:numPr>
          <w:ilvl w:val="0"/>
          <w:numId w:val="15"/>
        </w:numPr>
        <w:spacing w:before="120"/>
        <w:ind w:left="360"/>
        <w:rPr>
          <w:rFonts w:eastAsiaTheme="minorHAnsi"/>
          <w:sz w:val="24"/>
          <w:szCs w:val="24"/>
          <w:lang w:val="en-AU"/>
        </w:rPr>
      </w:pPr>
      <w:r w:rsidRPr="00CA14CA">
        <w:rPr>
          <w:rFonts w:eastAsiaTheme="minorHAnsi"/>
          <w:sz w:val="24"/>
          <w:szCs w:val="24"/>
          <w:lang w:val="en-AU"/>
        </w:rPr>
        <w:t xml:space="preserve">The design specifications for the system; </w:t>
      </w:r>
    </w:p>
    <w:p w14:paraId="7BE9CDF8" w14:textId="77777777" w:rsidR="007E7144" w:rsidRPr="00CA14CA" w:rsidRDefault="007E7144" w:rsidP="007E7144">
      <w:pPr>
        <w:pStyle w:val="ListParagraph"/>
        <w:numPr>
          <w:ilvl w:val="0"/>
          <w:numId w:val="15"/>
        </w:numPr>
        <w:spacing w:before="120"/>
        <w:ind w:left="360"/>
        <w:rPr>
          <w:rFonts w:eastAsiaTheme="minorHAnsi"/>
          <w:sz w:val="24"/>
          <w:szCs w:val="24"/>
          <w:lang w:val="en-AU"/>
        </w:rPr>
      </w:pPr>
      <w:r w:rsidRPr="00CA14CA">
        <w:rPr>
          <w:rFonts w:eastAsiaTheme="minorHAnsi"/>
          <w:sz w:val="24"/>
          <w:szCs w:val="24"/>
          <w:lang w:val="en-AU"/>
        </w:rPr>
        <w:t>The installation specifications for the system;</w:t>
      </w:r>
    </w:p>
    <w:p w14:paraId="538F9CB4" w14:textId="77777777" w:rsidR="007E7144" w:rsidRPr="00CA14CA" w:rsidRDefault="007E7144" w:rsidP="007E7144">
      <w:pPr>
        <w:pStyle w:val="ListParagraph"/>
        <w:numPr>
          <w:ilvl w:val="0"/>
          <w:numId w:val="15"/>
        </w:numPr>
        <w:spacing w:before="120"/>
        <w:ind w:left="360"/>
        <w:rPr>
          <w:rFonts w:eastAsiaTheme="minorHAnsi"/>
          <w:sz w:val="24"/>
          <w:szCs w:val="24"/>
          <w:lang w:val="en-AU"/>
        </w:rPr>
      </w:pPr>
      <w:r w:rsidRPr="00CA14CA">
        <w:rPr>
          <w:rFonts w:eastAsiaTheme="minorHAnsi"/>
          <w:sz w:val="24"/>
          <w:szCs w:val="24"/>
          <w:lang w:val="en-AU"/>
        </w:rPr>
        <w:t xml:space="preserve">The design specifications for any modification; and </w:t>
      </w:r>
    </w:p>
    <w:p w14:paraId="477B77BD" w14:textId="77777777" w:rsidR="007E7144" w:rsidRPr="00CA14CA" w:rsidRDefault="007E7144" w:rsidP="007E7144">
      <w:pPr>
        <w:pStyle w:val="ListParagraph"/>
        <w:numPr>
          <w:ilvl w:val="0"/>
          <w:numId w:val="15"/>
        </w:numPr>
        <w:spacing w:before="120"/>
        <w:ind w:left="360"/>
        <w:rPr>
          <w:rFonts w:eastAsiaTheme="minorHAnsi"/>
          <w:sz w:val="24"/>
          <w:szCs w:val="24"/>
          <w:lang w:val="en-AU"/>
        </w:rPr>
      </w:pPr>
      <w:r w:rsidRPr="00CA14CA">
        <w:rPr>
          <w:rFonts w:eastAsiaTheme="minorHAnsi"/>
          <w:sz w:val="24"/>
          <w:szCs w:val="24"/>
          <w:lang w:val="en-AU"/>
        </w:rPr>
        <w:t xml:space="preserve">The implementation specifications for any modification. </w:t>
      </w:r>
    </w:p>
    <w:p w14:paraId="66AD5909" w14:textId="77777777" w:rsidR="007E7144" w:rsidRPr="00CA14CA" w:rsidRDefault="007E7144" w:rsidP="007E7144">
      <w:pPr>
        <w:spacing w:before="120" w:after="0"/>
        <w:ind w:left="360"/>
        <w:rPr>
          <w:rFonts w:ascii="Arial" w:hAnsi="Arial" w:cs="Arial"/>
          <w:b/>
          <w:sz w:val="24"/>
          <w:szCs w:val="24"/>
        </w:rPr>
      </w:pPr>
      <w:r w:rsidRPr="00CA14CA">
        <w:rPr>
          <w:rFonts w:ascii="Arial" w:hAnsi="Arial" w:cs="Arial"/>
          <w:b/>
          <w:sz w:val="24"/>
          <w:szCs w:val="24"/>
        </w:rPr>
        <w:t>OR</w:t>
      </w:r>
    </w:p>
    <w:p w14:paraId="233DA422" w14:textId="77777777" w:rsidR="007E7144" w:rsidRPr="00CA14CA" w:rsidRDefault="007E7144" w:rsidP="008B760E">
      <w:pPr>
        <w:spacing w:before="120" w:after="0"/>
        <w:rPr>
          <w:rFonts w:ascii="Arial" w:hAnsi="Arial" w:cs="Arial"/>
          <w:sz w:val="24"/>
          <w:szCs w:val="24"/>
        </w:rPr>
        <w:sectPr w:rsidR="007E7144" w:rsidRPr="00CA14CA" w:rsidSect="00CC0542">
          <w:pgSz w:w="11910" w:h="16840"/>
          <w:pgMar w:top="1860" w:right="900" w:bottom="1360" w:left="760" w:header="720" w:footer="1177" w:gutter="0"/>
          <w:pgNumType w:start="24"/>
          <w:cols w:space="720"/>
        </w:sectPr>
      </w:pPr>
      <w:r w:rsidRPr="00CA14CA">
        <w:rPr>
          <w:rFonts w:ascii="Arial" w:hAnsi="Arial" w:cs="Arial"/>
          <w:sz w:val="24"/>
          <w:szCs w:val="24"/>
        </w:rPr>
        <w:t>In the absence of a copy of specifications, documented evidence that the person responsible for the system has taken all reasonable steps to obtain such copies.</w:t>
      </w:r>
    </w:p>
    <w:p w14:paraId="05E4B86F" w14:textId="77777777" w:rsidR="007E7144" w:rsidRPr="00CA14CA" w:rsidRDefault="007E7144" w:rsidP="007E7144">
      <w:pPr>
        <w:ind w:left="584"/>
        <w:rPr>
          <w:rFonts w:ascii="Arial" w:hAnsi="Arial" w:cs="Arial"/>
          <w:sz w:val="24"/>
          <w:szCs w:val="24"/>
          <w:highlight w:val="yellow"/>
        </w:rPr>
      </w:pPr>
      <w:r w:rsidRPr="00CA14CA">
        <w:rPr>
          <w:rFonts w:ascii="Arial" w:hAnsi="Arial" w:cs="Arial"/>
          <w:sz w:val="24"/>
          <w:szCs w:val="24"/>
        </w:rPr>
        <w:lastRenderedPageBreak/>
        <w:t>[</w:t>
      </w:r>
      <w:r w:rsidRPr="00CA14CA">
        <w:rPr>
          <w:rFonts w:ascii="Arial" w:hAnsi="Arial" w:cs="Arial"/>
          <w:sz w:val="24"/>
          <w:szCs w:val="24"/>
          <w:highlight w:val="yellow"/>
        </w:rPr>
        <w:t>Either demonstrate that copies of all relevant specifications have been obtained and are accessible OR attach a letter of support which includes;</w:t>
      </w:r>
    </w:p>
    <w:p w14:paraId="32842256" w14:textId="1C94EB42" w:rsidR="007E7144" w:rsidRPr="00CA14CA" w:rsidRDefault="007E7144" w:rsidP="007E7144">
      <w:pPr>
        <w:pStyle w:val="ListParagraph"/>
        <w:numPr>
          <w:ilvl w:val="0"/>
          <w:numId w:val="16"/>
        </w:numPr>
        <w:rPr>
          <w:rFonts w:eastAsiaTheme="minorHAnsi"/>
          <w:sz w:val="24"/>
          <w:szCs w:val="24"/>
          <w:highlight w:val="yellow"/>
          <w:lang w:val="en-AU"/>
        </w:rPr>
      </w:pPr>
      <w:r w:rsidRPr="00CA14CA">
        <w:rPr>
          <w:rFonts w:eastAsiaTheme="minorHAnsi"/>
          <w:sz w:val="24"/>
          <w:szCs w:val="24"/>
          <w:highlight w:val="yellow"/>
          <w:lang w:val="en-AU"/>
        </w:rPr>
        <w:t>The specifications used</w:t>
      </w:r>
    </w:p>
    <w:p w14:paraId="3362E3A4" w14:textId="6C609567" w:rsidR="00D564CB" w:rsidRPr="00CA14CA" w:rsidRDefault="007E7144" w:rsidP="007E7144">
      <w:pPr>
        <w:pStyle w:val="ListParagraph"/>
        <w:numPr>
          <w:ilvl w:val="0"/>
          <w:numId w:val="17"/>
        </w:numPr>
        <w:rPr>
          <w:rFonts w:eastAsiaTheme="minorHAnsi"/>
          <w:sz w:val="24"/>
          <w:szCs w:val="24"/>
          <w:lang w:val="en-AU"/>
        </w:rPr>
        <w:sectPr w:rsidR="00D564CB" w:rsidRPr="00CA14CA" w:rsidSect="00262DF1">
          <w:pgSz w:w="11906" w:h="16838"/>
          <w:pgMar w:top="1440" w:right="1440" w:bottom="1440" w:left="1440" w:header="454" w:footer="708" w:gutter="0"/>
          <w:cols w:space="708"/>
          <w:docGrid w:linePitch="360"/>
        </w:sectPr>
      </w:pPr>
      <w:r w:rsidRPr="00CA14CA">
        <w:rPr>
          <w:rFonts w:eastAsiaTheme="minorHAnsi"/>
          <w:sz w:val="24"/>
          <w:szCs w:val="24"/>
          <w:highlight w:val="yellow"/>
          <w:lang w:val="en-AU"/>
        </w:rPr>
        <w:t>Certification with The Protection of the Environment Operations (Underground Petroleum Storage  Systems)  Regulation 2019</w:t>
      </w:r>
      <w:r w:rsidRPr="00CA14CA">
        <w:rPr>
          <w:rFonts w:eastAsiaTheme="minorHAnsi"/>
          <w:sz w:val="24"/>
          <w:szCs w:val="24"/>
          <w:lang w:val="en-AU"/>
        </w:rPr>
        <w:t>]</w:t>
      </w:r>
    </w:p>
    <w:p w14:paraId="4081FAEE" w14:textId="44AA2110" w:rsidR="007A5579" w:rsidRPr="00D63A07" w:rsidRDefault="007A5579" w:rsidP="007A5579">
      <w:pPr>
        <w:pStyle w:val="Heading1"/>
        <w:rPr>
          <w:rFonts w:asciiTheme="minorHAnsi" w:hAnsiTheme="minorHAnsi" w:cstheme="minorHAnsi"/>
          <w:b/>
          <w:color w:val="auto"/>
        </w:rPr>
      </w:pPr>
      <w:bookmarkStart w:id="35" w:name="_Toc50553792"/>
      <w:r w:rsidRPr="00D63A07">
        <w:rPr>
          <w:rFonts w:asciiTheme="minorHAnsi" w:hAnsiTheme="minorHAnsi" w:cstheme="minorHAnsi"/>
          <w:b/>
          <w:color w:val="auto"/>
          <w:sz w:val="144"/>
          <w:szCs w:val="144"/>
        </w:rPr>
        <w:lastRenderedPageBreak/>
        <w:t xml:space="preserve">Section </w:t>
      </w:r>
      <w:r w:rsidR="00C5364E">
        <w:rPr>
          <w:rFonts w:asciiTheme="minorHAnsi" w:hAnsiTheme="minorHAnsi" w:cstheme="minorHAnsi"/>
          <w:b/>
          <w:color w:val="auto"/>
          <w:sz w:val="144"/>
          <w:szCs w:val="144"/>
        </w:rPr>
        <w:t>I</w:t>
      </w:r>
      <w:r w:rsidRPr="00D63A07">
        <w:rPr>
          <w:rFonts w:asciiTheme="minorHAnsi" w:hAnsiTheme="minorHAnsi" w:cstheme="minorHAnsi"/>
          <w:b/>
          <w:color w:val="auto"/>
          <w:sz w:val="144"/>
          <w:szCs w:val="144"/>
        </w:rPr>
        <w:t xml:space="preserve"> </w:t>
      </w:r>
      <w:r>
        <w:rPr>
          <w:rFonts w:asciiTheme="minorHAnsi" w:hAnsiTheme="minorHAnsi" w:cstheme="minorHAnsi"/>
          <w:b/>
          <w:color w:val="auto"/>
          <w:sz w:val="144"/>
          <w:szCs w:val="144"/>
        </w:rPr>
        <w:t>–</w:t>
      </w:r>
      <w:r w:rsidRPr="00D63A07">
        <w:rPr>
          <w:rFonts w:asciiTheme="minorHAnsi" w:hAnsiTheme="minorHAnsi" w:cstheme="minorHAnsi"/>
          <w:b/>
          <w:color w:val="auto"/>
        </w:rPr>
        <w:t xml:space="preserve"> </w:t>
      </w:r>
      <w:r>
        <w:rPr>
          <w:rFonts w:asciiTheme="minorHAnsi" w:hAnsiTheme="minorHAnsi" w:cstheme="minorHAnsi"/>
          <w:b/>
          <w:color w:val="auto"/>
          <w:sz w:val="96"/>
          <w:szCs w:val="96"/>
        </w:rPr>
        <w:t>Location of Records</w:t>
      </w:r>
      <w:bookmarkEnd w:id="35"/>
    </w:p>
    <w:p w14:paraId="78F231E0" w14:textId="2CB9319B" w:rsidR="00D564CB" w:rsidRPr="00CA14CA" w:rsidRDefault="0082217A" w:rsidP="00D564CB">
      <w:pPr>
        <w:pStyle w:val="Heading5"/>
        <w:spacing w:before="120"/>
        <w:jc w:val="both"/>
        <w:rPr>
          <w:rFonts w:ascii="Arial" w:eastAsia="Arial" w:hAnsi="Arial" w:cs="Arial"/>
          <w:color w:val="auto"/>
          <w:spacing w:val="-3"/>
          <w:sz w:val="24"/>
          <w:szCs w:val="24"/>
          <w:lang w:val="en-US"/>
        </w:rPr>
      </w:pPr>
      <w:r w:rsidRPr="00CA14CA">
        <w:rPr>
          <w:rFonts w:ascii="Arial" w:eastAsia="Arial" w:hAnsi="Arial" w:cs="Arial"/>
          <w:color w:val="auto"/>
          <w:spacing w:val="-3"/>
          <w:sz w:val="24"/>
          <w:szCs w:val="24"/>
          <w:lang w:val="en-US"/>
        </w:rPr>
        <w:t>Records k</w:t>
      </w:r>
      <w:r w:rsidR="00D564CB" w:rsidRPr="00CA14CA">
        <w:rPr>
          <w:rFonts w:ascii="Arial" w:eastAsia="Arial" w:hAnsi="Arial" w:cs="Arial"/>
          <w:color w:val="auto"/>
          <w:spacing w:val="-3"/>
          <w:sz w:val="24"/>
          <w:szCs w:val="24"/>
          <w:lang w:val="en-US"/>
        </w:rPr>
        <w:t>ept in accordance with Part 5 and Part 6 of the Regulation, especially specifics of any off-site storage of records.</w:t>
      </w:r>
    </w:p>
    <w:p w14:paraId="7E705F19" w14:textId="77777777" w:rsidR="00D564CB" w:rsidRPr="00CA14CA" w:rsidRDefault="00D564CB" w:rsidP="00D564CB">
      <w:pPr>
        <w:pStyle w:val="BodyText"/>
        <w:spacing w:before="120"/>
        <w:rPr>
          <w:b/>
          <w:sz w:val="25"/>
        </w:rPr>
      </w:pPr>
    </w:p>
    <w:p w14:paraId="1B3667AD" w14:textId="18822F71" w:rsidR="00925A9F" w:rsidRPr="00CA14CA" w:rsidRDefault="00925A9F" w:rsidP="00D564CB">
      <w:pPr>
        <w:spacing w:before="120" w:after="0"/>
        <w:jc w:val="both"/>
        <w:rPr>
          <w:rFonts w:ascii="Arial" w:hAnsi="Arial" w:cs="Arial"/>
          <w:b/>
          <w:sz w:val="24"/>
        </w:rPr>
      </w:pPr>
      <w:bookmarkStart w:id="36" w:name="Part_5,_Clause_22:_Record_of_significant"/>
      <w:bookmarkEnd w:id="36"/>
      <w:r w:rsidRPr="00CA14CA">
        <w:rPr>
          <w:rFonts w:ascii="Arial" w:hAnsi="Arial" w:cs="Arial"/>
          <w:b/>
          <w:sz w:val="24"/>
        </w:rPr>
        <w:t>The records associated with any significant modification made to the storage system are held at:</w:t>
      </w:r>
    </w:p>
    <w:p w14:paraId="5562BA79" w14:textId="3F921066" w:rsidR="00925A9F" w:rsidRPr="00CA14CA" w:rsidRDefault="00925A9F" w:rsidP="00D564CB">
      <w:pPr>
        <w:spacing w:before="120" w:after="0"/>
        <w:jc w:val="both"/>
        <w:rPr>
          <w:rFonts w:ascii="Arial" w:hAnsi="Arial" w:cs="Arial"/>
          <w:sz w:val="24"/>
        </w:rPr>
      </w:pPr>
      <w:r w:rsidRPr="00CA14CA">
        <w:rPr>
          <w:rFonts w:ascii="Arial" w:hAnsi="Arial" w:cs="Arial"/>
          <w:sz w:val="24"/>
        </w:rPr>
        <w:t>[</w:t>
      </w:r>
      <w:r w:rsidRPr="00CA14CA">
        <w:rPr>
          <w:rFonts w:ascii="Arial" w:hAnsi="Arial" w:cs="Arial"/>
          <w:sz w:val="24"/>
          <w:highlight w:val="yellow"/>
        </w:rPr>
        <w:t>Insert the location of records, on-site or at alternate office location. Records must be accessible upon request e.g. Records are located within the store on site and available upon request</w:t>
      </w:r>
      <w:r w:rsidRPr="00CA14CA">
        <w:rPr>
          <w:rFonts w:ascii="Arial" w:hAnsi="Arial" w:cs="Arial"/>
          <w:sz w:val="24"/>
        </w:rPr>
        <w:t>]</w:t>
      </w:r>
    </w:p>
    <w:p w14:paraId="6EBCE59F" w14:textId="66E690DE" w:rsidR="00925A9F" w:rsidRPr="00CA14CA" w:rsidRDefault="00925A9F" w:rsidP="00D564CB">
      <w:pPr>
        <w:spacing w:before="120" w:after="0"/>
        <w:jc w:val="both"/>
        <w:rPr>
          <w:rFonts w:ascii="Arial" w:hAnsi="Arial" w:cs="Arial"/>
          <w:sz w:val="24"/>
        </w:rPr>
      </w:pPr>
      <w:r w:rsidRPr="00CA14CA">
        <w:rPr>
          <w:rFonts w:ascii="Arial" w:hAnsi="Arial" w:cs="Arial"/>
          <w:sz w:val="24"/>
        </w:rPr>
        <w:t>This includes the following;</w:t>
      </w:r>
    </w:p>
    <w:p w14:paraId="3650936E" w14:textId="4B91FA5C" w:rsidR="00925A9F" w:rsidRPr="00CA14CA" w:rsidRDefault="00925A9F" w:rsidP="00D564CB">
      <w:pPr>
        <w:spacing w:before="120" w:after="0"/>
        <w:jc w:val="both"/>
        <w:rPr>
          <w:rFonts w:ascii="Arial" w:hAnsi="Arial" w:cs="Arial"/>
          <w:sz w:val="24"/>
        </w:rPr>
      </w:pPr>
      <w:r w:rsidRPr="00CA14CA">
        <w:rPr>
          <w:rFonts w:ascii="Arial" w:hAnsi="Arial" w:cs="Arial"/>
          <w:sz w:val="24"/>
        </w:rPr>
        <w:tab/>
        <w:t>A comprehensive description of the modification</w:t>
      </w:r>
    </w:p>
    <w:p w14:paraId="79A136C1" w14:textId="0B50B346" w:rsidR="00925A9F" w:rsidRPr="00CA14CA" w:rsidRDefault="00925A9F" w:rsidP="00D564CB">
      <w:pPr>
        <w:spacing w:before="120" w:after="0"/>
        <w:jc w:val="both"/>
        <w:rPr>
          <w:rFonts w:ascii="Arial" w:hAnsi="Arial" w:cs="Arial"/>
          <w:sz w:val="24"/>
        </w:rPr>
      </w:pPr>
      <w:r w:rsidRPr="00CA14CA">
        <w:rPr>
          <w:rFonts w:ascii="Arial" w:hAnsi="Arial" w:cs="Arial"/>
          <w:sz w:val="24"/>
        </w:rPr>
        <w:tab/>
        <w:t>The dates of comment and completion of the modification</w:t>
      </w:r>
    </w:p>
    <w:p w14:paraId="3D4BA237" w14:textId="7CD36E20" w:rsidR="00925A9F" w:rsidRPr="00CA14CA" w:rsidRDefault="00925A9F" w:rsidP="00D564CB">
      <w:pPr>
        <w:spacing w:before="120" w:after="0"/>
        <w:jc w:val="both"/>
        <w:rPr>
          <w:rFonts w:ascii="Arial" w:hAnsi="Arial" w:cs="Arial"/>
          <w:sz w:val="24"/>
        </w:rPr>
      </w:pPr>
      <w:r w:rsidRPr="00CA14CA">
        <w:rPr>
          <w:rFonts w:ascii="Arial" w:hAnsi="Arial" w:cs="Arial"/>
          <w:sz w:val="24"/>
        </w:rPr>
        <w:tab/>
        <w:t>The results of the equipment integrity test carried out</w:t>
      </w:r>
    </w:p>
    <w:p w14:paraId="08A30248" w14:textId="19993BA1" w:rsidR="00925A9F" w:rsidRPr="00CA14CA" w:rsidRDefault="00925A9F" w:rsidP="00D564CB">
      <w:pPr>
        <w:spacing w:before="120" w:after="0"/>
        <w:jc w:val="both"/>
        <w:rPr>
          <w:rFonts w:ascii="Arial" w:hAnsi="Arial" w:cs="Arial"/>
          <w:b/>
          <w:sz w:val="24"/>
        </w:rPr>
      </w:pPr>
      <w:r w:rsidRPr="00CA14CA">
        <w:rPr>
          <w:rFonts w:ascii="Arial" w:hAnsi="Arial" w:cs="Arial"/>
          <w:sz w:val="24"/>
        </w:rPr>
        <w:tab/>
        <w:t>Current “as-built” drawings for the system, revised to reflect the modification</w:t>
      </w:r>
    </w:p>
    <w:p w14:paraId="6FE4998F" w14:textId="77777777" w:rsidR="00D564CB" w:rsidRPr="00CA14CA" w:rsidRDefault="00D564CB" w:rsidP="00D564CB">
      <w:pPr>
        <w:pStyle w:val="BodyText"/>
        <w:rPr>
          <w:sz w:val="25"/>
        </w:rPr>
      </w:pPr>
    </w:p>
    <w:p w14:paraId="4A8D4C95" w14:textId="77777777" w:rsidR="00D564CB" w:rsidRPr="00CA14CA" w:rsidRDefault="00D564CB" w:rsidP="00D564CB">
      <w:pPr>
        <w:pStyle w:val="BodyText"/>
        <w:spacing w:before="1"/>
        <w:rPr>
          <w:sz w:val="25"/>
        </w:rPr>
      </w:pPr>
    </w:p>
    <w:p w14:paraId="0BDE53C4" w14:textId="074DC464" w:rsidR="007E6B35" w:rsidRPr="00CA14CA" w:rsidRDefault="007E6B35" w:rsidP="00D564CB">
      <w:pPr>
        <w:spacing w:before="120" w:after="0"/>
        <w:jc w:val="both"/>
        <w:rPr>
          <w:rFonts w:ascii="Arial" w:hAnsi="Arial" w:cs="Arial"/>
          <w:b/>
          <w:sz w:val="24"/>
        </w:rPr>
      </w:pPr>
      <w:bookmarkStart w:id="37" w:name="Part_5,_Clause_25:_Incident_log"/>
      <w:bookmarkEnd w:id="37"/>
      <w:r w:rsidRPr="00CA14CA">
        <w:rPr>
          <w:rFonts w:ascii="Arial" w:hAnsi="Arial" w:cs="Arial"/>
          <w:b/>
          <w:sz w:val="24"/>
        </w:rPr>
        <w:t>An incident log is held at:</w:t>
      </w:r>
    </w:p>
    <w:p w14:paraId="4D73F290" w14:textId="1F746B55" w:rsidR="007E6B35" w:rsidRPr="00CA14CA" w:rsidRDefault="007E6B35" w:rsidP="00D564CB">
      <w:pPr>
        <w:spacing w:before="120" w:after="0"/>
        <w:jc w:val="both"/>
        <w:rPr>
          <w:rFonts w:ascii="Arial" w:hAnsi="Arial" w:cs="Arial"/>
          <w:sz w:val="24"/>
        </w:rPr>
      </w:pPr>
      <w:r w:rsidRPr="00CA14CA">
        <w:rPr>
          <w:rFonts w:ascii="Arial" w:hAnsi="Arial" w:cs="Arial"/>
          <w:sz w:val="24"/>
        </w:rPr>
        <w:t>[</w:t>
      </w:r>
      <w:r w:rsidRPr="00CA14CA">
        <w:rPr>
          <w:rFonts w:ascii="Arial" w:hAnsi="Arial" w:cs="Arial"/>
          <w:sz w:val="24"/>
          <w:highlight w:val="yellow"/>
        </w:rPr>
        <w:t>Insert the location of records, on-site or at alternate office location. Records must be accessible upon request e.g. Records are located within the store on site and available upon request</w:t>
      </w:r>
      <w:r w:rsidRPr="00CA14CA">
        <w:rPr>
          <w:rFonts w:ascii="Arial" w:hAnsi="Arial" w:cs="Arial"/>
          <w:sz w:val="24"/>
        </w:rPr>
        <w:t>]</w:t>
      </w:r>
    </w:p>
    <w:p w14:paraId="50465B44" w14:textId="20B29EE4" w:rsidR="007E6B35" w:rsidRPr="00CA14CA" w:rsidRDefault="007E6B35" w:rsidP="00D564CB">
      <w:pPr>
        <w:spacing w:before="120" w:after="0"/>
        <w:jc w:val="both"/>
        <w:rPr>
          <w:rFonts w:ascii="Arial" w:hAnsi="Arial" w:cs="Arial"/>
          <w:sz w:val="24"/>
        </w:rPr>
      </w:pPr>
      <w:r w:rsidRPr="00CA14CA">
        <w:rPr>
          <w:rFonts w:ascii="Arial" w:hAnsi="Arial" w:cs="Arial"/>
          <w:sz w:val="24"/>
        </w:rPr>
        <w:t>This includes the following;</w:t>
      </w:r>
    </w:p>
    <w:p w14:paraId="7F865516" w14:textId="121BB780" w:rsidR="007E6B35" w:rsidRPr="00CA14CA" w:rsidRDefault="007E6B35" w:rsidP="007E6B35">
      <w:pPr>
        <w:pStyle w:val="ListParagraph"/>
        <w:numPr>
          <w:ilvl w:val="0"/>
          <w:numId w:val="17"/>
        </w:numPr>
        <w:spacing w:before="120"/>
        <w:jc w:val="both"/>
        <w:rPr>
          <w:rFonts w:eastAsiaTheme="minorHAnsi"/>
          <w:sz w:val="24"/>
          <w:lang w:val="en-AU"/>
        </w:rPr>
      </w:pPr>
      <w:r w:rsidRPr="00CA14CA">
        <w:rPr>
          <w:rFonts w:eastAsiaTheme="minorHAnsi"/>
          <w:sz w:val="24"/>
          <w:lang w:val="en-AU"/>
        </w:rPr>
        <w:t>The carrying out of an activity, by a person acting otherwise than at the direction or request of a person responsible for the system, that has affected, is affecting or could affect the integrity of the system</w:t>
      </w:r>
    </w:p>
    <w:p w14:paraId="4C5B61B2" w14:textId="3FBBE8FD" w:rsidR="007E6B35" w:rsidRPr="00CA14CA" w:rsidRDefault="007E6B35" w:rsidP="007E6B35">
      <w:pPr>
        <w:pStyle w:val="ListParagraph"/>
        <w:numPr>
          <w:ilvl w:val="0"/>
          <w:numId w:val="17"/>
        </w:numPr>
        <w:spacing w:before="120"/>
        <w:jc w:val="both"/>
        <w:rPr>
          <w:rFonts w:eastAsiaTheme="minorHAnsi"/>
          <w:sz w:val="24"/>
          <w:lang w:val="en-AU"/>
        </w:rPr>
      </w:pPr>
      <w:r w:rsidRPr="00CA14CA">
        <w:rPr>
          <w:rFonts w:eastAsiaTheme="minorHAnsi"/>
          <w:sz w:val="24"/>
          <w:lang w:val="en-AU"/>
        </w:rPr>
        <w:t>The occurrence of any unplanned or abnormal incident (including operational disruptions or equipment failures) that has affected, is affecting or could affect the long-term safety of the system.</w:t>
      </w:r>
    </w:p>
    <w:p w14:paraId="74A1DEFB" w14:textId="77777777" w:rsidR="00D564CB" w:rsidRPr="00CA14CA" w:rsidRDefault="00D564CB" w:rsidP="00D564CB">
      <w:pPr>
        <w:pStyle w:val="BodyText"/>
        <w:spacing w:before="8"/>
        <w:rPr>
          <w:sz w:val="28"/>
        </w:rPr>
      </w:pPr>
    </w:p>
    <w:p w14:paraId="4119CF7B" w14:textId="77777777" w:rsidR="00D564CB" w:rsidRDefault="00D564CB" w:rsidP="00D564CB">
      <w:pPr>
        <w:rPr>
          <w:b/>
          <w:sz w:val="24"/>
          <w:lang w:val="en-US"/>
        </w:rPr>
      </w:pPr>
      <w:r>
        <w:rPr>
          <w:b/>
          <w:sz w:val="24"/>
          <w:lang w:val="en-US"/>
        </w:rPr>
        <w:br w:type="page"/>
      </w:r>
    </w:p>
    <w:p w14:paraId="73248DC6" w14:textId="77777777" w:rsidR="007E6B35" w:rsidRPr="00CA14CA" w:rsidRDefault="007E6B35" w:rsidP="00D564CB">
      <w:pPr>
        <w:spacing w:before="120" w:after="0"/>
        <w:rPr>
          <w:rFonts w:ascii="Arial" w:hAnsi="Arial" w:cs="Arial"/>
          <w:b/>
          <w:sz w:val="24"/>
        </w:rPr>
      </w:pPr>
      <w:r w:rsidRPr="00CA14CA">
        <w:rPr>
          <w:rFonts w:ascii="Arial" w:hAnsi="Arial" w:cs="Arial"/>
          <w:b/>
          <w:sz w:val="24"/>
        </w:rPr>
        <w:lastRenderedPageBreak/>
        <w:t>Any documents which are required to be kept for seven years, from the date of creation, are held at:</w:t>
      </w:r>
    </w:p>
    <w:p w14:paraId="4DF07D55" w14:textId="14AF7C5E" w:rsidR="007E6B35" w:rsidRPr="00CA14CA" w:rsidRDefault="007E6B35" w:rsidP="00D564CB">
      <w:pPr>
        <w:spacing w:before="120" w:after="0"/>
        <w:rPr>
          <w:rFonts w:ascii="Arial" w:hAnsi="Arial" w:cs="Arial"/>
          <w:sz w:val="24"/>
        </w:rPr>
      </w:pPr>
      <w:r w:rsidRPr="00CA14CA">
        <w:rPr>
          <w:rFonts w:ascii="Arial" w:hAnsi="Arial" w:cs="Arial"/>
          <w:sz w:val="24"/>
        </w:rPr>
        <w:t>[</w:t>
      </w:r>
      <w:r w:rsidRPr="00CA14CA">
        <w:rPr>
          <w:rFonts w:ascii="Arial" w:hAnsi="Arial" w:cs="Arial"/>
          <w:sz w:val="24"/>
          <w:highlight w:val="yellow"/>
        </w:rPr>
        <w:t>Insert the location of records, on-site or at alternate office location. Records must be accessible upon request e.g. Records are located within the store on site and available upon request</w:t>
      </w:r>
      <w:r w:rsidRPr="00CA14CA">
        <w:rPr>
          <w:rFonts w:ascii="Arial" w:hAnsi="Arial" w:cs="Arial"/>
          <w:sz w:val="24"/>
        </w:rPr>
        <w:t>]</w:t>
      </w:r>
      <w:bookmarkStart w:id="38" w:name="_GoBack"/>
      <w:bookmarkEnd w:id="38"/>
    </w:p>
    <w:p w14:paraId="2B42D686" w14:textId="63418465" w:rsidR="007E6B35" w:rsidRPr="00CA14CA" w:rsidRDefault="007E6B35" w:rsidP="00D564CB">
      <w:pPr>
        <w:spacing w:before="120" w:after="0"/>
        <w:rPr>
          <w:rFonts w:ascii="Arial" w:hAnsi="Arial" w:cs="Arial"/>
          <w:sz w:val="24"/>
        </w:rPr>
      </w:pPr>
      <w:r w:rsidRPr="00CA14CA">
        <w:rPr>
          <w:rFonts w:ascii="Arial" w:hAnsi="Arial" w:cs="Arial"/>
          <w:sz w:val="24"/>
        </w:rPr>
        <w:t>This includes the following;</w:t>
      </w:r>
    </w:p>
    <w:p w14:paraId="6380FD1E" w14:textId="3F4C83F5" w:rsidR="007E6B35" w:rsidRPr="00CA14CA" w:rsidRDefault="007E6B35" w:rsidP="007E6B35">
      <w:pPr>
        <w:pStyle w:val="ListParagraph"/>
        <w:numPr>
          <w:ilvl w:val="0"/>
          <w:numId w:val="26"/>
        </w:numPr>
        <w:spacing w:before="120"/>
        <w:rPr>
          <w:sz w:val="24"/>
        </w:rPr>
      </w:pPr>
      <w:r w:rsidRPr="00CA14CA">
        <w:rPr>
          <w:sz w:val="24"/>
        </w:rPr>
        <w:t>The results of any equipment integrity tests</w:t>
      </w:r>
    </w:p>
    <w:p w14:paraId="69AC7645" w14:textId="0903B7BD" w:rsidR="007E6B35" w:rsidRPr="00CA14CA" w:rsidRDefault="007E6B35" w:rsidP="007E6B35">
      <w:pPr>
        <w:pStyle w:val="ListParagraph"/>
        <w:numPr>
          <w:ilvl w:val="0"/>
          <w:numId w:val="26"/>
        </w:numPr>
        <w:spacing w:before="120"/>
        <w:rPr>
          <w:b/>
          <w:sz w:val="24"/>
        </w:rPr>
      </w:pPr>
      <w:r w:rsidRPr="00CA14CA">
        <w:rPr>
          <w:sz w:val="24"/>
        </w:rPr>
        <w:t>Data produced by any measuring equipment (this includes leak detection and loss monitoring systems)</w:t>
      </w:r>
    </w:p>
    <w:p w14:paraId="6EAC83E8" w14:textId="36B51CCE" w:rsidR="007E6B35" w:rsidRPr="00CA14CA" w:rsidRDefault="007E6B35" w:rsidP="007E6B35">
      <w:pPr>
        <w:pStyle w:val="ListParagraph"/>
        <w:numPr>
          <w:ilvl w:val="0"/>
          <w:numId w:val="26"/>
        </w:numPr>
        <w:spacing w:before="120"/>
        <w:rPr>
          <w:b/>
          <w:sz w:val="24"/>
        </w:rPr>
      </w:pPr>
      <w:r w:rsidRPr="00CA14CA">
        <w:rPr>
          <w:sz w:val="24"/>
        </w:rPr>
        <w:t>Details of any action undertaken as part of loss detection procedures</w:t>
      </w:r>
    </w:p>
    <w:p w14:paraId="5D1EE0C7" w14:textId="0F5080CD" w:rsidR="007E6B35" w:rsidRPr="00CA14CA" w:rsidRDefault="007E6B35" w:rsidP="007E6B35">
      <w:pPr>
        <w:pStyle w:val="ListParagraph"/>
        <w:numPr>
          <w:ilvl w:val="0"/>
          <w:numId w:val="26"/>
        </w:numPr>
        <w:spacing w:before="120"/>
        <w:rPr>
          <w:b/>
          <w:sz w:val="24"/>
        </w:rPr>
      </w:pPr>
      <w:r w:rsidRPr="00CA14CA">
        <w:rPr>
          <w:sz w:val="24"/>
        </w:rPr>
        <w:t>Any documents prepared as part of system decommissioning</w:t>
      </w:r>
    </w:p>
    <w:p w14:paraId="1E69F6BE" w14:textId="73329C51" w:rsidR="007E6B35" w:rsidRPr="00CA14CA" w:rsidRDefault="007E6B35" w:rsidP="007E6B35">
      <w:pPr>
        <w:pStyle w:val="ListParagraph"/>
        <w:numPr>
          <w:ilvl w:val="0"/>
          <w:numId w:val="26"/>
        </w:numPr>
        <w:spacing w:before="120"/>
        <w:rPr>
          <w:sz w:val="24"/>
        </w:rPr>
      </w:pPr>
      <w:r w:rsidRPr="00CA14CA">
        <w:rPr>
          <w:sz w:val="24"/>
        </w:rPr>
        <w:t>Any notifications made as part of pollution incident reporting</w:t>
      </w:r>
    </w:p>
    <w:p w14:paraId="041BC694" w14:textId="77777777" w:rsidR="007E6B35" w:rsidRPr="00CA14CA" w:rsidRDefault="007E6B35" w:rsidP="007E6B35">
      <w:pPr>
        <w:pStyle w:val="ListParagraph"/>
        <w:numPr>
          <w:ilvl w:val="0"/>
          <w:numId w:val="26"/>
        </w:numPr>
        <w:spacing w:before="120"/>
        <w:rPr>
          <w:sz w:val="24"/>
        </w:rPr>
      </w:pPr>
      <w:r w:rsidRPr="00CA14CA">
        <w:rPr>
          <w:sz w:val="24"/>
        </w:rPr>
        <w:t xml:space="preserve">Anything required under the </w:t>
      </w:r>
      <w:r w:rsidRPr="00CA14CA">
        <w:rPr>
          <w:i/>
          <w:sz w:val="24"/>
        </w:rPr>
        <w:t>Protection of the Environment Operations (Underground Petroleum Storage Systems) Regulation 2019</w:t>
      </w:r>
    </w:p>
    <w:p w14:paraId="77A3D698" w14:textId="77777777" w:rsidR="007E6B35" w:rsidRPr="00CA14CA" w:rsidRDefault="007E6B35" w:rsidP="007E6B35">
      <w:pPr>
        <w:pStyle w:val="ListParagraph"/>
        <w:spacing w:before="120"/>
        <w:ind w:left="1304" w:firstLine="0"/>
        <w:rPr>
          <w:b/>
          <w:sz w:val="24"/>
        </w:rPr>
      </w:pPr>
    </w:p>
    <w:p w14:paraId="1EDADF50" w14:textId="77777777" w:rsidR="00D564CB" w:rsidRPr="00CA14CA" w:rsidRDefault="00D564CB" w:rsidP="00D564CB">
      <w:pPr>
        <w:pStyle w:val="BodyText"/>
        <w:spacing w:before="120" w:line="288" w:lineRule="auto"/>
        <w:jc w:val="both"/>
      </w:pPr>
    </w:p>
    <w:p w14:paraId="4DB5D3C2" w14:textId="1AF4724B" w:rsidR="00D564CB" w:rsidRPr="00CA14CA" w:rsidRDefault="003F6DB4" w:rsidP="00D564CB">
      <w:pPr>
        <w:spacing w:before="120" w:after="0"/>
        <w:jc w:val="both"/>
        <w:rPr>
          <w:rFonts w:ascii="Arial" w:hAnsi="Arial" w:cs="Arial"/>
          <w:b/>
          <w:sz w:val="24"/>
        </w:rPr>
      </w:pPr>
      <w:r w:rsidRPr="00CA14CA">
        <w:rPr>
          <w:rFonts w:ascii="Arial" w:hAnsi="Arial" w:cs="Arial"/>
          <w:b/>
          <w:sz w:val="24"/>
        </w:rPr>
        <w:t>Any documents which are required to be kept for seven years from date of decommissioning are held at:</w:t>
      </w:r>
    </w:p>
    <w:p w14:paraId="2ED1625E" w14:textId="3913CCBA" w:rsidR="003F6DB4" w:rsidRPr="00CA14CA" w:rsidRDefault="003F6DB4" w:rsidP="00D564CB">
      <w:pPr>
        <w:spacing w:before="120" w:after="0"/>
        <w:jc w:val="both"/>
        <w:rPr>
          <w:rFonts w:ascii="Arial" w:hAnsi="Arial" w:cs="Arial"/>
          <w:b/>
          <w:sz w:val="24"/>
        </w:rPr>
      </w:pPr>
      <w:r w:rsidRPr="00CA14CA">
        <w:rPr>
          <w:rFonts w:ascii="Arial" w:hAnsi="Arial" w:cs="Arial"/>
          <w:sz w:val="24"/>
        </w:rPr>
        <w:t>[</w:t>
      </w:r>
      <w:r w:rsidRPr="00CA14CA">
        <w:rPr>
          <w:rFonts w:ascii="Arial" w:hAnsi="Arial" w:cs="Arial"/>
          <w:sz w:val="24"/>
          <w:highlight w:val="yellow"/>
        </w:rPr>
        <w:t>Insert the location of records, on-site or at alternate office location. Records must be accessible upon request e.g. Records are located within the store on site and available upon request</w:t>
      </w:r>
      <w:r w:rsidRPr="00CA14CA">
        <w:rPr>
          <w:rFonts w:ascii="Arial" w:hAnsi="Arial" w:cs="Arial"/>
          <w:sz w:val="24"/>
        </w:rPr>
        <w:t>]</w:t>
      </w:r>
    </w:p>
    <w:p w14:paraId="10C697D6" w14:textId="7A326D49" w:rsidR="003F6DB4" w:rsidRPr="00CA14CA" w:rsidRDefault="003F6DB4" w:rsidP="00D564CB">
      <w:pPr>
        <w:spacing w:before="120" w:after="0"/>
        <w:jc w:val="both"/>
        <w:rPr>
          <w:rFonts w:ascii="Arial" w:hAnsi="Arial" w:cs="Arial"/>
          <w:b/>
          <w:sz w:val="24"/>
        </w:rPr>
      </w:pPr>
      <w:r w:rsidRPr="00CA14CA">
        <w:rPr>
          <w:rFonts w:ascii="Arial" w:hAnsi="Arial" w:cs="Arial"/>
          <w:b/>
          <w:sz w:val="24"/>
        </w:rPr>
        <w:t>This includes the following;</w:t>
      </w:r>
    </w:p>
    <w:p w14:paraId="7B978DFD" w14:textId="793A3CF5" w:rsidR="003F6DB4" w:rsidRPr="00CA14CA" w:rsidRDefault="003F6DB4" w:rsidP="00C3073D">
      <w:pPr>
        <w:pStyle w:val="ListParagraph"/>
        <w:numPr>
          <w:ilvl w:val="0"/>
          <w:numId w:val="26"/>
        </w:numPr>
        <w:spacing w:before="120"/>
        <w:rPr>
          <w:sz w:val="24"/>
        </w:rPr>
      </w:pPr>
      <w:r w:rsidRPr="00CA14CA">
        <w:rPr>
          <w:sz w:val="24"/>
        </w:rPr>
        <w:t>Each certificate issued for the system</w:t>
      </w:r>
      <w:r w:rsidR="00C3073D" w:rsidRPr="00CA14CA">
        <w:rPr>
          <w:sz w:val="24"/>
        </w:rPr>
        <w:t xml:space="preserve"> regarding Equipment Integrity Testing</w:t>
      </w:r>
    </w:p>
    <w:p w14:paraId="7B417E89" w14:textId="51040DFF" w:rsidR="00C3073D" w:rsidRPr="00CA14CA" w:rsidRDefault="00C3073D" w:rsidP="00C3073D">
      <w:pPr>
        <w:pStyle w:val="ListParagraph"/>
        <w:numPr>
          <w:ilvl w:val="0"/>
          <w:numId w:val="26"/>
        </w:numPr>
        <w:spacing w:before="120"/>
        <w:rPr>
          <w:sz w:val="24"/>
        </w:rPr>
      </w:pPr>
      <w:r w:rsidRPr="00CA14CA">
        <w:rPr>
          <w:sz w:val="24"/>
        </w:rPr>
        <w:t>A leak detection system report</w:t>
      </w:r>
    </w:p>
    <w:p w14:paraId="2399D923" w14:textId="05C8ABCF" w:rsidR="00C3073D" w:rsidRPr="00CA14CA" w:rsidRDefault="00C3073D" w:rsidP="00C3073D">
      <w:pPr>
        <w:pStyle w:val="ListParagraph"/>
        <w:numPr>
          <w:ilvl w:val="0"/>
          <w:numId w:val="26"/>
        </w:numPr>
        <w:spacing w:before="120"/>
        <w:rPr>
          <w:sz w:val="24"/>
        </w:rPr>
      </w:pPr>
      <w:r w:rsidRPr="00CA14CA">
        <w:rPr>
          <w:sz w:val="24"/>
        </w:rPr>
        <w:t>Each version of the Fuel System Operation Plan</w:t>
      </w:r>
    </w:p>
    <w:p w14:paraId="7E73C7A3" w14:textId="2184710A" w:rsidR="00C3073D" w:rsidRPr="00CA14CA" w:rsidRDefault="00C3073D" w:rsidP="00C3073D">
      <w:pPr>
        <w:pStyle w:val="ListParagraph"/>
        <w:numPr>
          <w:ilvl w:val="0"/>
          <w:numId w:val="26"/>
        </w:numPr>
        <w:spacing w:before="120"/>
        <w:rPr>
          <w:sz w:val="24"/>
        </w:rPr>
      </w:pPr>
      <w:r w:rsidRPr="00CA14CA">
        <w:rPr>
          <w:sz w:val="24"/>
        </w:rPr>
        <w:t>A record made in relation to significant modifications</w:t>
      </w:r>
    </w:p>
    <w:p w14:paraId="70F155AF" w14:textId="4CDA3A28" w:rsidR="00C3073D" w:rsidRPr="00CA14CA" w:rsidRDefault="00C3073D" w:rsidP="00C3073D">
      <w:pPr>
        <w:pStyle w:val="ListParagraph"/>
        <w:numPr>
          <w:ilvl w:val="0"/>
          <w:numId w:val="26"/>
        </w:numPr>
        <w:spacing w:before="120"/>
        <w:rPr>
          <w:sz w:val="24"/>
        </w:rPr>
      </w:pPr>
      <w:r w:rsidRPr="00CA14CA">
        <w:rPr>
          <w:sz w:val="24"/>
        </w:rPr>
        <w:t>A report made in relation to the decommissioning or tank removal and/or replacement</w:t>
      </w:r>
    </w:p>
    <w:p w14:paraId="6AF5E1C0" w14:textId="5C53C3D8" w:rsidR="00C3073D" w:rsidRPr="00CA14CA" w:rsidRDefault="00C3073D" w:rsidP="00C3073D">
      <w:pPr>
        <w:pStyle w:val="ListParagraph"/>
        <w:numPr>
          <w:ilvl w:val="0"/>
          <w:numId w:val="26"/>
        </w:numPr>
        <w:spacing w:before="120"/>
        <w:rPr>
          <w:sz w:val="24"/>
        </w:rPr>
      </w:pPr>
      <w:r w:rsidRPr="00CA14CA">
        <w:rPr>
          <w:sz w:val="24"/>
        </w:rPr>
        <w:t>The incident report kept for the system</w:t>
      </w:r>
    </w:p>
    <w:p w14:paraId="148D112F" w14:textId="150B3950" w:rsidR="00C3073D" w:rsidRPr="00CA14CA" w:rsidRDefault="00C3073D" w:rsidP="00C3073D">
      <w:pPr>
        <w:pStyle w:val="ListParagraph"/>
        <w:numPr>
          <w:ilvl w:val="0"/>
          <w:numId w:val="26"/>
        </w:numPr>
        <w:spacing w:before="120"/>
        <w:rPr>
          <w:sz w:val="24"/>
        </w:rPr>
      </w:pPr>
      <w:r w:rsidRPr="00CA14CA">
        <w:rPr>
          <w:sz w:val="24"/>
        </w:rPr>
        <w:t>Any report that has been in relation to a pollution incident</w:t>
      </w:r>
    </w:p>
    <w:p w14:paraId="6AA264DD" w14:textId="17972C06" w:rsidR="00C3073D" w:rsidRPr="00CA14CA" w:rsidRDefault="00C3073D" w:rsidP="00C3073D">
      <w:pPr>
        <w:pStyle w:val="ListParagraph"/>
        <w:numPr>
          <w:ilvl w:val="0"/>
          <w:numId w:val="26"/>
        </w:numPr>
        <w:spacing w:before="120"/>
        <w:rPr>
          <w:b/>
          <w:sz w:val="24"/>
        </w:rPr>
      </w:pPr>
      <w:r w:rsidRPr="00CA14CA">
        <w:rPr>
          <w:sz w:val="24"/>
        </w:rPr>
        <w:t>Anything required to be documented under</w:t>
      </w:r>
      <w:r w:rsidRPr="00CA14CA">
        <w:rPr>
          <w:b/>
          <w:sz w:val="24"/>
        </w:rPr>
        <w:t xml:space="preserve"> </w:t>
      </w:r>
      <w:r w:rsidRPr="00CA14CA">
        <w:rPr>
          <w:i/>
          <w:sz w:val="24"/>
        </w:rPr>
        <w:t xml:space="preserve">Protection of the Environment Operations (Underground Petroleum Storage Systems) Regulation 2019 </w:t>
      </w:r>
      <w:r w:rsidRPr="00CA14CA">
        <w:rPr>
          <w:sz w:val="24"/>
        </w:rPr>
        <w:t xml:space="preserve">immediately before its repeal. </w:t>
      </w:r>
    </w:p>
    <w:p w14:paraId="5F474335" w14:textId="77777777" w:rsidR="00D564CB" w:rsidRPr="00CA14CA" w:rsidRDefault="00D564CB" w:rsidP="00D564CB">
      <w:pPr>
        <w:pStyle w:val="BodyText"/>
        <w:spacing w:before="9"/>
        <w:rPr>
          <w:sz w:val="28"/>
        </w:rPr>
      </w:pPr>
    </w:p>
    <w:p w14:paraId="126F8EDC" w14:textId="77777777" w:rsidR="00D564CB" w:rsidRDefault="00D564CB" w:rsidP="00D564CB">
      <w:pPr>
        <w:pStyle w:val="BodyText"/>
        <w:spacing w:before="9"/>
        <w:rPr>
          <w:sz w:val="28"/>
        </w:rPr>
      </w:pPr>
    </w:p>
    <w:p w14:paraId="39D1D6E9" w14:textId="77777777" w:rsidR="00C3073D" w:rsidRDefault="00C3073D" w:rsidP="00D564CB">
      <w:pPr>
        <w:spacing w:before="120" w:after="0"/>
        <w:jc w:val="both"/>
        <w:rPr>
          <w:b/>
          <w:sz w:val="24"/>
        </w:rPr>
      </w:pPr>
      <w:bookmarkStart w:id="39" w:name="Part_6,_Clause_28:_Delivery_of_records_o"/>
      <w:bookmarkEnd w:id="39"/>
    </w:p>
    <w:p w14:paraId="2A9714DE" w14:textId="77777777" w:rsidR="00C3073D" w:rsidRDefault="00C3073D" w:rsidP="00D564CB">
      <w:pPr>
        <w:spacing w:before="120" w:after="0"/>
        <w:jc w:val="both"/>
        <w:rPr>
          <w:b/>
          <w:sz w:val="24"/>
        </w:rPr>
      </w:pPr>
    </w:p>
    <w:p w14:paraId="3672155A" w14:textId="0778076F" w:rsidR="00C3073D" w:rsidRPr="00CA14CA" w:rsidRDefault="00C3073D" w:rsidP="00D564CB">
      <w:pPr>
        <w:spacing w:before="120" w:after="0"/>
        <w:jc w:val="both"/>
        <w:rPr>
          <w:rFonts w:ascii="Arial" w:hAnsi="Arial" w:cs="Arial"/>
          <w:b/>
          <w:sz w:val="24"/>
        </w:rPr>
      </w:pPr>
      <w:r w:rsidRPr="00CA14CA">
        <w:rPr>
          <w:rFonts w:ascii="Arial" w:hAnsi="Arial" w:cs="Arial"/>
          <w:b/>
          <w:sz w:val="24"/>
        </w:rPr>
        <w:lastRenderedPageBreak/>
        <w:t xml:space="preserve">NOTE: </w:t>
      </w:r>
    </w:p>
    <w:p w14:paraId="0A117144" w14:textId="77777777" w:rsidR="00D564CB" w:rsidRDefault="00D564CB" w:rsidP="00D564CB">
      <w:pPr>
        <w:pStyle w:val="BodyText"/>
        <w:spacing w:before="120" w:line="288" w:lineRule="auto"/>
        <w:jc w:val="both"/>
        <w:rPr>
          <w:spacing w:val="-3"/>
        </w:rPr>
      </w:pPr>
      <w:bookmarkStart w:id="40" w:name="Within_30_days_after_there_is_a_change_i"/>
      <w:bookmarkEnd w:id="40"/>
      <w:r>
        <w:t xml:space="preserve">Within 30 days after there is a </w:t>
      </w:r>
      <w:r>
        <w:rPr>
          <w:spacing w:val="-3"/>
        </w:rPr>
        <w:t xml:space="preserve">change </w:t>
      </w:r>
      <w:r>
        <w:t xml:space="preserve">in </w:t>
      </w:r>
      <w:r>
        <w:rPr>
          <w:spacing w:val="-3"/>
        </w:rPr>
        <w:t xml:space="preserve">responsibility </w:t>
      </w:r>
      <w:r>
        <w:t xml:space="preserve">for a </w:t>
      </w:r>
      <w:r>
        <w:rPr>
          <w:spacing w:val="-3"/>
        </w:rPr>
        <w:t xml:space="preserve">storage </w:t>
      </w:r>
      <w:r>
        <w:t xml:space="preserve">system, the </w:t>
      </w:r>
      <w:r>
        <w:rPr>
          <w:spacing w:val="-3"/>
        </w:rPr>
        <w:t xml:space="preserve">person responsible </w:t>
      </w:r>
      <w:r>
        <w:t xml:space="preserve">for the system </w:t>
      </w:r>
      <w:r>
        <w:rPr>
          <w:spacing w:val="-2"/>
        </w:rPr>
        <w:t xml:space="preserve">before </w:t>
      </w:r>
      <w:r>
        <w:t xml:space="preserve">the </w:t>
      </w:r>
      <w:r>
        <w:rPr>
          <w:spacing w:val="-3"/>
        </w:rPr>
        <w:t xml:space="preserve">change </w:t>
      </w:r>
      <w:r>
        <w:t xml:space="preserve">must </w:t>
      </w:r>
      <w:r>
        <w:rPr>
          <w:spacing w:val="-3"/>
        </w:rPr>
        <w:t xml:space="preserve">ensure </w:t>
      </w:r>
      <w:r>
        <w:t xml:space="preserve">that all </w:t>
      </w:r>
      <w:r>
        <w:rPr>
          <w:spacing w:val="-2"/>
        </w:rPr>
        <w:t xml:space="preserve">documents </w:t>
      </w:r>
      <w:r>
        <w:t xml:space="preserve">for the </w:t>
      </w:r>
      <w:r>
        <w:rPr>
          <w:spacing w:val="-3"/>
        </w:rPr>
        <w:t xml:space="preserve">system </w:t>
      </w:r>
      <w:r>
        <w:t xml:space="preserve">that this Part </w:t>
      </w:r>
      <w:r>
        <w:rPr>
          <w:spacing w:val="-3"/>
        </w:rPr>
        <w:t xml:space="preserve">requires </w:t>
      </w:r>
      <w:r>
        <w:t xml:space="preserve">to be kept, and that </w:t>
      </w:r>
      <w:r>
        <w:rPr>
          <w:spacing w:val="-2"/>
        </w:rPr>
        <w:t xml:space="preserve">are </w:t>
      </w:r>
      <w:r>
        <w:t xml:space="preserve">in the </w:t>
      </w:r>
      <w:r>
        <w:rPr>
          <w:spacing w:val="-3"/>
        </w:rPr>
        <w:t xml:space="preserve">person’s possession, </w:t>
      </w:r>
      <w:r>
        <w:rPr>
          <w:spacing w:val="-2"/>
        </w:rPr>
        <w:t xml:space="preserve">are </w:t>
      </w:r>
      <w:r>
        <w:rPr>
          <w:spacing w:val="-3"/>
        </w:rPr>
        <w:t xml:space="preserve">delivered </w:t>
      </w:r>
      <w:r>
        <w:t xml:space="preserve">to the </w:t>
      </w:r>
      <w:r>
        <w:rPr>
          <w:spacing w:val="-3"/>
        </w:rPr>
        <w:t xml:space="preserve">person </w:t>
      </w:r>
      <w:r>
        <w:t xml:space="preserve">newly </w:t>
      </w:r>
      <w:r>
        <w:rPr>
          <w:spacing w:val="-3"/>
        </w:rPr>
        <w:t xml:space="preserve">responsible </w:t>
      </w:r>
      <w:r>
        <w:t xml:space="preserve">for the </w:t>
      </w:r>
      <w:r>
        <w:rPr>
          <w:spacing w:val="-3"/>
        </w:rPr>
        <w:t>system.</w:t>
      </w:r>
    </w:p>
    <w:p w14:paraId="430B16BA" w14:textId="6C91E09D" w:rsidR="00632070" w:rsidRPr="003F6DB4" w:rsidRDefault="00632070" w:rsidP="003F6DB4"/>
    <w:sectPr w:rsidR="00632070" w:rsidRPr="003F6DB4" w:rsidSect="00262DF1">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1BE20" w14:textId="77777777" w:rsidR="00D92FB4" w:rsidRDefault="00D92FB4" w:rsidP="00262DF1">
      <w:pPr>
        <w:spacing w:after="0" w:line="240" w:lineRule="auto"/>
      </w:pPr>
      <w:r>
        <w:separator/>
      </w:r>
    </w:p>
  </w:endnote>
  <w:endnote w:type="continuationSeparator" w:id="0">
    <w:p w14:paraId="27812024" w14:textId="77777777" w:rsidR="00D92FB4" w:rsidRDefault="00D92FB4" w:rsidP="0026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altName w:val="Calibri Light"/>
    <w:charset w:val="00"/>
    <w:family w:val="swiss"/>
    <w:pitch w:val="variable"/>
    <w:sig w:usb0="E00002EF" w:usb1="4000205B" w:usb2="00000028" w:usb3="00000000" w:csb0="0000019F" w:csb1="00000000"/>
  </w:font>
  <w:font w:name="Open Sans">
    <w:altName w:val="Segoe UI"/>
    <w:charset w:val="00"/>
    <w:family w:val="swiss"/>
    <w:pitch w:val="variable"/>
    <w:sig w:usb0="00000001" w:usb1="4000205B" w:usb2="00000028"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482008"/>
      <w:docPartObj>
        <w:docPartGallery w:val="Page Numbers (Bottom of Page)"/>
        <w:docPartUnique/>
      </w:docPartObj>
    </w:sdtPr>
    <w:sdtEndPr>
      <w:rPr>
        <w:color w:val="7F7F7F" w:themeColor="background1" w:themeShade="7F"/>
        <w:spacing w:val="60"/>
      </w:rPr>
    </w:sdtEndPr>
    <w:sdtContent>
      <w:p w14:paraId="71B172AC" w14:textId="491A3875" w:rsidR="00D92FB4" w:rsidRDefault="00D92F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C14A6" w:rsidRPr="003C14A6">
          <w:rPr>
            <w:b/>
            <w:bCs/>
            <w:noProof/>
          </w:rPr>
          <w:t>15</w:t>
        </w:r>
        <w:r>
          <w:rPr>
            <w:b/>
            <w:bCs/>
            <w:noProof/>
          </w:rPr>
          <w:fldChar w:fldCharType="end"/>
        </w:r>
        <w:r>
          <w:rPr>
            <w:b/>
            <w:bCs/>
          </w:rPr>
          <w:t xml:space="preserve"> | </w:t>
        </w:r>
        <w:r>
          <w:rPr>
            <w:color w:val="7F7F7F" w:themeColor="background1" w:themeShade="7F"/>
            <w:spacing w:val="60"/>
          </w:rPr>
          <w:t>Page</w:t>
        </w:r>
      </w:p>
    </w:sdtContent>
  </w:sdt>
  <w:p w14:paraId="3F891AA8" w14:textId="77777777" w:rsidR="00D92FB4" w:rsidRPr="00262DF1" w:rsidRDefault="00D92FB4" w:rsidP="00262DF1">
    <w:pPr>
      <w:pStyle w:val="Footer"/>
      <w:jc w:val="center"/>
      <w:rPr>
        <w:lang w:val="en-US"/>
      </w:rPr>
    </w:pPr>
    <w:r>
      <w:rPr>
        <w:lang w:val="en-US"/>
      </w:rPr>
      <w:t>Fuel System Operation Plan (FSOP)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A1AE0" w14:textId="086C9D3F" w:rsidR="00D92FB4" w:rsidRPr="0029406F" w:rsidRDefault="00A05E38">
    <w:pPr>
      <w:pStyle w:val="Footer"/>
      <w:rPr>
        <w:b/>
        <w:sz w:val="28"/>
        <w:lang w:val="en-US"/>
      </w:rPr>
    </w:pPr>
    <w:r>
      <w:rPr>
        <w:b/>
        <w:noProof/>
        <w:sz w:val="28"/>
        <w:lang w:val="en-US"/>
      </w:rPr>
      <mc:AlternateContent>
        <mc:Choice Requires="wps">
          <w:drawing>
            <wp:anchor distT="0" distB="0" distL="114300" distR="114300" simplePos="0" relativeHeight="251682816" behindDoc="0" locked="0" layoutInCell="1" allowOverlap="1" wp14:anchorId="0E503B38" wp14:editId="105E7E30">
              <wp:simplePos x="0" y="0"/>
              <wp:positionH relativeFrom="page">
                <wp:posOffset>-152400</wp:posOffset>
              </wp:positionH>
              <wp:positionV relativeFrom="paragraph">
                <wp:posOffset>-2981960</wp:posOffset>
              </wp:positionV>
              <wp:extent cx="7791450" cy="353060"/>
              <wp:effectExtent l="0" t="0" r="19050" b="27940"/>
              <wp:wrapNone/>
              <wp:docPr id="928" name="Rectangle 928"/>
              <wp:cNvGraphicFramePr/>
              <a:graphic xmlns:a="http://schemas.openxmlformats.org/drawingml/2006/main">
                <a:graphicData uri="http://schemas.microsoft.com/office/word/2010/wordprocessingShape">
                  <wps:wsp>
                    <wps:cNvSpPr/>
                    <wps:spPr>
                      <a:xfrm>
                        <a:off x="0" y="0"/>
                        <a:ext cx="7791450" cy="353060"/>
                      </a:xfrm>
                      <a:prstGeom prst="rect">
                        <a:avLst/>
                      </a:prstGeom>
                      <a:solidFill>
                        <a:srgbClr val="FFCC0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0C290" id="Rectangle 928" o:spid="_x0000_s1026" style="position:absolute;margin-left:-12pt;margin-top:-234.8pt;width:613.5pt;height:27.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" fillcolor="#ffcc06" strokecolor="#1f3763 [1604]" strokeweight="1pt">
              <w10:wrap anchorx="page"/>
            </v:rect>
          </w:pict>
        </mc:Fallback>
      </mc:AlternateContent>
    </w:r>
    <w:r>
      <w:rPr>
        <w:b/>
        <w:noProof/>
        <w:sz w:val="28"/>
        <w:lang w:val="en-US"/>
      </w:rPr>
      <mc:AlternateContent>
        <mc:Choice Requires="wps">
          <w:drawing>
            <wp:anchor distT="0" distB="0" distL="114300" distR="114300" simplePos="0" relativeHeight="251681792" behindDoc="0" locked="0" layoutInCell="1" allowOverlap="1" wp14:anchorId="5A53449A" wp14:editId="548D06C1">
              <wp:simplePos x="0" y="0"/>
              <wp:positionH relativeFrom="page">
                <wp:posOffset>0</wp:posOffset>
              </wp:positionH>
              <wp:positionV relativeFrom="paragraph">
                <wp:posOffset>-2981960</wp:posOffset>
              </wp:positionV>
              <wp:extent cx="8172450" cy="408051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8172450" cy="4080510"/>
                      </a:xfrm>
                      <a:prstGeom prst="rect">
                        <a:avLst/>
                      </a:prstGeom>
                      <a:solidFill>
                        <a:srgbClr val="475C68"/>
                      </a:solidFill>
                      <a:ln w="6350">
                        <a:noFill/>
                      </a:ln>
                    </wps:spPr>
                    <wps:txbx>
                      <w:txbxContent>
                        <w:p w14:paraId="290CD460" w14:textId="39865A98" w:rsidR="00D92FB4" w:rsidRDefault="00D92FB4" w:rsidP="00086223">
                          <w:pPr>
                            <w:spacing w:before="100" w:beforeAutospacing="1"/>
                            <w:ind w:left="720"/>
                            <w:rPr>
                              <w:rFonts w:ascii="Open Sans" w:eastAsia="Times New Roman" w:hAnsi="Open Sans" w:cs="Open Sans"/>
                              <w:b/>
                              <w:bCs/>
                              <w:color w:val="FFFFFF"/>
                              <w:spacing w:val="-10"/>
                              <w:kern w:val="28"/>
                              <w:sz w:val="48"/>
                              <w:szCs w:val="52"/>
                            </w:rPr>
                          </w:pPr>
                        </w:p>
                        <w:p w14:paraId="73440262" w14:textId="77777777" w:rsidR="00D92FB4" w:rsidRDefault="00D92FB4" w:rsidP="00086223">
                          <w:pPr>
                            <w:spacing w:before="100" w:beforeAutospacing="1"/>
                            <w:ind w:left="720"/>
                            <w:rPr>
                              <w:rFonts w:ascii="Open Sans" w:eastAsia="Times New Roman" w:hAnsi="Open Sans" w:cs="Open Sans"/>
                              <w:b/>
                              <w:bCs/>
                              <w:color w:val="FFFFFF"/>
                              <w:spacing w:val="-10"/>
                              <w:kern w:val="28"/>
                              <w:sz w:val="48"/>
                              <w:szCs w:val="52"/>
                            </w:rPr>
                          </w:pPr>
                        </w:p>
                        <w:p w14:paraId="17BD4A7B" w14:textId="77777777" w:rsidR="00D92FB4" w:rsidRDefault="00D92FB4" w:rsidP="00C651FD">
                          <w:pPr>
                            <w:spacing w:after="0"/>
                            <w:ind w:left="720"/>
                            <w:rPr>
                              <w:rFonts w:ascii="Open Sans" w:eastAsia="Times New Roman" w:hAnsi="Open Sans" w:cs="Open Sans"/>
                              <w:b/>
                              <w:bCs/>
                              <w:color w:val="FFFFFF"/>
                              <w:spacing w:val="-10"/>
                              <w:kern w:val="28"/>
                              <w:sz w:val="60"/>
                              <w:szCs w:val="52"/>
                            </w:rPr>
                          </w:pPr>
                          <w:r w:rsidRPr="00C651FD">
                            <w:rPr>
                              <w:rFonts w:ascii="Open Sans" w:eastAsia="Times New Roman" w:hAnsi="Open Sans" w:cs="Open Sans"/>
                              <w:b/>
                              <w:bCs/>
                              <w:color w:val="FFFFFF"/>
                              <w:spacing w:val="-10"/>
                              <w:kern w:val="28"/>
                              <w:sz w:val="60"/>
                              <w:szCs w:val="52"/>
                            </w:rPr>
                            <w:t xml:space="preserve">Fuel System Operation Plan </w:t>
                          </w:r>
                        </w:p>
                        <w:p w14:paraId="275BC0E5" w14:textId="1380FD8B" w:rsidR="00D92FB4" w:rsidRPr="00C651FD" w:rsidRDefault="00D92FB4" w:rsidP="00C651FD">
                          <w:pPr>
                            <w:spacing w:after="0"/>
                            <w:ind w:left="720"/>
                            <w:rPr>
                              <w:rFonts w:ascii="Open Sans" w:eastAsia="Times New Roman" w:hAnsi="Open Sans" w:cs="Open Sans"/>
                              <w:b/>
                              <w:bCs/>
                              <w:color w:val="FFFFFF"/>
                              <w:spacing w:val="-10"/>
                              <w:kern w:val="28"/>
                              <w:sz w:val="60"/>
                              <w:szCs w:val="52"/>
                            </w:rPr>
                          </w:pPr>
                          <w:r w:rsidRPr="00C651FD">
                            <w:rPr>
                              <w:rFonts w:ascii="Open Sans" w:eastAsia="Times New Roman" w:hAnsi="Open Sans" w:cs="Open Sans"/>
                              <w:b/>
                              <w:bCs/>
                              <w:color w:val="FFFFFF"/>
                              <w:spacing w:val="-10"/>
                              <w:kern w:val="28"/>
                              <w:sz w:val="60"/>
                              <w:szCs w:val="52"/>
                            </w:rPr>
                            <w:t>(FSOP)</w:t>
                          </w:r>
                          <w:r>
                            <w:rPr>
                              <w:rFonts w:ascii="Open Sans" w:eastAsia="Times New Roman" w:hAnsi="Open Sans" w:cs="Open Sans"/>
                              <w:b/>
                              <w:bCs/>
                              <w:color w:val="FFFFFF"/>
                              <w:spacing w:val="-10"/>
                              <w:kern w:val="28"/>
                              <w:sz w:val="60"/>
                              <w:szCs w:val="52"/>
                            </w:rPr>
                            <w:t xml:space="preserve"> </w:t>
                          </w:r>
                          <w:r w:rsidRPr="00C651FD">
                            <w:rPr>
                              <w:rFonts w:ascii="Open Sans" w:eastAsia="Times New Roman" w:hAnsi="Open Sans" w:cs="Open Sans"/>
                              <w:b/>
                              <w:bCs/>
                              <w:color w:val="FFFFFF"/>
                              <w:spacing w:val="-10"/>
                              <w:kern w:val="28"/>
                              <w:sz w:val="60"/>
                              <w:szCs w:val="52"/>
                            </w:rPr>
                            <w:t>Guide</w:t>
                          </w:r>
                        </w:p>
                        <w:p w14:paraId="38A6392D" w14:textId="2828268D" w:rsidR="00D92FB4" w:rsidRPr="00086223" w:rsidRDefault="00D92FB4" w:rsidP="00C651FD">
                          <w:pPr>
                            <w:spacing w:before="600"/>
                            <w:ind w:left="720"/>
                            <w:rPr>
                              <w:rFonts w:ascii="Open Sans" w:eastAsia="Times New Roman" w:hAnsi="Open Sans" w:cs="Open Sans"/>
                              <w:b/>
                              <w:bCs/>
                              <w:color w:val="FFFFFF"/>
                              <w:spacing w:val="-10"/>
                              <w:kern w:val="28"/>
                              <w:sz w:val="48"/>
                              <w:szCs w:val="52"/>
                            </w:rPr>
                          </w:pPr>
                          <w:r w:rsidRPr="00086223">
                            <w:rPr>
                              <w:rFonts w:ascii="Open Sans" w:eastAsia="Times New Roman" w:hAnsi="Open Sans" w:cs="Open Sans"/>
                              <w:b/>
                              <w:bCs/>
                              <w:color w:val="FFFFFF"/>
                              <w:spacing w:val="-10"/>
                              <w:kern w:val="28"/>
                              <w:sz w:val="48"/>
                              <w:szCs w:val="52"/>
                            </w:rPr>
                            <w:t>OCTOBER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3449A" id="_x0000_t202" coordsize="21600,21600" o:spt="202" path="m,l,21600r21600,l21600,xe">
              <v:stroke joinstyle="miter"/>
              <v:path gradientshapeok="t" o:connecttype="rect"/>
            </v:shapetype>
            <v:shape id="Text Box 933" o:spid="_x0000_s1041" type="#_x0000_t202" style="position:absolute;margin-left:0;margin-top:-234.8pt;width:643.5pt;height:321.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" fillcolor="#475c68" stroked="f" strokeweight=".5pt">
              <v:textbox>
                <w:txbxContent>
                  <w:p w14:paraId="290CD460" w14:textId="39865A98" w:rsidR="00D92FB4" w:rsidRDefault="00D92FB4" w:rsidP="00086223">
                    <w:pPr>
                      <w:spacing w:before="100" w:beforeAutospacing="1"/>
                      <w:ind w:left="720"/>
                      <w:rPr>
                        <w:rFonts w:ascii="Open Sans" w:eastAsia="Times New Roman" w:hAnsi="Open Sans" w:cs="Open Sans"/>
                        <w:b/>
                        <w:bCs/>
                        <w:color w:val="FFFFFF"/>
                        <w:spacing w:val="-10"/>
                        <w:kern w:val="28"/>
                        <w:sz w:val="48"/>
                        <w:szCs w:val="52"/>
                      </w:rPr>
                    </w:pPr>
                  </w:p>
                  <w:p w14:paraId="73440262" w14:textId="77777777" w:rsidR="00D92FB4" w:rsidRDefault="00D92FB4" w:rsidP="00086223">
                    <w:pPr>
                      <w:spacing w:before="100" w:beforeAutospacing="1"/>
                      <w:ind w:left="720"/>
                      <w:rPr>
                        <w:rFonts w:ascii="Open Sans" w:eastAsia="Times New Roman" w:hAnsi="Open Sans" w:cs="Open Sans"/>
                        <w:b/>
                        <w:bCs/>
                        <w:color w:val="FFFFFF"/>
                        <w:spacing w:val="-10"/>
                        <w:kern w:val="28"/>
                        <w:sz w:val="48"/>
                        <w:szCs w:val="52"/>
                      </w:rPr>
                    </w:pPr>
                  </w:p>
                  <w:p w14:paraId="17BD4A7B" w14:textId="77777777" w:rsidR="00D92FB4" w:rsidRDefault="00D92FB4" w:rsidP="00C651FD">
                    <w:pPr>
                      <w:spacing w:after="0"/>
                      <w:ind w:left="720"/>
                      <w:rPr>
                        <w:rFonts w:ascii="Open Sans" w:eastAsia="Times New Roman" w:hAnsi="Open Sans" w:cs="Open Sans"/>
                        <w:b/>
                        <w:bCs/>
                        <w:color w:val="FFFFFF"/>
                        <w:spacing w:val="-10"/>
                        <w:kern w:val="28"/>
                        <w:sz w:val="60"/>
                        <w:szCs w:val="52"/>
                      </w:rPr>
                    </w:pPr>
                    <w:r w:rsidRPr="00C651FD">
                      <w:rPr>
                        <w:rFonts w:ascii="Open Sans" w:eastAsia="Times New Roman" w:hAnsi="Open Sans" w:cs="Open Sans"/>
                        <w:b/>
                        <w:bCs/>
                        <w:color w:val="FFFFFF"/>
                        <w:spacing w:val="-10"/>
                        <w:kern w:val="28"/>
                        <w:sz w:val="60"/>
                        <w:szCs w:val="52"/>
                      </w:rPr>
                      <w:t xml:space="preserve">Fuel System Operation Plan </w:t>
                    </w:r>
                  </w:p>
                  <w:p w14:paraId="275BC0E5" w14:textId="1380FD8B" w:rsidR="00D92FB4" w:rsidRPr="00C651FD" w:rsidRDefault="00D92FB4" w:rsidP="00C651FD">
                    <w:pPr>
                      <w:spacing w:after="0"/>
                      <w:ind w:left="720"/>
                      <w:rPr>
                        <w:rFonts w:ascii="Open Sans" w:eastAsia="Times New Roman" w:hAnsi="Open Sans" w:cs="Open Sans"/>
                        <w:b/>
                        <w:bCs/>
                        <w:color w:val="FFFFFF"/>
                        <w:spacing w:val="-10"/>
                        <w:kern w:val="28"/>
                        <w:sz w:val="60"/>
                        <w:szCs w:val="52"/>
                      </w:rPr>
                    </w:pPr>
                    <w:r w:rsidRPr="00C651FD">
                      <w:rPr>
                        <w:rFonts w:ascii="Open Sans" w:eastAsia="Times New Roman" w:hAnsi="Open Sans" w:cs="Open Sans"/>
                        <w:b/>
                        <w:bCs/>
                        <w:color w:val="FFFFFF"/>
                        <w:spacing w:val="-10"/>
                        <w:kern w:val="28"/>
                        <w:sz w:val="60"/>
                        <w:szCs w:val="52"/>
                      </w:rPr>
                      <w:t>(FSOP)</w:t>
                    </w:r>
                    <w:r>
                      <w:rPr>
                        <w:rFonts w:ascii="Open Sans" w:eastAsia="Times New Roman" w:hAnsi="Open Sans" w:cs="Open Sans"/>
                        <w:b/>
                        <w:bCs/>
                        <w:color w:val="FFFFFF"/>
                        <w:spacing w:val="-10"/>
                        <w:kern w:val="28"/>
                        <w:sz w:val="60"/>
                        <w:szCs w:val="52"/>
                      </w:rPr>
                      <w:t xml:space="preserve"> </w:t>
                    </w:r>
                    <w:r w:rsidRPr="00C651FD">
                      <w:rPr>
                        <w:rFonts w:ascii="Open Sans" w:eastAsia="Times New Roman" w:hAnsi="Open Sans" w:cs="Open Sans"/>
                        <w:b/>
                        <w:bCs/>
                        <w:color w:val="FFFFFF"/>
                        <w:spacing w:val="-10"/>
                        <w:kern w:val="28"/>
                        <w:sz w:val="60"/>
                        <w:szCs w:val="52"/>
                      </w:rPr>
                      <w:t>Guide</w:t>
                    </w:r>
                  </w:p>
                  <w:p w14:paraId="38A6392D" w14:textId="2828268D" w:rsidR="00D92FB4" w:rsidRPr="00086223" w:rsidRDefault="00D92FB4" w:rsidP="00C651FD">
                    <w:pPr>
                      <w:spacing w:before="600"/>
                      <w:ind w:left="720"/>
                      <w:rPr>
                        <w:rFonts w:ascii="Open Sans" w:eastAsia="Times New Roman" w:hAnsi="Open Sans" w:cs="Open Sans"/>
                        <w:b/>
                        <w:bCs/>
                        <w:color w:val="FFFFFF"/>
                        <w:spacing w:val="-10"/>
                        <w:kern w:val="28"/>
                        <w:sz w:val="48"/>
                        <w:szCs w:val="52"/>
                      </w:rPr>
                    </w:pPr>
                    <w:r w:rsidRPr="00086223">
                      <w:rPr>
                        <w:rFonts w:ascii="Open Sans" w:eastAsia="Times New Roman" w:hAnsi="Open Sans" w:cs="Open Sans"/>
                        <w:b/>
                        <w:bCs/>
                        <w:color w:val="FFFFFF"/>
                        <w:spacing w:val="-10"/>
                        <w:kern w:val="28"/>
                        <w:sz w:val="48"/>
                        <w:szCs w:val="52"/>
                      </w:rPr>
                      <w:t>OCTOBER 2020</w:t>
                    </w:r>
                  </w:p>
                </w:txbxContent>
              </v:textbox>
              <w10:wrap anchorx="page"/>
            </v:shape>
          </w:pict>
        </mc:Fallback>
      </mc:AlternateContent>
    </w:r>
    <w:r w:rsidR="00D92FB4" w:rsidRPr="0029406F">
      <w:rPr>
        <w:b/>
        <w:sz w:val="28"/>
        <w:lang w:val="en-US"/>
      </w:rPr>
      <w:t>el System Operation Plan</w:t>
    </w:r>
    <w:r w:rsidR="00D92FB4">
      <w:rPr>
        <w:b/>
        <w:sz w:val="28"/>
        <w:lang w:val="en-US"/>
      </w:rPr>
      <w:t xml:space="preserve"> (FSOP)</w:t>
    </w:r>
    <w:r w:rsidR="00D92FB4" w:rsidRPr="0029406F">
      <w:rPr>
        <w:b/>
        <w:sz w:val="28"/>
        <w:lang w:val="en-US"/>
      </w:rPr>
      <w:t xml:space="preserve"> Guide</w:t>
    </w:r>
  </w:p>
  <w:p w14:paraId="5C0262DE" w14:textId="5EA96D80" w:rsidR="00D92FB4" w:rsidRPr="0029406F" w:rsidRDefault="00D92FB4">
    <w:pPr>
      <w:pStyle w:val="Footer"/>
      <w:rPr>
        <w:b/>
        <w:sz w:val="28"/>
        <w:lang w:val="en-US"/>
      </w:rPr>
    </w:pPr>
    <w:r w:rsidRPr="0029406F">
      <w:rPr>
        <w:b/>
        <w:sz w:val="28"/>
        <w:lang w:val="en-US"/>
      </w:rPr>
      <w:t>October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829166"/>
      <w:docPartObj>
        <w:docPartGallery w:val="Page Numbers (Bottom of Page)"/>
        <w:docPartUnique/>
      </w:docPartObj>
    </w:sdtPr>
    <w:sdtEndPr>
      <w:rPr>
        <w:color w:val="7F7F7F" w:themeColor="background1" w:themeShade="7F"/>
        <w:spacing w:val="60"/>
      </w:rPr>
    </w:sdtEndPr>
    <w:sdtContent>
      <w:p w14:paraId="749E204A" w14:textId="1A7022CD" w:rsidR="00D92FB4" w:rsidRDefault="00D92F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C14A6" w:rsidRPr="003C14A6">
          <w:rPr>
            <w:b/>
            <w:bCs/>
            <w:noProof/>
          </w:rPr>
          <w:t>34</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C6801" w14:textId="77777777" w:rsidR="00D92FB4" w:rsidRDefault="00D92FB4" w:rsidP="00262DF1">
      <w:pPr>
        <w:spacing w:after="0" w:line="240" w:lineRule="auto"/>
      </w:pPr>
      <w:bookmarkStart w:id="0" w:name="_Hlk50558640"/>
      <w:bookmarkEnd w:id="0"/>
      <w:r>
        <w:separator/>
      </w:r>
    </w:p>
  </w:footnote>
  <w:footnote w:type="continuationSeparator" w:id="0">
    <w:p w14:paraId="22A748B4" w14:textId="77777777" w:rsidR="00D92FB4" w:rsidRDefault="00D92FB4" w:rsidP="00262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5CAB2" w14:textId="75845E29" w:rsidR="00D92FB4" w:rsidRPr="00262DF1" w:rsidRDefault="00D92FB4">
    <w:pPr>
      <w:pStyle w:val="Header"/>
      <w:rPr>
        <w:b/>
        <w:lang w:val="en-US"/>
      </w:rPr>
    </w:pPr>
    <w:r>
      <w:rPr>
        <w:b/>
        <w:noProof/>
        <w:lang w:val="en-US"/>
      </w:rPr>
      <mc:AlternateContent>
        <mc:Choice Requires="wps">
          <w:drawing>
            <wp:anchor distT="0" distB="0" distL="114300" distR="114300" simplePos="0" relativeHeight="251659264" behindDoc="0" locked="0" layoutInCell="1" allowOverlap="1" wp14:anchorId="4796FD51" wp14:editId="0680D81B">
              <wp:simplePos x="0" y="0"/>
              <wp:positionH relativeFrom="column">
                <wp:posOffset>-182880</wp:posOffset>
              </wp:positionH>
              <wp:positionV relativeFrom="paragraph">
                <wp:posOffset>228545</wp:posOffset>
              </wp:positionV>
              <wp:extent cx="3633746" cy="341906"/>
              <wp:effectExtent l="0" t="0" r="5080" b="1270"/>
              <wp:wrapNone/>
              <wp:docPr id="7" name="Text Box 7"/>
              <wp:cNvGraphicFramePr/>
              <a:graphic xmlns:a="http://schemas.openxmlformats.org/drawingml/2006/main">
                <a:graphicData uri="http://schemas.microsoft.com/office/word/2010/wordprocessingShape">
                  <wps:wsp>
                    <wps:cNvSpPr txBox="1"/>
                    <wps:spPr>
                      <a:xfrm>
                        <a:off x="0" y="0"/>
                        <a:ext cx="3633746" cy="341906"/>
                      </a:xfrm>
                      <a:prstGeom prst="rect">
                        <a:avLst/>
                      </a:prstGeom>
                      <a:solidFill>
                        <a:schemeClr val="lt1"/>
                      </a:solidFill>
                      <a:ln w="6350">
                        <a:noFill/>
                      </a:ln>
                    </wps:spPr>
                    <wps:txbx>
                      <w:txbxContent>
                        <w:p w14:paraId="44FF6284" w14:textId="77777777" w:rsidR="00D92FB4" w:rsidRPr="00262DF1" w:rsidRDefault="00D92FB4">
                          <w:pPr>
                            <w:rPr>
                              <w:b/>
                              <w:lang w:val="en-US"/>
                            </w:rPr>
                          </w:pPr>
                          <w:r w:rsidRPr="00262DF1">
                            <w:rPr>
                              <w:b/>
                              <w:lang w:val="en-US"/>
                            </w:rPr>
                            <w:t>Regional Contaminated Land Capacity Building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96FD51" id="_x0000_t202" coordsize="21600,21600" o:spt="202" path="m,l,21600r21600,l21600,xe">
              <v:stroke joinstyle="miter"/>
              <v:path gradientshapeok="t" o:connecttype="rect"/>
            </v:shapetype>
            <v:shape id="Text Box 7" o:spid="_x0000_s1037" type="#_x0000_t202" style="position:absolute;margin-left:-14.4pt;margin-top:18pt;width:286.1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" fillcolor="white [3201]" stroked="f" strokeweight=".5pt">
              <v:textbox>
                <w:txbxContent>
                  <w:p w14:paraId="44FF6284" w14:textId="77777777" w:rsidR="00D92FB4" w:rsidRPr="00262DF1" w:rsidRDefault="00D92FB4">
                    <w:pPr>
                      <w:rPr>
                        <w:b/>
                        <w:lang w:val="en-US"/>
                      </w:rPr>
                    </w:pPr>
                    <w:r w:rsidRPr="00262DF1">
                      <w:rPr>
                        <w:b/>
                        <w:lang w:val="en-US"/>
                      </w:rPr>
                      <w:t>Regional Contaminated Land Capacity Building Program</w:t>
                    </w:r>
                  </w:p>
                </w:txbxContent>
              </v:textbox>
            </v:shape>
          </w:pict>
        </mc:Fallback>
      </mc:AlternateContent>
    </w:r>
    <w:r>
      <w:rPr>
        <w:b/>
        <w:lang w:val="en-US"/>
      </w:rPr>
      <w:tab/>
    </w:r>
    <w:r>
      <w:rPr>
        <w:b/>
        <w:lang w:val="en-US"/>
      </w:rPr>
      <w:tab/>
    </w:r>
    <w:r w:rsidR="003C14A6">
      <w:rPr>
        <w:b/>
        <w:noProof/>
        <w:lang w:val="en-US"/>
      </w:rPr>
      <w:drawing>
        <wp:inline distT="0" distB="0" distL="0" distR="0" wp14:anchorId="721D439A" wp14:editId="56885293">
          <wp:extent cx="1056684" cy="908748"/>
          <wp:effectExtent l="0" t="0" r="0" b="5715"/>
          <wp:docPr id="11" name="Picture 11" descr="A picture containing shap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 New Logo_No Tagline.jpg"/>
                  <pic:cNvPicPr/>
                </pic:nvPicPr>
                <pic:blipFill>
                  <a:blip r:embed="rId1">
                    <a:extLst>
                      <a:ext uri="{28A0092B-C50C-407E-A947-70E740481C1C}">
                        <a14:useLocalDpi xmlns:a14="http://schemas.microsoft.com/office/drawing/2010/main" val="0"/>
                      </a:ext>
                    </a:extLst>
                  </a:blip>
                  <a:stretch>
                    <a:fillRect/>
                  </a:stretch>
                </pic:blipFill>
                <pic:spPr>
                  <a:xfrm>
                    <a:off x="0" y="0"/>
                    <a:ext cx="1058938" cy="9106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7CC9" w14:textId="2673118C" w:rsidR="00D92FB4" w:rsidRDefault="00D92FB4">
    <w:pPr>
      <w:pStyle w:val="Header"/>
    </w:pPr>
    <w:r>
      <w:rPr>
        <w:noProof/>
      </w:rPr>
      <mc:AlternateContent>
        <mc:Choice Requires="wps">
          <w:drawing>
            <wp:anchor distT="0" distB="0" distL="114300" distR="114300" simplePos="0" relativeHeight="251683840" behindDoc="0" locked="0" layoutInCell="1" allowOverlap="1" wp14:anchorId="2774E740" wp14:editId="4953BE3C">
              <wp:simplePos x="0" y="0"/>
              <wp:positionH relativeFrom="column">
                <wp:posOffset>4698692</wp:posOffset>
              </wp:positionH>
              <wp:positionV relativeFrom="paragraph">
                <wp:posOffset>-52724</wp:posOffset>
              </wp:positionV>
              <wp:extent cx="1285592" cy="995881"/>
              <wp:effectExtent l="0" t="0" r="0" b="0"/>
              <wp:wrapNone/>
              <wp:docPr id="939" name="Text Box 939"/>
              <wp:cNvGraphicFramePr/>
              <a:graphic xmlns:a="http://schemas.openxmlformats.org/drawingml/2006/main">
                <a:graphicData uri="http://schemas.microsoft.com/office/word/2010/wordprocessingShape">
                  <wps:wsp>
                    <wps:cNvSpPr txBox="1"/>
                    <wps:spPr>
                      <a:xfrm>
                        <a:off x="0" y="0"/>
                        <a:ext cx="1285592" cy="995881"/>
                      </a:xfrm>
                      <a:prstGeom prst="rect">
                        <a:avLst/>
                      </a:prstGeom>
                      <a:solidFill>
                        <a:srgbClr val="475C68"/>
                      </a:solidFill>
                      <a:ln w="6350">
                        <a:noFill/>
                      </a:ln>
                    </wps:spPr>
                    <wps:txbx>
                      <w:txbxContent>
                        <w:p w14:paraId="4A553276" w14:textId="17C0627A" w:rsidR="00D92FB4" w:rsidRDefault="00D92FB4">
                          <w:r>
                            <w:rPr>
                              <w:noProof/>
                            </w:rPr>
                            <w:drawing>
                              <wp:inline distT="0" distB="0" distL="0" distR="0" wp14:anchorId="4A8E9AAB" wp14:editId="77880BDD">
                                <wp:extent cx="1201661" cy="103505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HJO_NoTag_REV.png"/>
                                        <pic:cNvPicPr/>
                                      </pic:nvPicPr>
                                      <pic:blipFill>
                                        <a:blip r:embed="rId1">
                                          <a:extLst>
                                            <a:ext uri="{28A0092B-C50C-407E-A947-70E740481C1C}">
                                              <a14:useLocalDpi xmlns:a14="http://schemas.microsoft.com/office/drawing/2010/main" val="0"/>
                                            </a:ext>
                                          </a:extLst>
                                        </a:blip>
                                        <a:stretch>
                                          <a:fillRect/>
                                        </a:stretch>
                                      </pic:blipFill>
                                      <pic:spPr>
                                        <a:xfrm>
                                          <a:off x="0" y="0"/>
                                          <a:ext cx="1203568" cy="10366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74E740" id="_x0000_t202" coordsize="21600,21600" o:spt="202" path="m,l,21600r21600,l21600,xe">
              <v:stroke joinstyle="miter"/>
              <v:path gradientshapeok="t" o:connecttype="rect"/>
            </v:shapetype>
            <v:shape id="Text Box 939" o:spid="_x0000_s1038" type="#_x0000_t202" style="position:absolute;margin-left:370pt;margin-top:-4.15pt;width:101.25pt;height:78.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" fillcolor="#475c68" stroked="f" strokeweight=".5pt">
              <v:textbox>
                <w:txbxContent>
                  <w:p w14:paraId="4A553276" w14:textId="17C0627A" w:rsidR="00D92FB4" w:rsidRDefault="00D92FB4">
                    <w:r>
                      <w:rPr>
                        <w:noProof/>
                      </w:rPr>
                      <w:drawing>
                        <wp:inline distT="0" distB="0" distL="0" distR="0" wp14:anchorId="4A8E9AAB" wp14:editId="77880BDD">
                          <wp:extent cx="1201661" cy="103505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HJO_NoTag_REV.png"/>
                                  <pic:cNvPicPr/>
                                </pic:nvPicPr>
                                <pic:blipFill>
                                  <a:blip r:embed="rId2">
                                    <a:extLst>
                                      <a:ext uri="{28A0092B-C50C-407E-A947-70E740481C1C}">
                                        <a14:useLocalDpi xmlns:a14="http://schemas.microsoft.com/office/drawing/2010/main" val="0"/>
                                      </a:ext>
                                    </a:extLst>
                                  </a:blip>
                                  <a:stretch>
                                    <a:fillRect/>
                                  </a:stretch>
                                </pic:blipFill>
                                <pic:spPr>
                                  <a:xfrm>
                                    <a:off x="0" y="0"/>
                                    <a:ext cx="1203568" cy="103669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19" behindDoc="0" locked="0" layoutInCell="1" allowOverlap="1" wp14:anchorId="59209BD6" wp14:editId="548FE410">
              <wp:simplePos x="0" y="0"/>
              <wp:positionH relativeFrom="page">
                <wp:align>left</wp:align>
              </wp:positionH>
              <wp:positionV relativeFrom="paragraph">
                <wp:posOffset>-279237</wp:posOffset>
              </wp:positionV>
              <wp:extent cx="7562850" cy="1457608"/>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562850" cy="1457608"/>
                      </a:xfrm>
                      <a:prstGeom prst="rect">
                        <a:avLst/>
                      </a:prstGeom>
                      <a:solidFill>
                        <a:srgbClr val="475C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81E83" id="Rectangle 19" o:spid="_x0000_s1026" style="position:absolute;margin-left:0;margin-top:-22pt;width:595.5pt;height:114.75pt;z-index:251678719;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" fillcolor="#475c68" strokecolor="#1f3763 [1604]" strokeweight="1pt">
              <w10:wrap anchorx="page"/>
            </v:rect>
          </w:pict>
        </mc:Fallback>
      </mc:AlternateContent>
    </w:r>
    <w:r>
      <w:rPr>
        <w:noProof/>
      </w:rPr>
      <mc:AlternateContent>
        <mc:Choice Requires="wps">
          <w:drawing>
            <wp:anchor distT="0" distB="0" distL="114300" distR="114300" simplePos="0" relativeHeight="251679744" behindDoc="0" locked="0" layoutInCell="1" allowOverlap="1" wp14:anchorId="4E919E5E" wp14:editId="6DA47E0D">
              <wp:simplePos x="0" y="0"/>
              <wp:positionH relativeFrom="column">
                <wp:posOffset>-584792</wp:posOffset>
              </wp:positionH>
              <wp:positionV relativeFrom="paragraph">
                <wp:posOffset>222073</wp:posOffset>
              </wp:positionV>
              <wp:extent cx="4465675" cy="3711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465675" cy="371165"/>
                      </a:xfrm>
                      <a:prstGeom prst="rect">
                        <a:avLst/>
                      </a:prstGeom>
                      <a:noFill/>
                      <a:ln w="6350">
                        <a:noFill/>
                      </a:ln>
                    </wps:spPr>
                    <wps:txbx>
                      <w:txbxContent>
                        <w:p w14:paraId="74CBF2EC" w14:textId="3EFB6568" w:rsidR="00D92FB4" w:rsidRPr="007929F1" w:rsidRDefault="00D92FB4">
                          <w:pPr>
                            <w:rPr>
                              <w:b/>
                              <w:color w:val="FFFFFF" w:themeColor="background1"/>
                              <w:sz w:val="28"/>
                              <w:lang w:val="en-US"/>
                            </w:rPr>
                          </w:pPr>
                          <w:r w:rsidRPr="007929F1">
                            <w:rPr>
                              <w:rFonts w:ascii="Open Sans Light" w:eastAsia="Calibri" w:hAnsi="Open Sans Light" w:cs="Times New Roman"/>
                              <w:b/>
                              <w:color w:val="FFFFFF"/>
                              <w:sz w:val="30"/>
                              <w:szCs w:val="20"/>
                              <w:lang w:val="en-US"/>
                            </w:rPr>
                            <w:t>Regional Contaminated Land Capacity Building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9E5E" id="Text Box 23" o:spid="_x0000_s1039" type="#_x0000_t202" style="position:absolute;margin-left:-46.05pt;margin-top:17.5pt;width:351.6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" filled="f" stroked="f" strokeweight=".5pt">
              <v:textbox>
                <w:txbxContent>
                  <w:p w14:paraId="74CBF2EC" w14:textId="3EFB6568" w:rsidR="00D92FB4" w:rsidRPr="007929F1" w:rsidRDefault="00D92FB4">
                    <w:pPr>
                      <w:rPr>
                        <w:b/>
                        <w:color w:val="FFFFFF" w:themeColor="background1"/>
                        <w:sz w:val="28"/>
                        <w:lang w:val="en-US"/>
                      </w:rPr>
                    </w:pPr>
                    <w:r w:rsidRPr="007929F1">
                      <w:rPr>
                        <w:rFonts w:ascii="Open Sans Light" w:eastAsia="Calibri" w:hAnsi="Open Sans Light" w:cs="Times New Roman"/>
                        <w:b/>
                        <w:color w:val="FFFFFF"/>
                        <w:sz w:val="30"/>
                        <w:szCs w:val="20"/>
                        <w:lang w:val="en-US"/>
                      </w:rPr>
                      <w:t>Regional Contaminated Land Capacity Building Program</w:t>
                    </w:r>
                  </w:p>
                </w:txbxContent>
              </v:textbox>
            </v:shape>
          </w:pict>
        </mc:Fallback>
      </mc:AlternateContent>
    </w:r>
    <w:r>
      <w:tab/>
    </w:r>
    <w:r>
      <w:tab/>
    </w:r>
    <w:r>
      <w:rPr>
        <w:b/>
        <w:noProof/>
        <w:lang w:val="en-US"/>
      </w:rPr>
      <mc:AlternateContent>
        <mc:Choice Requires="wps">
          <w:drawing>
            <wp:anchor distT="0" distB="0" distL="114300" distR="114300" simplePos="0" relativeHeight="251677696" behindDoc="0" locked="0" layoutInCell="1" allowOverlap="1" wp14:anchorId="63AE9909" wp14:editId="13A5B905">
              <wp:simplePos x="0" y="0"/>
              <wp:positionH relativeFrom="column">
                <wp:posOffset>-488950</wp:posOffset>
              </wp:positionH>
              <wp:positionV relativeFrom="paragraph">
                <wp:posOffset>56515</wp:posOffset>
              </wp:positionV>
              <wp:extent cx="3633746" cy="341906"/>
              <wp:effectExtent l="0" t="0" r="5080" b="1270"/>
              <wp:wrapNone/>
              <wp:docPr id="1" name="Text Box 1"/>
              <wp:cNvGraphicFramePr/>
              <a:graphic xmlns:a="http://schemas.openxmlformats.org/drawingml/2006/main">
                <a:graphicData uri="http://schemas.microsoft.com/office/word/2010/wordprocessingShape">
                  <wps:wsp>
                    <wps:cNvSpPr txBox="1"/>
                    <wps:spPr>
                      <a:xfrm>
                        <a:off x="0" y="0"/>
                        <a:ext cx="3633746" cy="341906"/>
                      </a:xfrm>
                      <a:prstGeom prst="rect">
                        <a:avLst/>
                      </a:prstGeom>
                      <a:solidFill>
                        <a:schemeClr val="lt1"/>
                      </a:solidFill>
                      <a:ln w="6350">
                        <a:noFill/>
                      </a:ln>
                    </wps:spPr>
                    <wps:txbx>
                      <w:txbxContent>
                        <w:p w14:paraId="0E1C2D26" w14:textId="77777777" w:rsidR="00D92FB4" w:rsidRPr="00262DF1" w:rsidRDefault="00D92FB4" w:rsidP="0029406F">
                          <w:pPr>
                            <w:rPr>
                              <w:b/>
                              <w:lang w:val="en-US"/>
                            </w:rPr>
                          </w:pPr>
                          <w:r w:rsidRPr="00262DF1">
                            <w:rPr>
                              <w:b/>
                              <w:lang w:val="en-US"/>
                            </w:rPr>
                            <w:t>Regional Contaminated Land Capacity Building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E9909" id="Text Box 1" o:spid="_x0000_s1040" type="#_x0000_t202" style="position:absolute;margin-left:-38.5pt;margin-top:4.45pt;width:286.1pt;height:26.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" fillcolor="white [3201]" stroked="f" strokeweight=".5pt">
              <v:textbox>
                <w:txbxContent>
                  <w:p w14:paraId="0E1C2D26" w14:textId="77777777" w:rsidR="00D92FB4" w:rsidRPr="00262DF1" w:rsidRDefault="00D92FB4" w:rsidP="0029406F">
                    <w:pPr>
                      <w:rPr>
                        <w:b/>
                        <w:lang w:val="en-US"/>
                      </w:rPr>
                    </w:pPr>
                    <w:r w:rsidRPr="00262DF1">
                      <w:rPr>
                        <w:b/>
                        <w:lang w:val="en-US"/>
                      </w:rPr>
                      <w:t>Regional Contaminated Land Capacity Building Program</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66E45" w14:textId="4DF5ECCD" w:rsidR="00D92FB4" w:rsidRDefault="00D92F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85DC0" w14:textId="00F6BB01" w:rsidR="00D92FB4" w:rsidRDefault="003C14A6" w:rsidP="003C14A6">
    <w:pPr>
      <w:pStyle w:val="BodyText"/>
      <w:spacing w:line="14" w:lineRule="auto"/>
      <w:jc w:val="right"/>
      <w:rPr>
        <w:sz w:val="20"/>
      </w:rPr>
    </w:pPr>
    <w:r w:rsidRPr="000D6353">
      <w:rPr>
        <w:noProof/>
        <w:sz w:val="20"/>
      </w:rPr>
      <mc:AlternateContent>
        <mc:Choice Requires="wps">
          <w:drawing>
            <wp:anchor distT="0" distB="0" distL="114300" distR="114300" simplePos="0" relativeHeight="251674624" behindDoc="0" locked="0" layoutInCell="1" allowOverlap="1" wp14:anchorId="3E40CCA3" wp14:editId="3306EA49">
              <wp:simplePos x="0" y="0"/>
              <wp:positionH relativeFrom="margin">
                <wp:posOffset>98425</wp:posOffset>
              </wp:positionH>
              <wp:positionV relativeFrom="paragraph">
                <wp:posOffset>27305</wp:posOffset>
              </wp:positionV>
              <wp:extent cx="4533900" cy="3810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81000"/>
                      </a:xfrm>
                      <a:prstGeom prst="rect">
                        <a:avLst/>
                      </a:prstGeom>
                      <a:noFill/>
                      <a:ln w="9525">
                        <a:noFill/>
                        <a:miter lim="800000"/>
                        <a:headEnd/>
                        <a:tailEnd/>
                      </a:ln>
                    </wps:spPr>
                    <wps:txbx>
                      <w:txbxContent>
                        <w:p w14:paraId="7248CCBF" w14:textId="77777777" w:rsidR="00D92FB4" w:rsidRPr="00B6497E" w:rsidRDefault="00D92FB4" w:rsidP="00137DBB">
                          <w:pPr>
                            <w:rPr>
                              <w:b/>
                              <w:noProof/>
                              <w:sz w:val="24"/>
                              <w:lang w:eastAsia="en-AU"/>
                            </w:rPr>
                          </w:pPr>
                          <w:r w:rsidRPr="00B6497E">
                            <w:rPr>
                              <w:b/>
                              <w:noProof/>
                              <w:sz w:val="24"/>
                              <w:lang w:eastAsia="en-AU"/>
                            </w:rPr>
                            <w:t>Regional Contaminated Land Capacity Building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0CCA3" id="_x0000_t202" coordsize="21600,21600" o:spt="202" path="m,l,21600r21600,l21600,xe">
              <v:stroke joinstyle="miter"/>
              <v:path gradientshapeok="t" o:connecttype="rect"/>
            </v:shapetype>
            <v:shape id="_x0000_s1042" type="#_x0000_t202" style="position:absolute;left:0;text-align:left;margin-left:7.75pt;margin-top:2.15pt;width:357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" filled="f" stroked="f">
              <v:textbox>
                <w:txbxContent>
                  <w:p w14:paraId="7248CCBF" w14:textId="77777777" w:rsidR="00D92FB4" w:rsidRPr="00B6497E" w:rsidRDefault="00D92FB4" w:rsidP="00137DBB">
                    <w:pPr>
                      <w:rPr>
                        <w:b/>
                        <w:noProof/>
                        <w:sz w:val="24"/>
                        <w:lang w:eastAsia="en-AU"/>
                      </w:rPr>
                    </w:pPr>
                    <w:r w:rsidRPr="00B6497E">
                      <w:rPr>
                        <w:b/>
                        <w:noProof/>
                        <w:sz w:val="24"/>
                        <w:lang w:eastAsia="en-AU"/>
                      </w:rPr>
                      <w:t>Regional Contaminated Land Capacity Building Program</w:t>
                    </w:r>
                  </w:p>
                </w:txbxContent>
              </v:textbox>
              <w10:wrap anchorx="margin"/>
            </v:shape>
          </w:pict>
        </mc:Fallback>
      </mc:AlternateContent>
    </w:r>
    <w:r>
      <w:rPr>
        <w:b/>
        <w:noProof/>
      </w:rPr>
      <w:drawing>
        <wp:anchor distT="0" distB="0" distL="114300" distR="114300" simplePos="0" relativeHeight="251684864" behindDoc="0" locked="0" layoutInCell="1" allowOverlap="1" wp14:anchorId="125E66C2" wp14:editId="1991D908">
          <wp:simplePos x="0" y="0"/>
          <wp:positionH relativeFrom="column">
            <wp:posOffset>5451475</wp:posOffset>
          </wp:positionH>
          <wp:positionV relativeFrom="paragraph">
            <wp:posOffset>-161925</wp:posOffset>
          </wp:positionV>
          <wp:extent cx="1056640" cy="908685"/>
          <wp:effectExtent l="0" t="0" r="0" b="5715"/>
          <wp:wrapThrough wrapText="bothSides">
            <wp:wrapPolygon edited="0">
              <wp:start x="0" y="0"/>
              <wp:lineTo x="0" y="21283"/>
              <wp:lineTo x="21029" y="21283"/>
              <wp:lineTo x="21029" y="0"/>
              <wp:lineTo x="0" y="0"/>
            </wp:wrapPolygon>
          </wp:wrapThrough>
          <wp:docPr id="13" name="Picture 13" descr="A picture containing shap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 New Logo_No Tagline.jpg"/>
                  <pic:cNvPicPr/>
                </pic:nvPicPr>
                <pic:blipFill>
                  <a:blip r:embed="rId1">
                    <a:extLst>
                      <a:ext uri="{28A0092B-C50C-407E-A947-70E740481C1C}">
                        <a14:useLocalDpi xmlns:a14="http://schemas.microsoft.com/office/drawing/2010/main" val="0"/>
                      </a:ext>
                    </a:extLst>
                  </a:blip>
                  <a:stretch>
                    <a:fillRect/>
                  </a:stretch>
                </pic:blipFill>
                <pic:spPr>
                  <a:xfrm>
                    <a:off x="0" y="0"/>
                    <a:ext cx="1056640" cy="90868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E55F" w14:textId="003D626F" w:rsidR="00D92FB4" w:rsidRDefault="00D92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672E"/>
    <w:multiLevelType w:val="hybridMultilevel"/>
    <w:tmpl w:val="DFE04B3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1B4B42"/>
    <w:multiLevelType w:val="hybridMultilevel"/>
    <w:tmpl w:val="3536B7A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C02605"/>
    <w:multiLevelType w:val="hybridMultilevel"/>
    <w:tmpl w:val="60667E92"/>
    <w:lvl w:ilvl="0" w:tplc="7A7662E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8A16597"/>
    <w:multiLevelType w:val="hybridMultilevel"/>
    <w:tmpl w:val="4D9EFB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02406F"/>
    <w:multiLevelType w:val="hybridMultilevel"/>
    <w:tmpl w:val="8C0411AE"/>
    <w:lvl w:ilvl="0" w:tplc="81E48E04">
      <w:start w:val="6"/>
      <w:numFmt w:val="bullet"/>
      <w:lvlText w:val="-"/>
      <w:lvlJc w:val="left"/>
      <w:pPr>
        <w:ind w:left="1304"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2A58F6"/>
    <w:multiLevelType w:val="hybridMultilevel"/>
    <w:tmpl w:val="40D6D206"/>
    <w:lvl w:ilvl="0" w:tplc="81E48E04">
      <w:start w:val="6"/>
      <w:numFmt w:val="bullet"/>
      <w:lvlText w:val="-"/>
      <w:lvlJc w:val="left"/>
      <w:pPr>
        <w:ind w:left="1304"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AE611B"/>
    <w:multiLevelType w:val="hybridMultilevel"/>
    <w:tmpl w:val="04742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E257DA"/>
    <w:multiLevelType w:val="hybridMultilevel"/>
    <w:tmpl w:val="5486E8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743428"/>
    <w:multiLevelType w:val="hybridMultilevel"/>
    <w:tmpl w:val="F732F90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6422E3"/>
    <w:multiLevelType w:val="hybridMultilevel"/>
    <w:tmpl w:val="3E7CAF3E"/>
    <w:lvl w:ilvl="0" w:tplc="81E48E04">
      <w:start w:val="6"/>
      <w:numFmt w:val="bullet"/>
      <w:lvlText w:val="-"/>
      <w:lvlJc w:val="left"/>
      <w:pPr>
        <w:ind w:left="1304" w:hanging="360"/>
      </w:pPr>
      <w:rPr>
        <w:rFonts w:ascii="Arial" w:eastAsia="Arial" w:hAnsi="Arial" w:cs="Arial" w:hint="default"/>
      </w:rPr>
    </w:lvl>
    <w:lvl w:ilvl="1" w:tplc="0C090003" w:tentative="1">
      <w:start w:val="1"/>
      <w:numFmt w:val="bullet"/>
      <w:lvlText w:val="o"/>
      <w:lvlJc w:val="left"/>
      <w:pPr>
        <w:ind w:left="2024" w:hanging="360"/>
      </w:pPr>
      <w:rPr>
        <w:rFonts w:ascii="Courier New" w:hAnsi="Courier New" w:cs="Courier New" w:hint="default"/>
      </w:rPr>
    </w:lvl>
    <w:lvl w:ilvl="2" w:tplc="0C090005" w:tentative="1">
      <w:start w:val="1"/>
      <w:numFmt w:val="bullet"/>
      <w:lvlText w:val=""/>
      <w:lvlJc w:val="left"/>
      <w:pPr>
        <w:ind w:left="2744" w:hanging="360"/>
      </w:pPr>
      <w:rPr>
        <w:rFonts w:ascii="Wingdings" w:hAnsi="Wingdings" w:hint="default"/>
      </w:rPr>
    </w:lvl>
    <w:lvl w:ilvl="3" w:tplc="0C090001" w:tentative="1">
      <w:start w:val="1"/>
      <w:numFmt w:val="bullet"/>
      <w:lvlText w:val=""/>
      <w:lvlJc w:val="left"/>
      <w:pPr>
        <w:ind w:left="3464" w:hanging="360"/>
      </w:pPr>
      <w:rPr>
        <w:rFonts w:ascii="Symbol" w:hAnsi="Symbol" w:hint="default"/>
      </w:rPr>
    </w:lvl>
    <w:lvl w:ilvl="4" w:tplc="0C090003" w:tentative="1">
      <w:start w:val="1"/>
      <w:numFmt w:val="bullet"/>
      <w:lvlText w:val="o"/>
      <w:lvlJc w:val="left"/>
      <w:pPr>
        <w:ind w:left="4184" w:hanging="360"/>
      </w:pPr>
      <w:rPr>
        <w:rFonts w:ascii="Courier New" w:hAnsi="Courier New" w:cs="Courier New" w:hint="default"/>
      </w:rPr>
    </w:lvl>
    <w:lvl w:ilvl="5" w:tplc="0C090005" w:tentative="1">
      <w:start w:val="1"/>
      <w:numFmt w:val="bullet"/>
      <w:lvlText w:val=""/>
      <w:lvlJc w:val="left"/>
      <w:pPr>
        <w:ind w:left="4904" w:hanging="360"/>
      </w:pPr>
      <w:rPr>
        <w:rFonts w:ascii="Wingdings" w:hAnsi="Wingdings" w:hint="default"/>
      </w:rPr>
    </w:lvl>
    <w:lvl w:ilvl="6" w:tplc="0C090001" w:tentative="1">
      <w:start w:val="1"/>
      <w:numFmt w:val="bullet"/>
      <w:lvlText w:val=""/>
      <w:lvlJc w:val="left"/>
      <w:pPr>
        <w:ind w:left="5624" w:hanging="360"/>
      </w:pPr>
      <w:rPr>
        <w:rFonts w:ascii="Symbol" w:hAnsi="Symbol" w:hint="default"/>
      </w:rPr>
    </w:lvl>
    <w:lvl w:ilvl="7" w:tplc="0C090003" w:tentative="1">
      <w:start w:val="1"/>
      <w:numFmt w:val="bullet"/>
      <w:lvlText w:val="o"/>
      <w:lvlJc w:val="left"/>
      <w:pPr>
        <w:ind w:left="6344" w:hanging="360"/>
      </w:pPr>
      <w:rPr>
        <w:rFonts w:ascii="Courier New" w:hAnsi="Courier New" w:cs="Courier New" w:hint="default"/>
      </w:rPr>
    </w:lvl>
    <w:lvl w:ilvl="8" w:tplc="0C090005" w:tentative="1">
      <w:start w:val="1"/>
      <w:numFmt w:val="bullet"/>
      <w:lvlText w:val=""/>
      <w:lvlJc w:val="left"/>
      <w:pPr>
        <w:ind w:left="7064" w:hanging="360"/>
      </w:pPr>
      <w:rPr>
        <w:rFonts w:ascii="Wingdings" w:hAnsi="Wingdings" w:hint="default"/>
      </w:rPr>
    </w:lvl>
  </w:abstractNum>
  <w:abstractNum w:abstractNumId="10" w15:restartNumberingAfterBreak="0">
    <w:nsid w:val="40681FA7"/>
    <w:multiLevelType w:val="hybridMultilevel"/>
    <w:tmpl w:val="DDB4E220"/>
    <w:lvl w:ilvl="0" w:tplc="98BE5014">
      <w:start w:val="1"/>
      <w:numFmt w:val="decimal"/>
      <w:lvlText w:val="%1."/>
      <w:lvlJc w:val="left"/>
      <w:pPr>
        <w:ind w:left="1064" w:hanging="360"/>
      </w:pPr>
      <w:rPr>
        <w:rFonts w:ascii="Arial" w:eastAsia="Arial" w:hAnsi="Arial" w:cs="Arial" w:hint="default"/>
        <w:spacing w:val="-3"/>
        <w:w w:val="100"/>
        <w:sz w:val="24"/>
        <w:szCs w:val="24"/>
        <w:lang w:val="en-US" w:eastAsia="en-US" w:bidi="ar-SA"/>
      </w:rPr>
    </w:lvl>
    <w:lvl w:ilvl="1" w:tplc="9BACB700">
      <w:numFmt w:val="bullet"/>
      <w:lvlText w:val=""/>
      <w:lvlJc w:val="left"/>
      <w:pPr>
        <w:ind w:left="1784" w:hanging="720"/>
      </w:pPr>
      <w:rPr>
        <w:rFonts w:ascii="Wingdings" w:eastAsia="Wingdings" w:hAnsi="Wingdings" w:cs="Wingdings" w:hint="default"/>
        <w:w w:val="100"/>
        <w:sz w:val="18"/>
        <w:szCs w:val="18"/>
        <w:lang w:val="en-US" w:eastAsia="en-US" w:bidi="ar-SA"/>
      </w:rPr>
    </w:lvl>
    <w:lvl w:ilvl="2" w:tplc="2444B922">
      <w:numFmt w:val="bullet"/>
      <w:lvlText w:val="•"/>
      <w:lvlJc w:val="left"/>
      <w:pPr>
        <w:ind w:left="2767" w:hanging="720"/>
      </w:pPr>
      <w:rPr>
        <w:rFonts w:hint="default"/>
        <w:lang w:val="en-US" w:eastAsia="en-US" w:bidi="ar-SA"/>
      </w:rPr>
    </w:lvl>
    <w:lvl w:ilvl="3" w:tplc="F1D2A5FA">
      <w:numFmt w:val="bullet"/>
      <w:lvlText w:val="•"/>
      <w:lvlJc w:val="left"/>
      <w:pPr>
        <w:ind w:left="3755" w:hanging="720"/>
      </w:pPr>
      <w:rPr>
        <w:rFonts w:hint="default"/>
        <w:lang w:val="en-US" w:eastAsia="en-US" w:bidi="ar-SA"/>
      </w:rPr>
    </w:lvl>
    <w:lvl w:ilvl="4" w:tplc="E72049BA">
      <w:numFmt w:val="bullet"/>
      <w:lvlText w:val="•"/>
      <w:lvlJc w:val="left"/>
      <w:pPr>
        <w:ind w:left="4742" w:hanging="720"/>
      </w:pPr>
      <w:rPr>
        <w:rFonts w:hint="default"/>
        <w:lang w:val="en-US" w:eastAsia="en-US" w:bidi="ar-SA"/>
      </w:rPr>
    </w:lvl>
    <w:lvl w:ilvl="5" w:tplc="BCC6B234">
      <w:numFmt w:val="bullet"/>
      <w:lvlText w:val="•"/>
      <w:lvlJc w:val="left"/>
      <w:pPr>
        <w:ind w:left="5730" w:hanging="720"/>
      </w:pPr>
      <w:rPr>
        <w:rFonts w:hint="default"/>
        <w:lang w:val="en-US" w:eastAsia="en-US" w:bidi="ar-SA"/>
      </w:rPr>
    </w:lvl>
    <w:lvl w:ilvl="6" w:tplc="2B1A04BE">
      <w:numFmt w:val="bullet"/>
      <w:lvlText w:val="•"/>
      <w:lvlJc w:val="left"/>
      <w:pPr>
        <w:ind w:left="6718" w:hanging="720"/>
      </w:pPr>
      <w:rPr>
        <w:rFonts w:hint="default"/>
        <w:lang w:val="en-US" w:eastAsia="en-US" w:bidi="ar-SA"/>
      </w:rPr>
    </w:lvl>
    <w:lvl w:ilvl="7" w:tplc="623ABDD6">
      <w:numFmt w:val="bullet"/>
      <w:lvlText w:val="•"/>
      <w:lvlJc w:val="left"/>
      <w:pPr>
        <w:ind w:left="7705" w:hanging="720"/>
      </w:pPr>
      <w:rPr>
        <w:rFonts w:hint="default"/>
        <w:lang w:val="en-US" w:eastAsia="en-US" w:bidi="ar-SA"/>
      </w:rPr>
    </w:lvl>
    <w:lvl w:ilvl="8" w:tplc="34A88FE6">
      <w:numFmt w:val="bullet"/>
      <w:lvlText w:val="•"/>
      <w:lvlJc w:val="left"/>
      <w:pPr>
        <w:ind w:left="8693" w:hanging="720"/>
      </w:pPr>
      <w:rPr>
        <w:rFonts w:hint="default"/>
        <w:lang w:val="en-US" w:eastAsia="en-US" w:bidi="ar-SA"/>
      </w:rPr>
    </w:lvl>
  </w:abstractNum>
  <w:abstractNum w:abstractNumId="11" w15:restartNumberingAfterBreak="0">
    <w:nsid w:val="417566E5"/>
    <w:multiLevelType w:val="hybridMultilevel"/>
    <w:tmpl w:val="60667E92"/>
    <w:lvl w:ilvl="0" w:tplc="7A7662E4">
      <w:start w:val="1"/>
      <w:numFmt w:val="decimal"/>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12" w15:restartNumberingAfterBreak="0">
    <w:nsid w:val="42742BCC"/>
    <w:multiLevelType w:val="hybridMultilevel"/>
    <w:tmpl w:val="D33C2C1C"/>
    <w:lvl w:ilvl="0" w:tplc="D14CD82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2C1DB6"/>
    <w:multiLevelType w:val="hybridMultilevel"/>
    <w:tmpl w:val="C7C8BA3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5A03CB"/>
    <w:multiLevelType w:val="hybridMultilevel"/>
    <w:tmpl w:val="6AB06E60"/>
    <w:lvl w:ilvl="0" w:tplc="C8329D94">
      <w:start w:val="1"/>
      <w:numFmt w:val="lowerLetter"/>
      <w:lvlText w:val="%1)"/>
      <w:lvlJc w:val="left"/>
      <w:pPr>
        <w:ind w:left="1772" w:hanging="360"/>
      </w:pPr>
      <w:rPr>
        <w:rFonts w:ascii="Arial" w:eastAsia="Arial" w:hAnsi="Arial" w:cs="Arial" w:hint="default"/>
        <w:spacing w:val="-3"/>
        <w:w w:val="100"/>
        <w:sz w:val="24"/>
        <w:szCs w:val="24"/>
        <w:lang w:val="en-US" w:eastAsia="en-US" w:bidi="ar-SA"/>
      </w:rPr>
    </w:lvl>
    <w:lvl w:ilvl="1" w:tplc="BFA01422">
      <w:numFmt w:val="bullet"/>
      <w:lvlText w:val="•"/>
      <w:lvlJc w:val="left"/>
      <w:pPr>
        <w:ind w:left="2668" w:hanging="360"/>
      </w:pPr>
      <w:rPr>
        <w:rFonts w:hint="default"/>
        <w:lang w:val="en-US" w:eastAsia="en-US" w:bidi="ar-SA"/>
      </w:rPr>
    </w:lvl>
    <w:lvl w:ilvl="2" w:tplc="9BA0F10C">
      <w:numFmt w:val="bullet"/>
      <w:lvlText w:val="•"/>
      <w:lvlJc w:val="left"/>
      <w:pPr>
        <w:ind w:left="3557" w:hanging="360"/>
      </w:pPr>
      <w:rPr>
        <w:rFonts w:hint="default"/>
        <w:lang w:val="en-US" w:eastAsia="en-US" w:bidi="ar-SA"/>
      </w:rPr>
    </w:lvl>
    <w:lvl w:ilvl="3" w:tplc="F7B4369A">
      <w:numFmt w:val="bullet"/>
      <w:lvlText w:val="•"/>
      <w:lvlJc w:val="left"/>
      <w:pPr>
        <w:ind w:left="4446" w:hanging="360"/>
      </w:pPr>
      <w:rPr>
        <w:rFonts w:hint="default"/>
        <w:lang w:val="en-US" w:eastAsia="en-US" w:bidi="ar-SA"/>
      </w:rPr>
    </w:lvl>
    <w:lvl w:ilvl="4" w:tplc="009CDCE6">
      <w:numFmt w:val="bullet"/>
      <w:lvlText w:val="•"/>
      <w:lvlJc w:val="left"/>
      <w:pPr>
        <w:ind w:left="5335" w:hanging="360"/>
      </w:pPr>
      <w:rPr>
        <w:rFonts w:hint="default"/>
        <w:lang w:val="en-US" w:eastAsia="en-US" w:bidi="ar-SA"/>
      </w:rPr>
    </w:lvl>
    <w:lvl w:ilvl="5" w:tplc="0D32754E">
      <w:numFmt w:val="bullet"/>
      <w:lvlText w:val="•"/>
      <w:lvlJc w:val="left"/>
      <w:pPr>
        <w:ind w:left="6224" w:hanging="360"/>
      </w:pPr>
      <w:rPr>
        <w:rFonts w:hint="default"/>
        <w:lang w:val="en-US" w:eastAsia="en-US" w:bidi="ar-SA"/>
      </w:rPr>
    </w:lvl>
    <w:lvl w:ilvl="6" w:tplc="8D50B5EE">
      <w:numFmt w:val="bullet"/>
      <w:lvlText w:val="•"/>
      <w:lvlJc w:val="left"/>
      <w:pPr>
        <w:ind w:left="7113" w:hanging="360"/>
      </w:pPr>
      <w:rPr>
        <w:rFonts w:hint="default"/>
        <w:lang w:val="en-US" w:eastAsia="en-US" w:bidi="ar-SA"/>
      </w:rPr>
    </w:lvl>
    <w:lvl w:ilvl="7" w:tplc="FDDA4BDC">
      <w:numFmt w:val="bullet"/>
      <w:lvlText w:val="•"/>
      <w:lvlJc w:val="left"/>
      <w:pPr>
        <w:ind w:left="8002" w:hanging="360"/>
      </w:pPr>
      <w:rPr>
        <w:rFonts w:hint="default"/>
        <w:lang w:val="en-US" w:eastAsia="en-US" w:bidi="ar-SA"/>
      </w:rPr>
    </w:lvl>
    <w:lvl w:ilvl="8" w:tplc="C484A440">
      <w:numFmt w:val="bullet"/>
      <w:lvlText w:val="•"/>
      <w:lvlJc w:val="left"/>
      <w:pPr>
        <w:ind w:left="8891" w:hanging="360"/>
      </w:pPr>
      <w:rPr>
        <w:rFonts w:hint="default"/>
        <w:lang w:val="en-US" w:eastAsia="en-US" w:bidi="ar-SA"/>
      </w:rPr>
    </w:lvl>
  </w:abstractNum>
  <w:abstractNum w:abstractNumId="15" w15:restartNumberingAfterBreak="0">
    <w:nsid w:val="4F5367D2"/>
    <w:multiLevelType w:val="hybridMultilevel"/>
    <w:tmpl w:val="8542BC2E"/>
    <w:lvl w:ilvl="0" w:tplc="D4DEC67E">
      <w:start w:val="1"/>
      <w:numFmt w:val="decimal"/>
      <w:lvlText w:val="%1."/>
      <w:lvlJc w:val="left"/>
      <w:pPr>
        <w:ind w:left="2144" w:hanging="360"/>
      </w:pPr>
      <w:rPr>
        <w:rFonts w:hint="default"/>
      </w:rPr>
    </w:lvl>
    <w:lvl w:ilvl="1" w:tplc="0C090019" w:tentative="1">
      <w:start w:val="1"/>
      <w:numFmt w:val="lowerLetter"/>
      <w:lvlText w:val="%2."/>
      <w:lvlJc w:val="left"/>
      <w:pPr>
        <w:ind w:left="2864" w:hanging="360"/>
      </w:pPr>
    </w:lvl>
    <w:lvl w:ilvl="2" w:tplc="0C09001B" w:tentative="1">
      <w:start w:val="1"/>
      <w:numFmt w:val="lowerRoman"/>
      <w:lvlText w:val="%3."/>
      <w:lvlJc w:val="right"/>
      <w:pPr>
        <w:ind w:left="3584" w:hanging="180"/>
      </w:pPr>
    </w:lvl>
    <w:lvl w:ilvl="3" w:tplc="0C09000F" w:tentative="1">
      <w:start w:val="1"/>
      <w:numFmt w:val="decimal"/>
      <w:lvlText w:val="%4."/>
      <w:lvlJc w:val="left"/>
      <w:pPr>
        <w:ind w:left="4304" w:hanging="360"/>
      </w:pPr>
    </w:lvl>
    <w:lvl w:ilvl="4" w:tplc="0C090019" w:tentative="1">
      <w:start w:val="1"/>
      <w:numFmt w:val="lowerLetter"/>
      <w:lvlText w:val="%5."/>
      <w:lvlJc w:val="left"/>
      <w:pPr>
        <w:ind w:left="5024" w:hanging="360"/>
      </w:pPr>
    </w:lvl>
    <w:lvl w:ilvl="5" w:tplc="0C09001B" w:tentative="1">
      <w:start w:val="1"/>
      <w:numFmt w:val="lowerRoman"/>
      <w:lvlText w:val="%6."/>
      <w:lvlJc w:val="right"/>
      <w:pPr>
        <w:ind w:left="5744" w:hanging="180"/>
      </w:pPr>
    </w:lvl>
    <w:lvl w:ilvl="6" w:tplc="0C09000F" w:tentative="1">
      <w:start w:val="1"/>
      <w:numFmt w:val="decimal"/>
      <w:lvlText w:val="%7."/>
      <w:lvlJc w:val="left"/>
      <w:pPr>
        <w:ind w:left="6464" w:hanging="360"/>
      </w:pPr>
    </w:lvl>
    <w:lvl w:ilvl="7" w:tplc="0C090019" w:tentative="1">
      <w:start w:val="1"/>
      <w:numFmt w:val="lowerLetter"/>
      <w:lvlText w:val="%8."/>
      <w:lvlJc w:val="left"/>
      <w:pPr>
        <w:ind w:left="7184" w:hanging="360"/>
      </w:pPr>
    </w:lvl>
    <w:lvl w:ilvl="8" w:tplc="0C09001B" w:tentative="1">
      <w:start w:val="1"/>
      <w:numFmt w:val="lowerRoman"/>
      <w:lvlText w:val="%9."/>
      <w:lvlJc w:val="right"/>
      <w:pPr>
        <w:ind w:left="7904" w:hanging="180"/>
      </w:pPr>
    </w:lvl>
  </w:abstractNum>
  <w:abstractNum w:abstractNumId="16" w15:restartNumberingAfterBreak="0">
    <w:nsid w:val="50DD79C5"/>
    <w:multiLevelType w:val="hybridMultilevel"/>
    <w:tmpl w:val="B72E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234E4C"/>
    <w:multiLevelType w:val="hybridMultilevel"/>
    <w:tmpl w:val="E87C6DAA"/>
    <w:lvl w:ilvl="0" w:tplc="7B10BC32">
      <w:numFmt w:val="bullet"/>
      <w:lvlText w:val=""/>
      <w:lvlJc w:val="left"/>
      <w:pPr>
        <w:ind w:left="1052" w:hanging="360"/>
      </w:pPr>
      <w:rPr>
        <w:rFonts w:ascii="Symbol" w:eastAsia="Symbol" w:hAnsi="Symbol" w:cs="Symbol" w:hint="default"/>
        <w:w w:val="100"/>
        <w:sz w:val="24"/>
        <w:szCs w:val="24"/>
        <w:lang w:val="en-US" w:eastAsia="en-US" w:bidi="ar-SA"/>
      </w:rPr>
    </w:lvl>
    <w:lvl w:ilvl="1" w:tplc="656C3F02">
      <w:numFmt w:val="bullet"/>
      <w:lvlText w:val="•"/>
      <w:lvlJc w:val="left"/>
      <w:pPr>
        <w:ind w:left="2020" w:hanging="360"/>
      </w:pPr>
      <w:rPr>
        <w:rFonts w:hint="default"/>
        <w:lang w:val="en-US" w:eastAsia="en-US" w:bidi="ar-SA"/>
      </w:rPr>
    </w:lvl>
    <w:lvl w:ilvl="2" w:tplc="A02C1F78">
      <w:numFmt w:val="bullet"/>
      <w:lvlText w:val="•"/>
      <w:lvlJc w:val="left"/>
      <w:pPr>
        <w:ind w:left="2981" w:hanging="360"/>
      </w:pPr>
      <w:rPr>
        <w:rFonts w:hint="default"/>
        <w:lang w:val="en-US" w:eastAsia="en-US" w:bidi="ar-SA"/>
      </w:rPr>
    </w:lvl>
    <w:lvl w:ilvl="3" w:tplc="AFAE20F0">
      <w:numFmt w:val="bullet"/>
      <w:lvlText w:val="•"/>
      <w:lvlJc w:val="left"/>
      <w:pPr>
        <w:ind w:left="3942" w:hanging="360"/>
      </w:pPr>
      <w:rPr>
        <w:rFonts w:hint="default"/>
        <w:lang w:val="en-US" w:eastAsia="en-US" w:bidi="ar-SA"/>
      </w:rPr>
    </w:lvl>
    <w:lvl w:ilvl="4" w:tplc="F7D0AD86">
      <w:numFmt w:val="bullet"/>
      <w:lvlText w:val="•"/>
      <w:lvlJc w:val="left"/>
      <w:pPr>
        <w:ind w:left="4903" w:hanging="360"/>
      </w:pPr>
      <w:rPr>
        <w:rFonts w:hint="default"/>
        <w:lang w:val="en-US" w:eastAsia="en-US" w:bidi="ar-SA"/>
      </w:rPr>
    </w:lvl>
    <w:lvl w:ilvl="5" w:tplc="8490171A">
      <w:numFmt w:val="bullet"/>
      <w:lvlText w:val="•"/>
      <w:lvlJc w:val="left"/>
      <w:pPr>
        <w:ind w:left="5864" w:hanging="360"/>
      </w:pPr>
      <w:rPr>
        <w:rFonts w:hint="default"/>
        <w:lang w:val="en-US" w:eastAsia="en-US" w:bidi="ar-SA"/>
      </w:rPr>
    </w:lvl>
    <w:lvl w:ilvl="6" w:tplc="C252493E">
      <w:numFmt w:val="bullet"/>
      <w:lvlText w:val="•"/>
      <w:lvlJc w:val="left"/>
      <w:pPr>
        <w:ind w:left="6825" w:hanging="360"/>
      </w:pPr>
      <w:rPr>
        <w:rFonts w:hint="default"/>
        <w:lang w:val="en-US" w:eastAsia="en-US" w:bidi="ar-SA"/>
      </w:rPr>
    </w:lvl>
    <w:lvl w:ilvl="7" w:tplc="5DC849DC">
      <w:numFmt w:val="bullet"/>
      <w:lvlText w:val="•"/>
      <w:lvlJc w:val="left"/>
      <w:pPr>
        <w:ind w:left="7786" w:hanging="360"/>
      </w:pPr>
      <w:rPr>
        <w:rFonts w:hint="default"/>
        <w:lang w:val="en-US" w:eastAsia="en-US" w:bidi="ar-SA"/>
      </w:rPr>
    </w:lvl>
    <w:lvl w:ilvl="8" w:tplc="0A14EDF8">
      <w:numFmt w:val="bullet"/>
      <w:lvlText w:val="•"/>
      <w:lvlJc w:val="left"/>
      <w:pPr>
        <w:ind w:left="8747" w:hanging="360"/>
      </w:pPr>
      <w:rPr>
        <w:rFonts w:hint="default"/>
        <w:lang w:val="en-US" w:eastAsia="en-US" w:bidi="ar-SA"/>
      </w:rPr>
    </w:lvl>
  </w:abstractNum>
  <w:abstractNum w:abstractNumId="18" w15:restartNumberingAfterBreak="0">
    <w:nsid w:val="52794285"/>
    <w:multiLevelType w:val="hybridMultilevel"/>
    <w:tmpl w:val="A688255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507E13"/>
    <w:multiLevelType w:val="hybridMultilevel"/>
    <w:tmpl w:val="C1F8E950"/>
    <w:lvl w:ilvl="0" w:tplc="81E48E04">
      <w:start w:val="6"/>
      <w:numFmt w:val="bullet"/>
      <w:lvlText w:val="-"/>
      <w:lvlJc w:val="left"/>
      <w:pPr>
        <w:ind w:left="1304" w:hanging="360"/>
      </w:pPr>
      <w:rPr>
        <w:rFonts w:ascii="Arial" w:eastAsia="Arial" w:hAnsi="Arial" w:cs="Arial" w:hint="default"/>
      </w:rPr>
    </w:lvl>
    <w:lvl w:ilvl="1" w:tplc="0C090003" w:tentative="1">
      <w:start w:val="1"/>
      <w:numFmt w:val="bullet"/>
      <w:lvlText w:val="o"/>
      <w:lvlJc w:val="left"/>
      <w:pPr>
        <w:ind w:left="2024" w:hanging="360"/>
      </w:pPr>
      <w:rPr>
        <w:rFonts w:ascii="Courier New" w:hAnsi="Courier New" w:cs="Courier New" w:hint="default"/>
      </w:rPr>
    </w:lvl>
    <w:lvl w:ilvl="2" w:tplc="0C090005" w:tentative="1">
      <w:start w:val="1"/>
      <w:numFmt w:val="bullet"/>
      <w:lvlText w:val=""/>
      <w:lvlJc w:val="left"/>
      <w:pPr>
        <w:ind w:left="2744" w:hanging="360"/>
      </w:pPr>
      <w:rPr>
        <w:rFonts w:ascii="Wingdings" w:hAnsi="Wingdings" w:hint="default"/>
      </w:rPr>
    </w:lvl>
    <w:lvl w:ilvl="3" w:tplc="0C090001" w:tentative="1">
      <w:start w:val="1"/>
      <w:numFmt w:val="bullet"/>
      <w:lvlText w:val=""/>
      <w:lvlJc w:val="left"/>
      <w:pPr>
        <w:ind w:left="3464" w:hanging="360"/>
      </w:pPr>
      <w:rPr>
        <w:rFonts w:ascii="Symbol" w:hAnsi="Symbol" w:hint="default"/>
      </w:rPr>
    </w:lvl>
    <w:lvl w:ilvl="4" w:tplc="0C090003" w:tentative="1">
      <w:start w:val="1"/>
      <w:numFmt w:val="bullet"/>
      <w:lvlText w:val="o"/>
      <w:lvlJc w:val="left"/>
      <w:pPr>
        <w:ind w:left="4184" w:hanging="360"/>
      </w:pPr>
      <w:rPr>
        <w:rFonts w:ascii="Courier New" w:hAnsi="Courier New" w:cs="Courier New" w:hint="default"/>
      </w:rPr>
    </w:lvl>
    <w:lvl w:ilvl="5" w:tplc="0C090005" w:tentative="1">
      <w:start w:val="1"/>
      <w:numFmt w:val="bullet"/>
      <w:lvlText w:val=""/>
      <w:lvlJc w:val="left"/>
      <w:pPr>
        <w:ind w:left="4904" w:hanging="360"/>
      </w:pPr>
      <w:rPr>
        <w:rFonts w:ascii="Wingdings" w:hAnsi="Wingdings" w:hint="default"/>
      </w:rPr>
    </w:lvl>
    <w:lvl w:ilvl="6" w:tplc="0C090001" w:tentative="1">
      <w:start w:val="1"/>
      <w:numFmt w:val="bullet"/>
      <w:lvlText w:val=""/>
      <w:lvlJc w:val="left"/>
      <w:pPr>
        <w:ind w:left="5624" w:hanging="360"/>
      </w:pPr>
      <w:rPr>
        <w:rFonts w:ascii="Symbol" w:hAnsi="Symbol" w:hint="default"/>
      </w:rPr>
    </w:lvl>
    <w:lvl w:ilvl="7" w:tplc="0C090003" w:tentative="1">
      <w:start w:val="1"/>
      <w:numFmt w:val="bullet"/>
      <w:lvlText w:val="o"/>
      <w:lvlJc w:val="left"/>
      <w:pPr>
        <w:ind w:left="6344" w:hanging="360"/>
      </w:pPr>
      <w:rPr>
        <w:rFonts w:ascii="Courier New" w:hAnsi="Courier New" w:cs="Courier New" w:hint="default"/>
      </w:rPr>
    </w:lvl>
    <w:lvl w:ilvl="8" w:tplc="0C090005" w:tentative="1">
      <w:start w:val="1"/>
      <w:numFmt w:val="bullet"/>
      <w:lvlText w:val=""/>
      <w:lvlJc w:val="left"/>
      <w:pPr>
        <w:ind w:left="7064" w:hanging="360"/>
      </w:pPr>
      <w:rPr>
        <w:rFonts w:ascii="Wingdings" w:hAnsi="Wingdings" w:hint="default"/>
      </w:rPr>
    </w:lvl>
  </w:abstractNum>
  <w:abstractNum w:abstractNumId="20" w15:restartNumberingAfterBreak="0">
    <w:nsid w:val="5F620A8B"/>
    <w:multiLevelType w:val="hybridMultilevel"/>
    <w:tmpl w:val="31D41240"/>
    <w:lvl w:ilvl="0" w:tplc="81E48E04">
      <w:start w:val="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0F4F8D"/>
    <w:multiLevelType w:val="hybridMultilevel"/>
    <w:tmpl w:val="24E6DE8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6B2073EA"/>
    <w:multiLevelType w:val="hybridMultilevel"/>
    <w:tmpl w:val="330848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D384150"/>
    <w:multiLevelType w:val="hybridMultilevel"/>
    <w:tmpl w:val="448E655A"/>
    <w:lvl w:ilvl="0" w:tplc="C66231C2">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32778A2"/>
    <w:multiLevelType w:val="hybridMultilevel"/>
    <w:tmpl w:val="A928F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45F2E32"/>
    <w:multiLevelType w:val="hybridMultilevel"/>
    <w:tmpl w:val="BB96FD88"/>
    <w:lvl w:ilvl="0" w:tplc="2B12D6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870269"/>
    <w:multiLevelType w:val="multilevel"/>
    <w:tmpl w:val="04DE1AF8"/>
    <w:lvl w:ilvl="0">
      <w:start w:val="1"/>
      <w:numFmt w:val="decimal"/>
      <w:lvlText w:val="%1"/>
      <w:lvlJc w:val="left"/>
      <w:pPr>
        <w:ind w:left="1064" w:hanging="720"/>
      </w:pPr>
      <w:rPr>
        <w:rFonts w:hint="default"/>
        <w:lang w:val="en-US" w:eastAsia="en-US" w:bidi="ar-SA"/>
      </w:rPr>
    </w:lvl>
    <w:lvl w:ilvl="1">
      <w:start w:val="1"/>
      <w:numFmt w:val="decimal"/>
      <w:lvlText w:val="%1.%2."/>
      <w:lvlJc w:val="left"/>
      <w:pPr>
        <w:ind w:left="1064" w:hanging="720"/>
      </w:pPr>
      <w:rPr>
        <w:rFonts w:ascii="Arial" w:eastAsia="Arial" w:hAnsi="Arial" w:cs="Arial" w:hint="default"/>
        <w:b/>
        <w:bCs/>
        <w:color w:val="339966"/>
        <w:spacing w:val="-3"/>
        <w:w w:val="100"/>
        <w:sz w:val="24"/>
        <w:szCs w:val="24"/>
        <w:lang w:val="en-US" w:eastAsia="en-US" w:bidi="ar-SA"/>
      </w:rPr>
    </w:lvl>
    <w:lvl w:ilvl="2">
      <w:numFmt w:val="bullet"/>
      <w:lvlText w:val=""/>
      <w:lvlJc w:val="left"/>
      <w:pPr>
        <w:ind w:left="1784" w:hanging="360"/>
      </w:pPr>
      <w:rPr>
        <w:rFonts w:ascii="Symbol" w:eastAsia="Symbol" w:hAnsi="Symbol" w:cs="Symbol" w:hint="default"/>
        <w:w w:val="100"/>
        <w:sz w:val="24"/>
        <w:szCs w:val="24"/>
        <w:lang w:val="en-US" w:eastAsia="en-US" w:bidi="ar-SA"/>
      </w:rPr>
    </w:lvl>
    <w:lvl w:ilvl="3">
      <w:numFmt w:val="bullet"/>
      <w:lvlText w:val="•"/>
      <w:lvlJc w:val="left"/>
      <w:pPr>
        <w:ind w:left="3755" w:hanging="360"/>
      </w:pPr>
      <w:rPr>
        <w:rFonts w:hint="default"/>
        <w:lang w:val="en-US" w:eastAsia="en-US" w:bidi="ar-SA"/>
      </w:rPr>
    </w:lvl>
    <w:lvl w:ilvl="4">
      <w:numFmt w:val="bullet"/>
      <w:lvlText w:val="•"/>
      <w:lvlJc w:val="left"/>
      <w:pPr>
        <w:ind w:left="4742" w:hanging="360"/>
      </w:pPr>
      <w:rPr>
        <w:rFonts w:hint="default"/>
        <w:lang w:val="en-US" w:eastAsia="en-US" w:bidi="ar-SA"/>
      </w:rPr>
    </w:lvl>
    <w:lvl w:ilvl="5">
      <w:numFmt w:val="bullet"/>
      <w:lvlText w:val="•"/>
      <w:lvlJc w:val="left"/>
      <w:pPr>
        <w:ind w:left="5730" w:hanging="360"/>
      </w:pPr>
      <w:rPr>
        <w:rFonts w:hint="default"/>
        <w:lang w:val="en-US" w:eastAsia="en-US" w:bidi="ar-SA"/>
      </w:rPr>
    </w:lvl>
    <w:lvl w:ilvl="6">
      <w:numFmt w:val="bullet"/>
      <w:lvlText w:val="•"/>
      <w:lvlJc w:val="left"/>
      <w:pPr>
        <w:ind w:left="6718" w:hanging="360"/>
      </w:pPr>
      <w:rPr>
        <w:rFonts w:hint="default"/>
        <w:lang w:val="en-US" w:eastAsia="en-US" w:bidi="ar-SA"/>
      </w:rPr>
    </w:lvl>
    <w:lvl w:ilvl="7">
      <w:numFmt w:val="bullet"/>
      <w:lvlText w:val="•"/>
      <w:lvlJc w:val="left"/>
      <w:pPr>
        <w:ind w:left="7705" w:hanging="360"/>
      </w:pPr>
      <w:rPr>
        <w:rFonts w:hint="default"/>
        <w:lang w:val="en-US" w:eastAsia="en-US" w:bidi="ar-SA"/>
      </w:rPr>
    </w:lvl>
    <w:lvl w:ilvl="8">
      <w:numFmt w:val="bullet"/>
      <w:lvlText w:val="•"/>
      <w:lvlJc w:val="left"/>
      <w:pPr>
        <w:ind w:left="8693" w:hanging="360"/>
      </w:pPr>
      <w:rPr>
        <w:rFonts w:hint="default"/>
        <w:lang w:val="en-US" w:eastAsia="en-US" w:bidi="ar-SA"/>
      </w:rPr>
    </w:lvl>
  </w:abstractNum>
  <w:abstractNum w:abstractNumId="27" w15:restartNumberingAfterBreak="0">
    <w:nsid w:val="7DA036CE"/>
    <w:multiLevelType w:val="hybridMultilevel"/>
    <w:tmpl w:val="84483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0"/>
  </w:num>
  <w:num w:numId="4">
    <w:abstractNumId w:val="15"/>
  </w:num>
  <w:num w:numId="5">
    <w:abstractNumId w:val="26"/>
  </w:num>
  <w:num w:numId="6">
    <w:abstractNumId w:val="3"/>
  </w:num>
  <w:num w:numId="7">
    <w:abstractNumId w:val="18"/>
  </w:num>
  <w:num w:numId="8">
    <w:abstractNumId w:val="0"/>
  </w:num>
  <w:num w:numId="9">
    <w:abstractNumId w:val="14"/>
  </w:num>
  <w:num w:numId="10">
    <w:abstractNumId w:val="17"/>
  </w:num>
  <w:num w:numId="11">
    <w:abstractNumId w:val="1"/>
  </w:num>
  <w:num w:numId="12">
    <w:abstractNumId w:val="2"/>
  </w:num>
  <w:num w:numId="13">
    <w:abstractNumId w:val="27"/>
  </w:num>
  <w:num w:numId="14">
    <w:abstractNumId w:val="21"/>
  </w:num>
  <w:num w:numId="15">
    <w:abstractNumId w:val="22"/>
  </w:num>
  <w:num w:numId="16">
    <w:abstractNumId w:val="19"/>
  </w:num>
  <w:num w:numId="17">
    <w:abstractNumId w:val="9"/>
  </w:num>
  <w:num w:numId="18">
    <w:abstractNumId w:val="20"/>
  </w:num>
  <w:num w:numId="19">
    <w:abstractNumId w:val="23"/>
  </w:num>
  <w:num w:numId="20">
    <w:abstractNumId w:val="13"/>
  </w:num>
  <w:num w:numId="21">
    <w:abstractNumId w:val="8"/>
  </w:num>
  <w:num w:numId="22">
    <w:abstractNumId w:val="24"/>
  </w:num>
  <w:num w:numId="23">
    <w:abstractNumId w:val="25"/>
  </w:num>
  <w:num w:numId="24">
    <w:abstractNumId w:val="7"/>
  </w:num>
  <w:num w:numId="25">
    <w:abstractNumId w:val="12"/>
  </w:num>
  <w:num w:numId="26">
    <w:abstractNumId w:val="4"/>
  </w:num>
  <w:num w:numId="27">
    <w:abstractNumId w:val="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F1"/>
    <w:rsid w:val="000138F1"/>
    <w:rsid w:val="000624BE"/>
    <w:rsid w:val="00073406"/>
    <w:rsid w:val="00086223"/>
    <w:rsid w:val="000A3502"/>
    <w:rsid w:val="0010261B"/>
    <w:rsid w:val="00117EF5"/>
    <w:rsid w:val="00134BCF"/>
    <w:rsid w:val="00137DBB"/>
    <w:rsid w:val="001B44A0"/>
    <w:rsid w:val="001D5722"/>
    <w:rsid w:val="001E4AB4"/>
    <w:rsid w:val="001F0D55"/>
    <w:rsid w:val="00201505"/>
    <w:rsid w:val="00201508"/>
    <w:rsid w:val="00245F50"/>
    <w:rsid w:val="00262DF1"/>
    <w:rsid w:val="00266328"/>
    <w:rsid w:val="00274C89"/>
    <w:rsid w:val="0028080C"/>
    <w:rsid w:val="00280DB0"/>
    <w:rsid w:val="0029406F"/>
    <w:rsid w:val="002B0A2B"/>
    <w:rsid w:val="002C564B"/>
    <w:rsid w:val="002D4ACF"/>
    <w:rsid w:val="002E2BD5"/>
    <w:rsid w:val="00314AE5"/>
    <w:rsid w:val="00315D6F"/>
    <w:rsid w:val="003169AF"/>
    <w:rsid w:val="00354AD9"/>
    <w:rsid w:val="003B7F01"/>
    <w:rsid w:val="003C14A6"/>
    <w:rsid w:val="003C5F66"/>
    <w:rsid w:val="003D314A"/>
    <w:rsid w:val="003F6DB4"/>
    <w:rsid w:val="00491A73"/>
    <w:rsid w:val="004C3579"/>
    <w:rsid w:val="004E2E6F"/>
    <w:rsid w:val="00515A03"/>
    <w:rsid w:val="00551741"/>
    <w:rsid w:val="00594DBA"/>
    <w:rsid w:val="005A5672"/>
    <w:rsid w:val="005C71EB"/>
    <w:rsid w:val="005F6303"/>
    <w:rsid w:val="0061037F"/>
    <w:rsid w:val="006167FA"/>
    <w:rsid w:val="00631BB7"/>
    <w:rsid w:val="00632070"/>
    <w:rsid w:val="0065485F"/>
    <w:rsid w:val="00682B25"/>
    <w:rsid w:val="006A3023"/>
    <w:rsid w:val="006B6C9B"/>
    <w:rsid w:val="00705E2B"/>
    <w:rsid w:val="00731F1C"/>
    <w:rsid w:val="007330AA"/>
    <w:rsid w:val="007665A3"/>
    <w:rsid w:val="007717D1"/>
    <w:rsid w:val="00783EB4"/>
    <w:rsid w:val="007929F1"/>
    <w:rsid w:val="007A5579"/>
    <w:rsid w:val="007B5545"/>
    <w:rsid w:val="007D20CA"/>
    <w:rsid w:val="007D77C2"/>
    <w:rsid w:val="007E33ED"/>
    <w:rsid w:val="007E6B35"/>
    <w:rsid w:val="007E7144"/>
    <w:rsid w:val="00807070"/>
    <w:rsid w:val="0082217A"/>
    <w:rsid w:val="00851936"/>
    <w:rsid w:val="00852DA1"/>
    <w:rsid w:val="00884554"/>
    <w:rsid w:val="0088676D"/>
    <w:rsid w:val="0089594B"/>
    <w:rsid w:val="008B760E"/>
    <w:rsid w:val="00906940"/>
    <w:rsid w:val="00916AE3"/>
    <w:rsid w:val="00925A9F"/>
    <w:rsid w:val="00926032"/>
    <w:rsid w:val="00927C1A"/>
    <w:rsid w:val="009945C5"/>
    <w:rsid w:val="009961C2"/>
    <w:rsid w:val="009B1E01"/>
    <w:rsid w:val="009D3EF6"/>
    <w:rsid w:val="009E491E"/>
    <w:rsid w:val="00A00DBB"/>
    <w:rsid w:val="00A05B7B"/>
    <w:rsid w:val="00A05E38"/>
    <w:rsid w:val="00A1420A"/>
    <w:rsid w:val="00BA38BE"/>
    <w:rsid w:val="00BC6FEC"/>
    <w:rsid w:val="00C068B2"/>
    <w:rsid w:val="00C3073D"/>
    <w:rsid w:val="00C51581"/>
    <w:rsid w:val="00C5364E"/>
    <w:rsid w:val="00C651FD"/>
    <w:rsid w:val="00C7553C"/>
    <w:rsid w:val="00CA14CA"/>
    <w:rsid w:val="00CA50B7"/>
    <w:rsid w:val="00CB3F48"/>
    <w:rsid w:val="00CC0542"/>
    <w:rsid w:val="00CD0E0B"/>
    <w:rsid w:val="00CE01CB"/>
    <w:rsid w:val="00D14EEA"/>
    <w:rsid w:val="00D564CB"/>
    <w:rsid w:val="00D63A07"/>
    <w:rsid w:val="00D915D9"/>
    <w:rsid w:val="00D92FB4"/>
    <w:rsid w:val="00DC541E"/>
    <w:rsid w:val="00DD0C42"/>
    <w:rsid w:val="00E12DF7"/>
    <w:rsid w:val="00E21870"/>
    <w:rsid w:val="00E23607"/>
    <w:rsid w:val="00E34094"/>
    <w:rsid w:val="00E42A74"/>
    <w:rsid w:val="00E43472"/>
    <w:rsid w:val="00E52580"/>
    <w:rsid w:val="00E81F2E"/>
    <w:rsid w:val="00E9085E"/>
    <w:rsid w:val="00E94863"/>
    <w:rsid w:val="00EE3C57"/>
    <w:rsid w:val="00EF4BF1"/>
    <w:rsid w:val="00F24BBB"/>
    <w:rsid w:val="00F255AD"/>
    <w:rsid w:val="00F64052"/>
    <w:rsid w:val="00F72172"/>
    <w:rsid w:val="00FA4F8E"/>
    <w:rsid w:val="00FB3B13"/>
    <w:rsid w:val="00FC20EF"/>
    <w:rsid w:val="00FD0F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9CEEE6C"/>
  <w15:chartTrackingRefBased/>
  <w15:docId w15:val="{CEFFB85C-C972-4A3A-ACE6-0DB3B939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1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3F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961C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F1"/>
  </w:style>
  <w:style w:type="paragraph" w:styleId="Footer">
    <w:name w:val="footer"/>
    <w:basedOn w:val="Normal"/>
    <w:link w:val="FooterChar"/>
    <w:uiPriority w:val="99"/>
    <w:unhideWhenUsed/>
    <w:rsid w:val="00262D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F1"/>
  </w:style>
  <w:style w:type="character" w:styleId="Hyperlink">
    <w:name w:val="Hyperlink"/>
    <w:basedOn w:val="DefaultParagraphFont"/>
    <w:uiPriority w:val="99"/>
    <w:unhideWhenUsed/>
    <w:rsid w:val="00262DF1"/>
    <w:rPr>
      <w:color w:val="0563C1" w:themeColor="hyperlink"/>
      <w:u w:val="single"/>
    </w:rPr>
  </w:style>
  <w:style w:type="paragraph" w:styleId="BodyText">
    <w:name w:val="Body Text"/>
    <w:basedOn w:val="Normal"/>
    <w:link w:val="BodyTextChar"/>
    <w:uiPriority w:val="1"/>
    <w:qFormat/>
    <w:rsid w:val="009961C2"/>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9961C2"/>
    <w:rPr>
      <w:rFonts w:ascii="Arial" w:eastAsia="Arial" w:hAnsi="Arial" w:cs="Arial"/>
      <w:sz w:val="24"/>
      <w:szCs w:val="24"/>
      <w:lang w:val="en-US"/>
    </w:rPr>
  </w:style>
  <w:style w:type="paragraph" w:customStyle="1" w:styleId="TableParagraph">
    <w:name w:val="Table Paragraph"/>
    <w:basedOn w:val="Normal"/>
    <w:uiPriority w:val="1"/>
    <w:qFormat/>
    <w:rsid w:val="009961C2"/>
    <w:pPr>
      <w:widowControl w:val="0"/>
      <w:autoSpaceDE w:val="0"/>
      <w:autoSpaceDN w:val="0"/>
      <w:spacing w:after="0" w:line="240" w:lineRule="auto"/>
    </w:pPr>
    <w:rPr>
      <w:rFonts w:ascii="Arial" w:eastAsia="Arial" w:hAnsi="Arial" w:cs="Arial"/>
      <w:lang w:val="en-US"/>
    </w:rPr>
  </w:style>
  <w:style w:type="character" w:customStyle="1" w:styleId="Heading1Char">
    <w:name w:val="Heading 1 Char"/>
    <w:basedOn w:val="DefaultParagraphFont"/>
    <w:link w:val="Heading1"/>
    <w:uiPriority w:val="9"/>
    <w:rsid w:val="009961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61C2"/>
    <w:pPr>
      <w:outlineLvl w:val="9"/>
    </w:pPr>
    <w:rPr>
      <w:lang w:val="en-US"/>
    </w:rPr>
  </w:style>
  <w:style w:type="character" w:customStyle="1" w:styleId="Heading5Char">
    <w:name w:val="Heading 5 Char"/>
    <w:basedOn w:val="DefaultParagraphFont"/>
    <w:link w:val="Heading5"/>
    <w:uiPriority w:val="9"/>
    <w:semiHidden/>
    <w:rsid w:val="009961C2"/>
    <w:rPr>
      <w:rFonts w:asciiTheme="majorHAnsi" w:eastAsiaTheme="majorEastAsia" w:hAnsiTheme="majorHAnsi" w:cstheme="majorBidi"/>
      <w:color w:val="2F5496" w:themeColor="accent1" w:themeShade="BF"/>
    </w:rPr>
  </w:style>
  <w:style w:type="paragraph" w:styleId="ListParagraph">
    <w:name w:val="List Paragraph"/>
    <w:basedOn w:val="Normal"/>
    <w:uiPriority w:val="1"/>
    <w:qFormat/>
    <w:rsid w:val="005C71EB"/>
    <w:pPr>
      <w:widowControl w:val="0"/>
      <w:autoSpaceDE w:val="0"/>
      <w:autoSpaceDN w:val="0"/>
      <w:spacing w:after="0" w:line="240" w:lineRule="auto"/>
      <w:ind w:left="1052" w:hanging="361"/>
    </w:pPr>
    <w:rPr>
      <w:rFonts w:ascii="Arial" w:eastAsia="Arial" w:hAnsi="Arial" w:cs="Arial"/>
      <w:lang w:val="en-US"/>
    </w:rPr>
  </w:style>
  <w:style w:type="character" w:styleId="UnresolvedMention">
    <w:name w:val="Unresolved Mention"/>
    <w:basedOn w:val="DefaultParagraphFont"/>
    <w:uiPriority w:val="99"/>
    <w:semiHidden/>
    <w:unhideWhenUsed/>
    <w:rsid w:val="0089594B"/>
    <w:rPr>
      <w:color w:val="605E5C"/>
      <w:shd w:val="clear" w:color="auto" w:fill="E1DFDD"/>
    </w:rPr>
  </w:style>
  <w:style w:type="table" w:styleId="TableGrid">
    <w:name w:val="Table Grid"/>
    <w:basedOn w:val="TableNormal"/>
    <w:uiPriority w:val="39"/>
    <w:rsid w:val="00783EB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714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2">
    <w:name w:val="toc 2"/>
    <w:basedOn w:val="Normal"/>
    <w:next w:val="Normal"/>
    <w:autoRedefine/>
    <w:uiPriority w:val="39"/>
    <w:unhideWhenUsed/>
    <w:rsid w:val="007E33E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E33ED"/>
    <w:pPr>
      <w:spacing w:after="100"/>
    </w:pPr>
    <w:rPr>
      <w:rFonts w:eastAsiaTheme="minorEastAsia" w:cs="Times New Roman"/>
      <w:lang w:val="en-US"/>
    </w:rPr>
  </w:style>
  <w:style w:type="paragraph" w:styleId="TOC3">
    <w:name w:val="toc 3"/>
    <w:basedOn w:val="Normal"/>
    <w:next w:val="Normal"/>
    <w:autoRedefine/>
    <w:uiPriority w:val="39"/>
    <w:unhideWhenUsed/>
    <w:rsid w:val="007E33ED"/>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CB3F48"/>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21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870"/>
    <w:rPr>
      <w:rFonts w:ascii="Segoe UI" w:hAnsi="Segoe UI" w:cs="Segoe UI"/>
      <w:sz w:val="18"/>
      <w:szCs w:val="18"/>
    </w:rPr>
  </w:style>
  <w:style w:type="paragraph" w:styleId="NoSpacing">
    <w:name w:val="No Spacing"/>
    <w:link w:val="NoSpacingChar"/>
    <w:uiPriority w:val="1"/>
    <w:qFormat/>
    <w:rsid w:val="009B1E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B1E0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8.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5.xml"/><Relationship Id="rId68" Type="http://schemas.openxmlformats.org/officeDocument/2006/relationships/hyperlink" Target="http://www.health.nsw.gov.au/publichealth/infectious/phus.asp" TargetMode="External"/><Relationship Id="rId7" Type="http://schemas.openxmlformats.org/officeDocument/2006/relationships/endnotes" Target="endnotes.xml"/><Relationship Id="rId71" Type="http://schemas.openxmlformats.org/officeDocument/2006/relationships/image" Target="media/image49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26.png"/><Relationship Id="rId66" Type="http://schemas.openxmlformats.org/officeDocument/2006/relationships/hyperlink" Target="http://www.environment.nsw.gov.au/upss.ht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3.xml"/><Relationship Id="rId65" Type="http://schemas.openxmlformats.org/officeDocument/2006/relationships/hyperlink" Target="http://www.health.nsw.gov.au/publichealth/infectious/phus.asp" TargetMode="External"/><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www.health.nsw.gov.au/publichealth/infectious/phus.as" TargetMode="External"/><Relationship Id="rId69" Type="http://schemas.openxmlformats.org/officeDocument/2006/relationships/hyperlink" Target="http://www.environment.nsw.gov.au/upss.htm"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enviroadmin@huntercouncils.com.au"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yperlink" Target="http://www.health.nsw.gov.au/publichealth/infectious/phus.as" TargetMode="External"/><Relationship Id="rId20" Type="http://schemas.openxmlformats.org/officeDocument/2006/relationships/image" Target="media/image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3.xml"/><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75CF2-DD20-43D2-B296-F44904F9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14DD0449</Template>
  <TotalTime>2</TotalTime>
  <Pages>34</Pages>
  <Words>2741</Words>
  <Characters>15629</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Brennan</dc:creator>
  <cp:keywords/>
  <dc:description/>
  <cp:lastModifiedBy>Louisa Bulley</cp:lastModifiedBy>
  <cp:revision>2</cp:revision>
  <cp:lastPrinted>2020-09-24T04:21:00Z</cp:lastPrinted>
  <dcterms:created xsi:type="dcterms:W3CDTF">2020-10-01T01:36:00Z</dcterms:created>
  <dcterms:modified xsi:type="dcterms:W3CDTF">2020-10-01T01:36:00Z</dcterms:modified>
</cp:coreProperties>
</file>